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6E17F" w14:textId="77777777" w:rsidR="00864C99" w:rsidRDefault="00864C99">
      <w:pPr>
        <w:pStyle w:val="Heading2"/>
      </w:pPr>
    </w:p>
    <w:p w14:paraId="6E6583ED" w14:textId="3F204E92" w:rsidR="00864C99" w:rsidRDefault="005075D9">
      <w:pPr>
        <w:pStyle w:val="Heading2"/>
        <w:jc w:val="center"/>
      </w:pPr>
      <w:r>
        <w:t>CyberTech</w:t>
      </w:r>
      <w:r w:rsidR="009B6A58">
        <w:t xml:space="preserve"> Advisory Council</w:t>
      </w:r>
    </w:p>
    <w:p w14:paraId="4782FD2E" w14:textId="5D4AEFD2" w:rsidR="00864C99" w:rsidRDefault="00094A06">
      <w:pPr>
        <w:jc w:val="center"/>
        <w:rPr>
          <w:b/>
        </w:rPr>
      </w:pPr>
      <w:r>
        <w:rPr>
          <w:b/>
        </w:rPr>
        <w:t>May</w:t>
      </w:r>
      <w:r w:rsidR="009128DA">
        <w:rPr>
          <w:b/>
        </w:rPr>
        <w:t xml:space="preserve"> </w:t>
      </w:r>
      <w:r>
        <w:rPr>
          <w:b/>
        </w:rPr>
        <w:t>5</w:t>
      </w:r>
      <w:r w:rsidR="003420C0" w:rsidRPr="003420C0">
        <w:rPr>
          <w:b/>
          <w:vertAlign w:val="superscript"/>
        </w:rPr>
        <w:t>th</w:t>
      </w:r>
      <w:r w:rsidR="00352613">
        <w:rPr>
          <w:b/>
        </w:rPr>
        <w:t xml:space="preserve">, </w:t>
      </w:r>
      <w:r w:rsidR="009B6A58">
        <w:rPr>
          <w:b/>
        </w:rPr>
        <w:t>202</w:t>
      </w:r>
      <w:r w:rsidR="0071406B">
        <w:rPr>
          <w:b/>
        </w:rPr>
        <w:t>6</w:t>
      </w:r>
    </w:p>
    <w:p w14:paraId="0737B5A4" w14:textId="368969B9" w:rsidR="00864C99" w:rsidRDefault="00CC40A9">
      <w:pPr>
        <w:jc w:val="center"/>
        <w:rPr>
          <w:b/>
        </w:rPr>
      </w:pPr>
      <w:r>
        <w:rPr>
          <w:b/>
        </w:rPr>
        <w:t>3</w:t>
      </w:r>
      <w:r w:rsidR="000A0B8A">
        <w:rPr>
          <w:b/>
        </w:rPr>
        <w:t xml:space="preserve">:00 </w:t>
      </w:r>
      <w:r>
        <w:rPr>
          <w:b/>
        </w:rPr>
        <w:t>P</w:t>
      </w:r>
      <w:r w:rsidR="000A0B8A">
        <w:rPr>
          <w:b/>
        </w:rPr>
        <w:t xml:space="preserve">M – </w:t>
      </w:r>
      <w:r>
        <w:rPr>
          <w:b/>
        </w:rPr>
        <w:t>4</w:t>
      </w:r>
      <w:r w:rsidR="007457F2">
        <w:rPr>
          <w:b/>
        </w:rPr>
        <w:t>:</w:t>
      </w:r>
      <w:r w:rsidR="000A0B8A">
        <w:rPr>
          <w:b/>
        </w:rPr>
        <w:t xml:space="preserve">00 </w:t>
      </w:r>
      <w:r>
        <w:rPr>
          <w:b/>
        </w:rPr>
        <w:t>P</w:t>
      </w:r>
      <w:r w:rsidR="000A0B8A">
        <w:rPr>
          <w:b/>
        </w:rPr>
        <w:t>M</w:t>
      </w:r>
    </w:p>
    <w:p w14:paraId="7F400594" w14:textId="77777777" w:rsidR="00864C99" w:rsidRDefault="00864C99">
      <w:pPr>
        <w:jc w:val="center"/>
        <w:rPr>
          <w:b/>
        </w:rPr>
      </w:pPr>
    </w:p>
    <w:p w14:paraId="5622F706" w14:textId="61F81C76" w:rsidR="00864C99" w:rsidRPr="003420C0" w:rsidRDefault="008B6B1E">
      <w:pPr>
        <w:jc w:val="center"/>
        <w:rPr>
          <w:b/>
          <w:color w:val="808080" w:themeColor="background1" w:themeShade="80"/>
        </w:rPr>
      </w:pPr>
      <w:r>
        <w:rPr>
          <w:b/>
        </w:rPr>
        <w:t xml:space="preserve">MEETING LOCATION: </w:t>
      </w:r>
      <w:r w:rsidR="00094A06">
        <w:rPr>
          <w:b/>
        </w:rPr>
        <w:t>On-line via Teams</w:t>
      </w:r>
    </w:p>
    <w:p w14:paraId="33232AD8" w14:textId="649AF90D" w:rsidR="00864C99" w:rsidRDefault="009B6A58" w:rsidP="00925CF1">
      <w:pPr>
        <w:jc w:val="center"/>
        <w:rPr>
          <w:b/>
        </w:rPr>
      </w:pPr>
      <w:r>
        <w:rPr>
          <w:b/>
        </w:rPr>
        <w:t>Co-</w:t>
      </w:r>
      <w:r w:rsidR="008B6B1E">
        <w:rPr>
          <w:b/>
        </w:rPr>
        <w:t>Chair</w:t>
      </w:r>
      <w:r>
        <w:rPr>
          <w:b/>
        </w:rPr>
        <w:t>s</w:t>
      </w:r>
      <w:r w:rsidR="008B6B1E">
        <w:rPr>
          <w:b/>
        </w:rPr>
        <w:t xml:space="preserve">: </w:t>
      </w:r>
      <w:r w:rsidR="00CC40A9">
        <w:rPr>
          <w:b/>
        </w:rPr>
        <w:t>Sanjiv Prabhakara</w:t>
      </w:r>
      <w:r w:rsidR="00DE758B">
        <w:rPr>
          <w:b/>
        </w:rPr>
        <w:t>n</w:t>
      </w:r>
      <w:r w:rsidR="00CC40A9">
        <w:rPr>
          <w:b/>
        </w:rPr>
        <w:t xml:space="preserve"> </w:t>
      </w:r>
      <w:r w:rsidR="0071406B">
        <w:rPr>
          <w:b/>
        </w:rPr>
        <w:t xml:space="preserve">and </w:t>
      </w:r>
      <w:r w:rsidR="00840755">
        <w:rPr>
          <w:b/>
        </w:rPr>
        <w:t>David Munyaka</w:t>
      </w:r>
    </w:p>
    <w:p w14:paraId="672F6241" w14:textId="77777777" w:rsidR="00864C99" w:rsidRDefault="00864C99">
      <w:pPr>
        <w:rPr>
          <w:b/>
        </w:rPr>
      </w:pPr>
    </w:p>
    <w:p w14:paraId="077AAEDE" w14:textId="77777777" w:rsidR="00CE4A53" w:rsidRDefault="00CE4A53">
      <w:pPr>
        <w:rPr>
          <w:b/>
        </w:rPr>
      </w:pPr>
    </w:p>
    <w:p w14:paraId="6D0E20FF" w14:textId="77777777" w:rsidR="00864C99" w:rsidRPr="00C81CA1" w:rsidRDefault="00864C99">
      <w:pPr>
        <w:rPr>
          <w:b/>
          <w:color w:val="auto"/>
        </w:rPr>
      </w:pPr>
    </w:p>
    <w:p w14:paraId="0D0B9434" w14:textId="44A5D074" w:rsidR="002D2698" w:rsidRPr="00C81CA1" w:rsidRDefault="007A620F" w:rsidP="007A620F">
      <w:pPr>
        <w:pStyle w:val="ListParagraph"/>
        <w:numPr>
          <w:ilvl w:val="0"/>
          <w:numId w:val="2"/>
        </w:numPr>
        <w:rPr>
          <w:color w:val="auto"/>
        </w:rPr>
      </w:pPr>
      <w:r w:rsidRPr="00C81CA1">
        <w:rPr>
          <w:color w:val="auto"/>
        </w:rPr>
        <w:t xml:space="preserve">Welcome &amp; </w:t>
      </w:r>
      <w:r w:rsidR="00964A1A" w:rsidRPr="00C81CA1">
        <w:rPr>
          <w:color w:val="auto"/>
        </w:rPr>
        <w:t xml:space="preserve">Introductions </w:t>
      </w:r>
      <w:r w:rsidR="009128DA" w:rsidRPr="00C81CA1">
        <w:rPr>
          <w:color w:val="auto"/>
        </w:rPr>
        <w:t xml:space="preserve">– </w:t>
      </w:r>
      <w:r w:rsidR="000C4018" w:rsidRPr="00C81CA1">
        <w:rPr>
          <w:color w:val="auto"/>
        </w:rPr>
        <w:t>Sanjiv</w:t>
      </w:r>
      <w:r w:rsidR="00062962" w:rsidRPr="00C81CA1">
        <w:rPr>
          <w:color w:val="auto"/>
        </w:rPr>
        <w:t xml:space="preserve"> (5 mins)</w:t>
      </w:r>
    </w:p>
    <w:p w14:paraId="09DF5B5F" w14:textId="7D3E5327" w:rsidR="000128BE" w:rsidRPr="00C81CA1" w:rsidRDefault="00177F8A" w:rsidP="00EE19C4">
      <w:pPr>
        <w:rPr>
          <w:color w:val="auto"/>
        </w:rPr>
      </w:pPr>
      <w:r w:rsidRPr="00C81CA1">
        <w:rPr>
          <w:color w:val="auto"/>
        </w:rPr>
        <w:tab/>
      </w:r>
      <w:r w:rsidR="00B631A3" w:rsidRPr="00C81CA1">
        <w:rPr>
          <w:color w:val="auto"/>
        </w:rPr>
        <w:tab/>
      </w:r>
      <w:r w:rsidR="005158E1" w:rsidRPr="00C81CA1">
        <w:rPr>
          <w:color w:val="auto"/>
        </w:rPr>
        <w:tab/>
      </w:r>
    </w:p>
    <w:p w14:paraId="46130345" w14:textId="302DE8A6" w:rsidR="00642DEB" w:rsidRPr="00C81CA1" w:rsidRDefault="00C73C62" w:rsidP="007A620F">
      <w:pPr>
        <w:pStyle w:val="ListParagraph"/>
        <w:numPr>
          <w:ilvl w:val="0"/>
          <w:numId w:val="2"/>
        </w:numPr>
        <w:rPr>
          <w:color w:val="auto"/>
        </w:rPr>
      </w:pPr>
      <w:r w:rsidRPr="00C81CA1">
        <w:rPr>
          <w:color w:val="auto"/>
        </w:rPr>
        <w:t>Chamber Updates</w:t>
      </w:r>
      <w:r w:rsidR="00A1651D" w:rsidRPr="00C81CA1">
        <w:rPr>
          <w:color w:val="auto"/>
        </w:rPr>
        <w:t xml:space="preserve"> – Chris Thorne</w:t>
      </w:r>
      <w:r w:rsidR="00062962" w:rsidRPr="00C81CA1">
        <w:rPr>
          <w:color w:val="auto"/>
        </w:rPr>
        <w:t xml:space="preserve"> (5 mins)</w:t>
      </w:r>
    </w:p>
    <w:p w14:paraId="62714F2C" w14:textId="77777777" w:rsidR="00642DEB" w:rsidRPr="00C81CA1" w:rsidRDefault="00642DEB" w:rsidP="00642DEB">
      <w:pPr>
        <w:pStyle w:val="ListParagraph"/>
        <w:rPr>
          <w:color w:val="auto"/>
        </w:rPr>
      </w:pPr>
    </w:p>
    <w:p w14:paraId="72C01665" w14:textId="4D4F5D2D" w:rsidR="00C73C62" w:rsidRPr="00C81CA1" w:rsidRDefault="00642DEB" w:rsidP="00E536F3">
      <w:pPr>
        <w:pStyle w:val="ListParagraph"/>
        <w:numPr>
          <w:ilvl w:val="1"/>
          <w:numId w:val="2"/>
        </w:numPr>
        <w:rPr>
          <w:color w:val="auto"/>
        </w:rPr>
      </w:pPr>
      <w:r w:rsidRPr="00C81CA1">
        <w:rPr>
          <w:color w:val="auto"/>
        </w:rPr>
        <w:t>Upcoming Events</w:t>
      </w:r>
      <w:r w:rsidR="00C73C62" w:rsidRPr="00C81CA1">
        <w:rPr>
          <w:color w:val="auto"/>
        </w:rPr>
        <w:br/>
      </w:r>
    </w:p>
    <w:p w14:paraId="65C25F26" w14:textId="77777777" w:rsidR="00787603" w:rsidRDefault="00787603" w:rsidP="00787603">
      <w:pPr>
        <w:pStyle w:val="ListParagraph"/>
        <w:numPr>
          <w:ilvl w:val="0"/>
          <w:numId w:val="2"/>
        </w:numPr>
        <w:rPr>
          <w:color w:val="auto"/>
        </w:rPr>
      </w:pPr>
      <w:r w:rsidRPr="00C81CA1">
        <w:rPr>
          <w:color w:val="auto"/>
        </w:rPr>
        <w:t xml:space="preserve">Old Business (approve </w:t>
      </w:r>
      <w:r>
        <w:rPr>
          <w:color w:val="auto"/>
        </w:rPr>
        <w:t xml:space="preserve">previous </w:t>
      </w:r>
      <w:r w:rsidRPr="00C81CA1">
        <w:rPr>
          <w:color w:val="auto"/>
        </w:rPr>
        <w:t>minutes, etc.) – Sanjiv (2-3 mins)</w:t>
      </w:r>
    </w:p>
    <w:p w14:paraId="6CC913F6" w14:textId="77777777" w:rsidR="00787603" w:rsidRPr="00C81CA1" w:rsidRDefault="00787603" w:rsidP="00787603">
      <w:pPr>
        <w:pStyle w:val="ListParagraph"/>
        <w:rPr>
          <w:color w:val="auto"/>
        </w:rPr>
      </w:pPr>
    </w:p>
    <w:p w14:paraId="790FB86E" w14:textId="6FC95D17" w:rsidR="00787603" w:rsidRPr="00C81CA1" w:rsidRDefault="00A549D2" w:rsidP="00787603">
      <w:pPr>
        <w:pStyle w:val="ListParagraph"/>
        <w:numPr>
          <w:ilvl w:val="1"/>
          <w:numId w:val="2"/>
        </w:numPr>
        <w:rPr>
          <w:color w:val="auto"/>
        </w:rPr>
      </w:pPr>
      <w:r>
        <w:rPr>
          <w:color w:val="auto"/>
        </w:rPr>
        <w:t>Review any matters from previous meeting</w:t>
      </w:r>
    </w:p>
    <w:p w14:paraId="34BA2FA3" w14:textId="77777777" w:rsidR="00787603" w:rsidRPr="00787603" w:rsidRDefault="00787603" w:rsidP="00787603">
      <w:pPr>
        <w:rPr>
          <w:color w:val="auto"/>
        </w:rPr>
      </w:pPr>
    </w:p>
    <w:p w14:paraId="7DB92D5D" w14:textId="661600DB" w:rsidR="00A251C0" w:rsidRPr="00C81CA1" w:rsidRDefault="006E763F" w:rsidP="00A251C0">
      <w:pPr>
        <w:pStyle w:val="ListParagraph"/>
        <w:numPr>
          <w:ilvl w:val="0"/>
          <w:numId w:val="2"/>
        </w:numPr>
        <w:rPr>
          <w:color w:val="auto"/>
        </w:rPr>
      </w:pPr>
      <w:r w:rsidRPr="00C81CA1">
        <w:rPr>
          <w:color w:val="auto"/>
        </w:rPr>
        <w:t>Legislative Updates</w:t>
      </w:r>
      <w:r w:rsidR="00E536F3" w:rsidRPr="00C81CA1">
        <w:rPr>
          <w:color w:val="auto"/>
        </w:rPr>
        <w:t xml:space="preserve"> &amp; other </w:t>
      </w:r>
      <w:r w:rsidR="00454E02" w:rsidRPr="00C81CA1">
        <w:rPr>
          <w:color w:val="auto"/>
        </w:rPr>
        <w:t>“</w:t>
      </w:r>
      <w:r w:rsidR="00E536F3" w:rsidRPr="00C81CA1">
        <w:rPr>
          <w:color w:val="auto"/>
        </w:rPr>
        <w:t>AI</w:t>
      </w:r>
      <w:r w:rsidR="00BA354A" w:rsidRPr="00C81CA1">
        <w:rPr>
          <w:color w:val="auto"/>
        </w:rPr>
        <w:t xml:space="preserve"> </w:t>
      </w:r>
      <w:r w:rsidR="00E536F3" w:rsidRPr="00C81CA1">
        <w:rPr>
          <w:color w:val="auto"/>
        </w:rPr>
        <w:t>+</w:t>
      </w:r>
      <w:r w:rsidR="00BA354A" w:rsidRPr="00C81CA1">
        <w:rPr>
          <w:color w:val="auto"/>
        </w:rPr>
        <w:t xml:space="preserve"> </w:t>
      </w:r>
      <w:r w:rsidR="00E536F3" w:rsidRPr="00C81CA1">
        <w:rPr>
          <w:color w:val="auto"/>
        </w:rPr>
        <w:t>Cyber</w:t>
      </w:r>
      <w:r w:rsidR="00454E02" w:rsidRPr="00C81CA1">
        <w:rPr>
          <w:color w:val="auto"/>
        </w:rPr>
        <w:t>”</w:t>
      </w:r>
      <w:r w:rsidR="00E536F3" w:rsidRPr="00C81CA1">
        <w:rPr>
          <w:color w:val="auto"/>
        </w:rPr>
        <w:t xml:space="preserve"> policies </w:t>
      </w:r>
      <w:r w:rsidR="00A1651D" w:rsidRPr="00C81CA1">
        <w:rPr>
          <w:color w:val="auto"/>
        </w:rPr>
        <w:t xml:space="preserve">– </w:t>
      </w:r>
      <w:r w:rsidR="003C3A80">
        <w:rPr>
          <w:color w:val="auto"/>
        </w:rPr>
        <w:t>David</w:t>
      </w:r>
      <w:r w:rsidR="00062962" w:rsidRPr="00C81CA1">
        <w:rPr>
          <w:color w:val="auto"/>
        </w:rPr>
        <w:t xml:space="preserve"> (</w:t>
      </w:r>
      <w:r w:rsidR="00253117" w:rsidRPr="00C81CA1">
        <w:rPr>
          <w:color w:val="auto"/>
        </w:rPr>
        <w:t>5-10</w:t>
      </w:r>
      <w:r w:rsidR="00062962" w:rsidRPr="00C81CA1">
        <w:rPr>
          <w:color w:val="auto"/>
        </w:rPr>
        <w:t xml:space="preserve"> mins)</w:t>
      </w:r>
    </w:p>
    <w:p w14:paraId="4B38F239" w14:textId="05E5457E" w:rsidR="006E763F" w:rsidRPr="00C81CA1" w:rsidRDefault="006E763F" w:rsidP="006E763F">
      <w:pPr>
        <w:rPr>
          <w:color w:val="auto"/>
        </w:rPr>
      </w:pPr>
    </w:p>
    <w:p w14:paraId="097D231A" w14:textId="27308FA3" w:rsidR="00BE73EF" w:rsidRPr="00787603" w:rsidRDefault="00BE73EF" w:rsidP="00787603">
      <w:pPr>
        <w:rPr>
          <w:color w:val="auto"/>
        </w:rPr>
      </w:pPr>
    </w:p>
    <w:p w14:paraId="044FBA1A" w14:textId="4D0EBE9E" w:rsidR="00BC79DC" w:rsidRPr="00C81CA1" w:rsidRDefault="00DE758B" w:rsidP="00F551C3">
      <w:pPr>
        <w:pStyle w:val="ListParagraph"/>
        <w:numPr>
          <w:ilvl w:val="0"/>
          <w:numId w:val="2"/>
        </w:numPr>
        <w:rPr>
          <w:color w:val="auto"/>
        </w:rPr>
      </w:pPr>
      <w:r w:rsidRPr="00C81CA1">
        <w:rPr>
          <w:color w:val="auto"/>
        </w:rPr>
        <w:t>Speaker</w:t>
      </w:r>
      <w:r w:rsidR="00990DAE" w:rsidRPr="00C81CA1">
        <w:rPr>
          <w:color w:val="auto"/>
        </w:rPr>
        <w:t xml:space="preserve"> </w:t>
      </w:r>
      <w:r w:rsidR="00E536F3" w:rsidRPr="00C81CA1">
        <w:rPr>
          <w:color w:val="auto"/>
        </w:rPr>
        <w:t xml:space="preserve">intro </w:t>
      </w:r>
      <w:r w:rsidR="00990DAE" w:rsidRPr="00C81CA1">
        <w:rPr>
          <w:color w:val="auto"/>
        </w:rPr>
        <w:t xml:space="preserve">– </w:t>
      </w:r>
      <w:r w:rsidR="00E8450A">
        <w:rPr>
          <w:color w:val="auto"/>
        </w:rPr>
        <w:t>David</w:t>
      </w:r>
      <w:r w:rsidR="00062962" w:rsidRPr="00C81CA1">
        <w:rPr>
          <w:color w:val="auto"/>
        </w:rPr>
        <w:t xml:space="preserve"> (2</w:t>
      </w:r>
      <w:r w:rsidR="00253117" w:rsidRPr="00C81CA1">
        <w:rPr>
          <w:color w:val="auto"/>
        </w:rPr>
        <w:t>0</w:t>
      </w:r>
      <w:r w:rsidR="00062962" w:rsidRPr="00C81CA1">
        <w:rPr>
          <w:color w:val="auto"/>
        </w:rPr>
        <w:t xml:space="preserve"> mins + Q&amp;A 10 mins)</w:t>
      </w:r>
    </w:p>
    <w:p w14:paraId="28D43073" w14:textId="77777777" w:rsidR="00502653" w:rsidRPr="00C81CA1" w:rsidRDefault="00502653" w:rsidP="00502653">
      <w:pPr>
        <w:pStyle w:val="ListParagraph"/>
        <w:rPr>
          <w:color w:val="auto"/>
        </w:rPr>
      </w:pPr>
    </w:p>
    <w:p w14:paraId="0C362681" w14:textId="1B743E84" w:rsidR="00062962" w:rsidRPr="00094A06" w:rsidRDefault="00062962" w:rsidP="00062962">
      <w:pPr>
        <w:numPr>
          <w:ilvl w:val="1"/>
          <w:numId w:val="11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line="276" w:lineRule="auto"/>
        <w:rPr>
          <w:rFonts w:ascii="Avenir Book" w:hAnsi="Avenir Book"/>
          <w:color w:val="auto"/>
        </w:rPr>
      </w:pPr>
      <w:r w:rsidRPr="00094A06">
        <w:rPr>
          <w:rFonts w:ascii="Avenir Book" w:hAnsi="Avenir Book"/>
          <w:color w:val="auto"/>
        </w:rPr>
        <w:t xml:space="preserve">Speaker </w:t>
      </w:r>
      <w:r w:rsidR="00E536F3" w:rsidRPr="00094A06">
        <w:rPr>
          <w:rFonts w:ascii="Avenir Book" w:hAnsi="Avenir Book"/>
          <w:color w:val="auto"/>
        </w:rPr>
        <w:t>–</w:t>
      </w:r>
      <w:r w:rsidRPr="00094A06">
        <w:rPr>
          <w:rFonts w:ascii="Avenir Book" w:hAnsi="Avenir Book"/>
          <w:color w:val="auto"/>
        </w:rPr>
        <w:t xml:space="preserve"> </w:t>
      </w:r>
      <w:r w:rsidR="00094A06" w:rsidRPr="00094A06">
        <w:rPr>
          <w:rFonts w:ascii="Avenir Book" w:hAnsi="Avenir Book"/>
          <w:color w:val="auto"/>
        </w:rPr>
        <w:t>Josh Mason</w:t>
      </w:r>
      <w:r w:rsidRPr="00094A06">
        <w:rPr>
          <w:rFonts w:ascii="Avenir Book" w:hAnsi="Avenir Book"/>
          <w:color w:val="auto"/>
        </w:rPr>
        <w:t xml:space="preserve">, </w:t>
      </w:r>
      <w:r w:rsidR="00094A06" w:rsidRPr="00094A06">
        <w:rPr>
          <w:rFonts w:ascii="Avenir Book" w:hAnsi="Avenir Book"/>
          <w:color w:val="000000"/>
          <w:szCs w:val="20"/>
        </w:rPr>
        <w:t>Founder and Principal of Mason SC LLC</w:t>
      </w:r>
    </w:p>
    <w:p w14:paraId="713B662F" w14:textId="4965C77D" w:rsidR="00C81CA1" w:rsidRPr="00094A06" w:rsidRDefault="00062962" w:rsidP="00C81CA1">
      <w:pPr>
        <w:numPr>
          <w:ilvl w:val="1"/>
          <w:numId w:val="11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line="276" w:lineRule="auto"/>
        <w:rPr>
          <w:rFonts w:ascii="Avenir Book" w:hAnsi="Avenir Book"/>
          <w:color w:val="auto"/>
          <w:szCs w:val="20"/>
        </w:rPr>
      </w:pPr>
      <w:r w:rsidRPr="00A549D2">
        <w:rPr>
          <w:rFonts w:ascii="Avenir Book" w:hAnsi="Avenir Book"/>
          <w:color w:val="auto"/>
        </w:rPr>
        <w:t xml:space="preserve">Topic: </w:t>
      </w:r>
      <w:r w:rsidR="004165B9" w:rsidRPr="00A549D2">
        <w:rPr>
          <w:rFonts w:ascii="Avenir Book" w:hAnsi="Avenir Book"/>
          <w:color w:val="auto"/>
        </w:rPr>
        <w:t>“</w:t>
      </w:r>
      <w:r w:rsidR="00094A06" w:rsidRPr="00094A06">
        <w:rPr>
          <w:rFonts w:ascii="Avenir Book" w:hAnsi="Avenir Book"/>
          <w:b/>
          <w:bCs/>
          <w:i/>
          <w:iCs/>
          <w:color w:val="000000"/>
          <w:szCs w:val="20"/>
        </w:rPr>
        <w:t>Cybersecurity on a Budget: Protecting Your Business With Tools You Already Have</w:t>
      </w:r>
      <w:r w:rsidR="004165B9" w:rsidRPr="00A549D2">
        <w:rPr>
          <w:rFonts w:ascii="Avenir Book" w:hAnsi="Avenir Book"/>
          <w:color w:val="auto"/>
        </w:rPr>
        <w:t xml:space="preserve">” </w:t>
      </w:r>
      <w:r w:rsidRPr="00A549D2">
        <w:rPr>
          <w:rFonts w:ascii="Avenir Book" w:hAnsi="Avenir Book"/>
          <w:color w:val="auto"/>
        </w:rPr>
        <w:t>that will cover the following areas and more –</w:t>
      </w:r>
      <w:r w:rsidR="00094A06">
        <w:rPr>
          <w:rFonts w:ascii="Avenir Book" w:hAnsi="Avenir Book"/>
          <w:color w:val="auto"/>
        </w:rPr>
        <w:t xml:space="preserve"> </w:t>
      </w:r>
    </w:p>
    <w:p w14:paraId="6EEE5358" w14:textId="390D2078" w:rsidR="00094A06" w:rsidRPr="00094A06" w:rsidRDefault="00094A06" w:rsidP="00094A06">
      <w:pPr>
        <w:pStyle w:val="ListParagraph"/>
        <w:numPr>
          <w:ilvl w:val="0"/>
          <w:numId w:val="16"/>
        </w:numPr>
        <w:rPr>
          <w:rFonts w:ascii="Avenir Book" w:hAnsi="Avenir Book"/>
          <w:i/>
          <w:iCs/>
          <w:color w:val="auto"/>
          <w:szCs w:val="20"/>
        </w:rPr>
      </w:pPr>
      <w:r w:rsidRPr="00094A06">
        <w:rPr>
          <w:rFonts w:ascii="Avenir Book" w:hAnsi="Avenir Book"/>
          <w:i/>
          <w:iCs/>
          <w:color w:val="auto"/>
          <w:szCs w:val="20"/>
        </w:rPr>
        <w:t>Discover security features already built into Microsoft 365 and Google Workspace that most businesses never turn on</w:t>
      </w:r>
    </w:p>
    <w:p w14:paraId="48004B68" w14:textId="48CF6AB7" w:rsidR="00094A06" w:rsidRPr="00094A06" w:rsidRDefault="00094A06" w:rsidP="00094A06">
      <w:pPr>
        <w:pStyle w:val="ListParagraph"/>
        <w:numPr>
          <w:ilvl w:val="0"/>
          <w:numId w:val="16"/>
        </w:numPr>
        <w:rPr>
          <w:rFonts w:ascii="Avenir Book" w:hAnsi="Avenir Book"/>
          <w:i/>
          <w:iCs/>
          <w:color w:val="auto"/>
          <w:szCs w:val="20"/>
        </w:rPr>
      </w:pPr>
      <w:r w:rsidRPr="00094A06">
        <w:rPr>
          <w:rFonts w:ascii="Avenir Book" w:hAnsi="Avenir Book"/>
          <w:i/>
          <w:iCs/>
          <w:color w:val="auto"/>
          <w:szCs w:val="20"/>
        </w:rPr>
        <w:t>Learn the one setting that blocks 99% of account takeovers (and how to enable it this week</w:t>
      </w:r>
    </w:p>
    <w:p w14:paraId="0AFABD8D" w14:textId="66BA28EA" w:rsidR="00094A06" w:rsidRPr="00094A06" w:rsidRDefault="00094A06" w:rsidP="00094A06">
      <w:pPr>
        <w:pStyle w:val="ListParagraph"/>
        <w:numPr>
          <w:ilvl w:val="0"/>
          <w:numId w:val="16"/>
        </w:numPr>
        <w:rPr>
          <w:rFonts w:ascii="Avenir Book" w:hAnsi="Avenir Book"/>
          <w:i/>
          <w:iCs/>
          <w:color w:val="auto"/>
          <w:szCs w:val="20"/>
        </w:rPr>
      </w:pPr>
      <w:r w:rsidRPr="00094A06">
        <w:rPr>
          <w:rFonts w:ascii="Avenir Book" w:hAnsi="Avenir Book"/>
          <w:i/>
          <w:iCs/>
          <w:color w:val="auto"/>
          <w:szCs w:val="20"/>
        </w:rPr>
        <w:t>Walk away with free government and nonprofit resources designed specifically for small businesses</w:t>
      </w:r>
    </w:p>
    <w:p w14:paraId="4E271DC6" w14:textId="60F0A51A" w:rsidR="00094A06" w:rsidRPr="00094A06" w:rsidRDefault="00094A06" w:rsidP="00094A06">
      <w:pPr>
        <w:pStyle w:val="ListParagraph"/>
        <w:numPr>
          <w:ilvl w:val="0"/>
          <w:numId w:val="16"/>
        </w:numPr>
        <w:rPr>
          <w:rFonts w:ascii="Avenir Book" w:hAnsi="Avenir Book"/>
          <w:i/>
          <w:iCs/>
          <w:color w:val="auto"/>
          <w:szCs w:val="20"/>
        </w:rPr>
      </w:pPr>
      <w:r w:rsidRPr="00094A06">
        <w:rPr>
          <w:rFonts w:ascii="Avenir Book" w:hAnsi="Avenir Book"/>
          <w:i/>
          <w:iCs/>
          <w:color w:val="auto"/>
          <w:szCs w:val="20"/>
        </w:rPr>
        <w:t>Get a take-home resource guide with links, checklists, and </w:t>
      </w:r>
      <w:r w:rsidRPr="00094A06">
        <w:rPr>
          <w:rFonts w:ascii="Avenir Book" w:hAnsi="Avenir Book"/>
          <w:i/>
          <w:iCs/>
          <w:color w:val="auto"/>
          <w:szCs w:val="20"/>
          <w:bdr w:val="none" w:sz="0" w:space="0" w:color="auto" w:frame="1"/>
        </w:rPr>
        <w:t>next steps you can act on immediately</w:t>
      </w:r>
    </w:p>
    <w:p w14:paraId="5EA5E1BE" w14:textId="77777777" w:rsidR="00C14006" w:rsidRPr="00C14006" w:rsidRDefault="00C14006" w:rsidP="00C14006">
      <w:pPr>
        <w:rPr>
          <w:rFonts w:ascii="Avenir Book" w:hAnsi="Avenir Book" w:cs="Arial"/>
          <w:color w:val="auto"/>
          <w:szCs w:val="20"/>
        </w:rPr>
      </w:pPr>
    </w:p>
    <w:p w14:paraId="129E3100" w14:textId="635AD36E" w:rsidR="00062962" w:rsidRPr="00C81CA1" w:rsidRDefault="00062962" w:rsidP="00E52672">
      <w:pPr>
        <w:pStyle w:val="ListParagraph"/>
        <w:numPr>
          <w:ilvl w:val="0"/>
          <w:numId w:val="2"/>
        </w:numPr>
        <w:rPr>
          <w:color w:val="auto"/>
        </w:rPr>
      </w:pPr>
      <w:r w:rsidRPr="00C81CA1">
        <w:rPr>
          <w:color w:val="auto"/>
        </w:rPr>
        <w:t>Next Steps</w:t>
      </w:r>
      <w:r w:rsidR="00D257A2" w:rsidRPr="00C81CA1">
        <w:rPr>
          <w:color w:val="auto"/>
        </w:rPr>
        <w:t xml:space="preserve"> – </w:t>
      </w:r>
      <w:r w:rsidR="00C81CA1">
        <w:rPr>
          <w:color w:val="auto"/>
        </w:rPr>
        <w:t>Sanjiv</w:t>
      </w:r>
    </w:p>
    <w:p w14:paraId="5D5A3FD3" w14:textId="00C78BB3" w:rsidR="00E52672" w:rsidRPr="00C81CA1" w:rsidRDefault="00593D9C" w:rsidP="00062962">
      <w:pPr>
        <w:pStyle w:val="ListParagraph"/>
        <w:numPr>
          <w:ilvl w:val="1"/>
          <w:numId w:val="2"/>
        </w:numPr>
        <w:rPr>
          <w:color w:val="auto"/>
        </w:rPr>
      </w:pPr>
      <w:r w:rsidRPr="00C81CA1">
        <w:rPr>
          <w:color w:val="auto"/>
        </w:rPr>
        <w:t>User feedback, etc.</w:t>
      </w:r>
      <w:r w:rsidR="00E52672" w:rsidRPr="00C81CA1">
        <w:rPr>
          <w:color w:val="auto"/>
        </w:rPr>
        <w:br/>
      </w:r>
    </w:p>
    <w:p w14:paraId="23131EF1" w14:textId="24DDB1CD" w:rsidR="00E52672" w:rsidRPr="00C81CA1" w:rsidRDefault="00E52672" w:rsidP="00E52672">
      <w:pPr>
        <w:pStyle w:val="ListParagraph"/>
        <w:numPr>
          <w:ilvl w:val="0"/>
          <w:numId w:val="2"/>
        </w:numPr>
        <w:rPr>
          <w:color w:val="auto"/>
        </w:rPr>
      </w:pPr>
      <w:r w:rsidRPr="00C81CA1">
        <w:rPr>
          <w:color w:val="auto"/>
        </w:rPr>
        <w:t>Close Meeting</w:t>
      </w:r>
      <w:r w:rsidR="00C33990" w:rsidRPr="00C81CA1">
        <w:rPr>
          <w:color w:val="auto"/>
        </w:rPr>
        <w:t xml:space="preserve"> – </w:t>
      </w:r>
      <w:r w:rsidR="000C4018" w:rsidRPr="00C81CA1">
        <w:rPr>
          <w:color w:val="auto"/>
        </w:rPr>
        <w:t>Sanjiv</w:t>
      </w:r>
    </w:p>
    <w:p w14:paraId="439176D8" w14:textId="77777777" w:rsidR="00B56EDC" w:rsidRPr="00C81CA1" w:rsidRDefault="00B56EDC" w:rsidP="00D80C90">
      <w:pPr>
        <w:pStyle w:val="ListParagraph"/>
        <w:ind w:left="2160"/>
        <w:rPr>
          <w:color w:val="auto"/>
        </w:rPr>
      </w:pPr>
    </w:p>
    <w:p w14:paraId="3D09C537" w14:textId="77777777" w:rsidR="008B6B1E" w:rsidRDefault="008B6B1E">
      <w:pPr>
        <w:rPr>
          <w:color w:val="auto"/>
        </w:rPr>
      </w:pPr>
    </w:p>
    <w:p w14:paraId="348FD1B3" w14:textId="77777777" w:rsidR="00C81CA1" w:rsidRPr="00C81CA1" w:rsidRDefault="00C81CA1">
      <w:pPr>
        <w:rPr>
          <w:color w:val="auto"/>
        </w:rPr>
      </w:pPr>
    </w:p>
    <w:sectPr w:rsidR="00C81CA1" w:rsidRPr="00C81CA1">
      <w:head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60293E" w14:textId="77777777" w:rsidR="009953D3" w:rsidRDefault="009953D3">
      <w:r>
        <w:separator/>
      </w:r>
    </w:p>
  </w:endnote>
  <w:endnote w:type="continuationSeparator" w:id="0">
    <w:p w14:paraId="4A29AA27" w14:textId="77777777" w:rsidR="009953D3" w:rsidRDefault="009953D3">
      <w:r>
        <w:continuationSeparator/>
      </w:r>
    </w:p>
  </w:endnote>
  <w:endnote w:type="continuationNotice" w:id="1">
    <w:p w14:paraId="08659A75" w14:textId="77777777" w:rsidR="009953D3" w:rsidRDefault="009953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venir LT Std 65 Medium">
    <w:altName w:val="Calibri"/>
    <w:panose1 w:val="02000603020000020003"/>
    <w:charset w:val="00"/>
    <w:family w:val="auto"/>
    <w:pitch w:val="variable"/>
    <w:sig w:usb0="800000AF" w:usb1="5000204A" w:usb2="00000000" w:usb3="00000000" w:csb0="0000009B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CF7911" w14:textId="77777777" w:rsidR="009953D3" w:rsidRDefault="009953D3">
      <w:r>
        <w:separator/>
      </w:r>
    </w:p>
  </w:footnote>
  <w:footnote w:type="continuationSeparator" w:id="0">
    <w:p w14:paraId="6BFA2B36" w14:textId="77777777" w:rsidR="009953D3" w:rsidRDefault="009953D3">
      <w:r>
        <w:continuationSeparator/>
      </w:r>
    </w:p>
  </w:footnote>
  <w:footnote w:type="continuationNotice" w:id="1">
    <w:p w14:paraId="1DA1B38C" w14:textId="77777777" w:rsidR="009953D3" w:rsidRDefault="009953D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FE420" w14:textId="77777777" w:rsidR="00864C99" w:rsidRDefault="0084237D">
    <w:pPr>
      <w:pStyle w:val="Header"/>
      <w:jc w:val="center"/>
    </w:pPr>
    <w:r>
      <w:rPr>
        <w:noProof/>
      </w:rPr>
      <w:drawing>
        <wp:inline distT="0" distB="0" distL="0" distR="0" wp14:anchorId="0A2D25C4" wp14:editId="010E89AD">
          <wp:extent cx="2914650" cy="69532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1465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5BF62E8" w14:textId="77777777" w:rsidR="00864C99" w:rsidRDefault="0084237D">
    <w:pPr>
      <w:pStyle w:val="Head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5C4718A" wp14:editId="7C447DBE">
              <wp:simplePos x="0" y="0"/>
              <wp:positionH relativeFrom="column">
                <wp:posOffset>-251460</wp:posOffset>
              </wp:positionH>
              <wp:positionV relativeFrom="paragraph">
                <wp:posOffset>78105</wp:posOffset>
              </wp:positionV>
              <wp:extent cx="7322820" cy="0"/>
              <wp:effectExtent l="5715" t="11430" r="5715" b="7620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32282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535353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w16sdtfl="http://schemas.microsoft.com/office/word/2024/wordml/sdtformatlock" xmlns:arto="http://schemas.microsoft.com/office/word/2006/arto">
          <w:pict>
            <v:line w14:anchorId="3DD8249D" id="Straight Connector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9.8pt,6.15pt" to="556.8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" strokecolor="#535353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436A3"/>
    <w:multiLevelType w:val="hybridMultilevel"/>
    <w:tmpl w:val="0D28FE58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964CE0"/>
    <w:multiLevelType w:val="hybridMultilevel"/>
    <w:tmpl w:val="F8A0C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33760"/>
    <w:multiLevelType w:val="hybridMultilevel"/>
    <w:tmpl w:val="9906E382"/>
    <w:lvl w:ilvl="0" w:tplc="04090013">
      <w:start w:val="1"/>
      <w:numFmt w:val="upperRoman"/>
      <w:lvlText w:val="%1."/>
      <w:lvlJc w:val="right"/>
      <w:pPr>
        <w:ind w:left="2160" w:hanging="360"/>
      </w:pPr>
      <w:rPr>
        <w:rFonts w:hint="default"/>
        <w:b w:val="0"/>
        <w:bCs w:val="0"/>
        <w:i w:val="0"/>
        <w:color w:val="auto"/>
        <w:sz w:val="20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0EBA252F"/>
    <w:multiLevelType w:val="hybridMultilevel"/>
    <w:tmpl w:val="F24873E2"/>
    <w:lvl w:ilvl="0" w:tplc="F3968B94">
      <w:start w:val="1"/>
      <w:numFmt w:val="decimal"/>
      <w:lvlText w:val="%1."/>
      <w:lvlJc w:val="left"/>
      <w:pPr>
        <w:ind w:left="2160" w:hanging="360"/>
      </w:pPr>
      <w:rPr>
        <w:rFonts w:ascii="Times New Roman" w:hAnsi="Times New Roman" w:cs="Arial" w:hint="default"/>
        <w:b w:val="0"/>
        <w:bCs w:val="0"/>
        <w:i w:val="0"/>
        <w:color w:val="auto"/>
        <w:sz w:val="20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0EBB57DE"/>
    <w:multiLevelType w:val="hybridMultilevel"/>
    <w:tmpl w:val="7A5CBBC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8C3A0432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2266F2E"/>
    <w:multiLevelType w:val="hybridMultilevel"/>
    <w:tmpl w:val="D83E4768"/>
    <w:lvl w:ilvl="0" w:tplc="0409001B">
      <w:start w:val="1"/>
      <w:numFmt w:val="lowerRoman"/>
      <w:lvlText w:val="%1."/>
      <w:lvlJc w:val="righ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 w15:restartNumberingAfterBreak="0">
    <w:nsid w:val="20F767C7"/>
    <w:multiLevelType w:val="hybridMultilevel"/>
    <w:tmpl w:val="A3AC9698"/>
    <w:lvl w:ilvl="0" w:tplc="B454A6D4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" w15:restartNumberingAfterBreak="0">
    <w:nsid w:val="23BD49A3"/>
    <w:multiLevelType w:val="hybridMultilevel"/>
    <w:tmpl w:val="A2DC55D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7761497"/>
    <w:multiLevelType w:val="multilevel"/>
    <w:tmpl w:val="5B0C370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35AA7058"/>
    <w:multiLevelType w:val="hybridMultilevel"/>
    <w:tmpl w:val="38BCE0D4"/>
    <w:lvl w:ilvl="0" w:tplc="E7DC67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B8B7E84"/>
    <w:multiLevelType w:val="hybridMultilevel"/>
    <w:tmpl w:val="0D28FE58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3A129DB"/>
    <w:multiLevelType w:val="hybridMultilevel"/>
    <w:tmpl w:val="0D28FE5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3506DE"/>
    <w:multiLevelType w:val="multilevel"/>
    <w:tmpl w:val="5B0C370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528507B6"/>
    <w:multiLevelType w:val="hybridMultilevel"/>
    <w:tmpl w:val="FC0E4286"/>
    <w:lvl w:ilvl="0" w:tplc="F3968B94">
      <w:start w:val="1"/>
      <w:numFmt w:val="decimal"/>
      <w:lvlText w:val="%1."/>
      <w:lvlJc w:val="left"/>
      <w:pPr>
        <w:ind w:left="1800" w:hanging="360"/>
      </w:pPr>
      <w:rPr>
        <w:rFonts w:ascii="Times New Roman" w:hAnsi="Times New Roman" w:cs="Arial" w:hint="default"/>
        <w:b w:val="0"/>
        <w:bCs w:val="0"/>
        <w:i w:val="0"/>
        <w:color w:val="auto"/>
        <w:sz w:val="20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5937537A"/>
    <w:multiLevelType w:val="multilevel"/>
    <w:tmpl w:val="51408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50B7264"/>
    <w:multiLevelType w:val="hybridMultilevel"/>
    <w:tmpl w:val="608C67A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465544080">
    <w:abstractNumId w:val="9"/>
  </w:num>
  <w:num w:numId="2" w16cid:durableId="226036201">
    <w:abstractNumId w:val="4"/>
  </w:num>
  <w:num w:numId="3" w16cid:durableId="710617643">
    <w:abstractNumId w:val="6"/>
  </w:num>
  <w:num w:numId="4" w16cid:durableId="1708094970">
    <w:abstractNumId w:val="15"/>
  </w:num>
  <w:num w:numId="5" w16cid:durableId="348915478">
    <w:abstractNumId w:val="1"/>
  </w:num>
  <w:num w:numId="6" w16cid:durableId="776484059">
    <w:abstractNumId w:val="7"/>
  </w:num>
  <w:num w:numId="7" w16cid:durableId="1829975181">
    <w:abstractNumId w:val="11"/>
  </w:num>
  <w:num w:numId="8" w16cid:durableId="1606498637">
    <w:abstractNumId w:val="10"/>
  </w:num>
  <w:num w:numId="9" w16cid:durableId="1448159279">
    <w:abstractNumId w:val="0"/>
  </w:num>
  <w:num w:numId="10" w16cid:durableId="1081953428">
    <w:abstractNumId w:val="5"/>
  </w:num>
  <w:num w:numId="11" w16cid:durableId="1648435485">
    <w:abstractNumId w:val="12"/>
  </w:num>
  <w:num w:numId="12" w16cid:durableId="1054039049">
    <w:abstractNumId w:val="14"/>
  </w:num>
  <w:num w:numId="13" w16cid:durableId="128977782">
    <w:abstractNumId w:val="8"/>
  </w:num>
  <w:num w:numId="14" w16cid:durableId="548415752">
    <w:abstractNumId w:val="13"/>
  </w:num>
  <w:num w:numId="15" w16cid:durableId="652874120">
    <w:abstractNumId w:val="2"/>
  </w:num>
  <w:num w:numId="16" w16cid:durableId="7300843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MwMTc1NDQxNTcxNDBV0lEKTi0uzszPAymwrAUAZUPZ0CwAAAA="/>
  </w:docVars>
  <w:rsids>
    <w:rsidRoot w:val="005C677A"/>
    <w:rsid w:val="0000104B"/>
    <w:rsid w:val="000011AD"/>
    <w:rsid w:val="000051F0"/>
    <w:rsid w:val="000071F7"/>
    <w:rsid w:val="000074F1"/>
    <w:rsid w:val="00010AA3"/>
    <w:rsid w:val="00012216"/>
    <w:rsid w:val="000128BE"/>
    <w:rsid w:val="00014A09"/>
    <w:rsid w:val="00020ED2"/>
    <w:rsid w:val="00024C6C"/>
    <w:rsid w:val="00025EC2"/>
    <w:rsid w:val="00027EC8"/>
    <w:rsid w:val="00035668"/>
    <w:rsid w:val="00041A9B"/>
    <w:rsid w:val="00042B61"/>
    <w:rsid w:val="00042CAB"/>
    <w:rsid w:val="000444D1"/>
    <w:rsid w:val="00045AB8"/>
    <w:rsid w:val="000465AC"/>
    <w:rsid w:val="000478F3"/>
    <w:rsid w:val="00050603"/>
    <w:rsid w:val="00051147"/>
    <w:rsid w:val="00054353"/>
    <w:rsid w:val="00061346"/>
    <w:rsid w:val="0006154B"/>
    <w:rsid w:val="00062962"/>
    <w:rsid w:val="00070E21"/>
    <w:rsid w:val="000733BA"/>
    <w:rsid w:val="000762F8"/>
    <w:rsid w:val="00081A5A"/>
    <w:rsid w:val="00082725"/>
    <w:rsid w:val="00091C5F"/>
    <w:rsid w:val="00093172"/>
    <w:rsid w:val="00094A06"/>
    <w:rsid w:val="00095D05"/>
    <w:rsid w:val="000A020B"/>
    <w:rsid w:val="000A0B8A"/>
    <w:rsid w:val="000A3F21"/>
    <w:rsid w:val="000A64FB"/>
    <w:rsid w:val="000A7384"/>
    <w:rsid w:val="000A7EAB"/>
    <w:rsid w:val="000B242F"/>
    <w:rsid w:val="000B55A8"/>
    <w:rsid w:val="000B7848"/>
    <w:rsid w:val="000C12B2"/>
    <w:rsid w:val="000C4018"/>
    <w:rsid w:val="000C4A62"/>
    <w:rsid w:val="000C5B35"/>
    <w:rsid w:val="000D0A9A"/>
    <w:rsid w:val="000D14E2"/>
    <w:rsid w:val="000D1742"/>
    <w:rsid w:val="000D6291"/>
    <w:rsid w:val="000D7550"/>
    <w:rsid w:val="000E0038"/>
    <w:rsid w:val="000E0795"/>
    <w:rsid w:val="000E10E7"/>
    <w:rsid w:val="000E14FE"/>
    <w:rsid w:val="000E26F6"/>
    <w:rsid w:val="000F0B91"/>
    <w:rsid w:val="000F194A"/>
    <w:rsid w:val="000F34DF"/>
    <w:rsid w:val="000F3A41"/>
    <w:rsid w:val="000F4635"/>
    <w:rsid w:val="000F593F"/>
    <w:rsid w:val="000F6872"/>
    <w:rsid w:val="001015D0"/>
    <w:rsid w:val="00107F1E"/>
    <w:rsid w:val="001122CC"/>
    <w:rsid w:val="001151F5"/>
    <w:rsid w:val="00116128"/>
    <w:rsid w:val="00116962"/>
    <w:rsid w:val="001200DC"/>
    <w:rsid w:val="0012104A"/>
    <w:rsid w:val="00121C3B"/>
    <w:rsid w:val="001230D5"/>
    <w:rsid w:val="0012394D"/>
    <w:rsid w:val="001250D6"/>
    <w:rsid w:val="00131E46"/>
    <w:rsid w:val="001341FF"/>
    <w:rsid w:val="0013470B"/>
    <w:rsid w:val="00134FB8"/>
    <w:rsid w:val="0013742B"/>
    <w:rsid w:val="00137EC1"/>
    <w:rsid w:val="00142665"/>
    <w:rsid w:val="001447B5"/>
    <w:rsid w:val="001459FA"/>
    <w:rsid w:val="00146FDE"/>
    <w:rsid w:val="00150395"/>
    <w:rsid w:val="00152766"/>
    <w:rsid w:val="00154EA5"/>
    <w:rsid w:val="00156702"/>
    <w:rsid w:val="001608AB"/>
    <w:rsid w:val="00161144"/>
    <w:rsid w:val="00161698"/>
    <w:rsid w:val="001620E9"/>
    <w:rsid w:val="00163E0B"/>
    <w:rsid w:val="00165E4E"/>
    <w:rsid w:val="00177F8A"/>
    <w:rsid w:val="00180F74"/>
    <w:rsid w:val="00182BAA"/>
    <w:rsid w:val="00186E82"/>
    <w:rsid w:val="001908BC"/>
    <w:rsid w:val="00192243"/>
    <w:rsid w:val="00193337"/>
    <w:rsid w:val="00197724"/>
    <w:rsid w:val="001A20A6"/>
    <w:rsid w:val="001A3CB7"/>
    <w:rsid w:val="001A6E15"/>
    <w:rsid w:val="001A72DD"/>
    <w:rsid w:val="001A7C7D"/>
    <w:rsid w:val="001B1697"/>
    <w:rsid w:val="001B195C"/>
    <w:rsid w:val="001B2A5E"/>
    <w:rsid w:val="001C0D11"/>
    <w:rsid w:val="001C0FB6"/>
    <w:rsid w:val="001C0FDD"/>
    <w:rsid w:val="001C3371"/>
    <w:rsid w:val="001C515F"/>
    <w:rsid w:val="001D1290"/>
    <w:rsid w:val="001D3256"/>
    <w:rsid w:val="001E2573"/>
    <w:rsid w:val="001E3CF4"/>
    <w:rsid w:val="001E56E7"/>
    <w:rsid w:val="001E642E"/>
    <w:rsid w:val="001F2769"/>
    <w:rsid w:val="001F74A3"/>
    <w:rsid w:val="00201AD9"/>
    <w:rsid w:val="00202288"/>
    <w:rsid w:val="00202291"/>
    <w:rsid w:val="00204295"/>
    <w:rsid w:val="00204C42"/>
    <w:rsid w:val="002060D5"/>
    <w:rsid w:val="002069B7"/>
    <w:rsid w:val="00207E33"/>
    <w:rsid w:val="00211CA3"/>
    <w:rsid w:val="00213522"/>
    <w:rsid w:val="00233F51"/>
    <w:rsid w:val="00235E2F"/>
    <w:rsid w:val="002365EA"/>
    <w:rsid w:val="0023796B"/>
    <w:rsid w:val="00240297"/>
    <w:rsid w:val="002431FA"/>
    <w:rsid w:val="0024608E"/>
    <w:rsid w:val="00251D6E"/>
    <w:rsid w:val="00253117"/>
    <w:rsid w:val="00254E50"/>
    <w:rsid w:val="00255D80"/>
    <w:rsid w:val="00260899"/>
    <w:rsid w:val="002628AC"/>
    <w:rsid w:val="00264B0A"/>
    <w:rsid w:val="00266326"/>
    <w:rsid w:val="00267325"/>
    <w:rsid w:val="00267A9E"/>
    <w:rsid w:val="0027275F"/>
    <w:rsid w:val="00275606"/>
    <w:rsid w:val="00275E72"/>
    <w:rsid w:val="002760DF"/>
    <w:rsid w:val="0027683F"/>
    <w:rsid w:val="002848DF"/>
    <w:rsid w:val="00293B89"/>
    <w:rsid w:val="002945EC"/>
    <w:rsid w:val="002A0544"/>
    <w:rsid w:val="002A1C91"/>
    <w:rsid w:val="002A45B9"/>
    <w:rsid w:val="002A4ED1"/>
    <w:rsid w:val="002A5729"/>
    <w:rsid w:val="002A74A1"/>
    <w:rsid w:val="002B6AEB"/>
    <w:rsid w:val="002C5F40"/>
    <w:rsid w:val="002C62A6"/>
    <w:rsid w:val="002D11C4"/>
    <w:rsid w:val="002D21D7"/>
    <w:rsid w:val="002D2698"/>
    <w:rsid w:val="002D3CF1"/>
    <w:rsid w:val="002D50AB"/>
    <w:rsid w:val="002D5134"/>
    <w:rsid w:val="002D6F62"/>
    <w:rsid w:val="002D79A7"/>
    <w:rsid w:val="002F0393"/>
    <w:rsid w:val="002F48DF"/>
    <w:rsid w:val="002F5BAC"/>
    <w:rsid w:val="00305198"/>
    <w:rsid w:val="003056DF"/>
    <w:rsid w:val="00307E8D"/>
    <w:rsid w:val="00314973"/>
    <w:rsid w:val="003158E2"/>
    <w:rsid w:val="00315FDD"/>
    <w:rsid w:val="003170AB"/>
    <w:rsid w:val="003172F9"/>
    <w:rsid w:val="0032332D"/>
    <w:rsid w:val="0032651F"/>
    <w:rsid w:val="00327C58"/>
    <w:rsid w:val="003323EA"/>
    <w:rsid w:val="0033297D"/>
    <w:rsid w:val="00333DD0"/>
    <w:rsid w:val="003343C7"/>
    <w:rsid w:val="00337D4C"/>
    <w:rsid w:val="00341385"/>
    <w:rsid w:val="003420C0"/>
    <w:rsid w:val="00342B83"/>
    <w:rsid w:val="00343291"/>
    <w:rsid w:val="003432E7"/>
    <w:rsid w:val="00352613"/>
    <w:rsid w:val="00357A6D"/>
    <w:rsid w:val="00360777"/>
    <w:rsid w:val="0036187E"/>
    <w:rsid w:val="00363861"/>
    <w:rsid w:val="00367660"/>
    <w:rsid w:val="00367E2A"/>
    <w:rsid w:val="003710B4"/>
    <w:rsid w:val="00372B16"/>
    <w:rsid w:val="00373EE8"/>
    <w:rsid w:val="0037518F"/>
    <w:rsid w:val="00376761"/>
    <w:rsid w:val="0037711B"/>
    <w:rsid w:val="00377FAA"/>
    <w:rsid w:val="00382F7D"/>
    <w:rsid w:val="00383680"/>
    <w:rsid w:val="00383E2A"/>
    <w:rsid w:val="003935FA"/>
    <w:rsid w:val="00394A00"/>
    <w:rsid w:val="00394D2B"/>
    <w:rsid w:val="003957F3"/>
    <w:rsid w:val="00396840"/>
    <w:rsid w:val="003A66DD"/>
    <w:rsid w:val="003A6DCF"/>
    <w:rsid w:val="003B27EE"/>
    <w:rsid w:val="003B2884"/>
    <w:rsid w:val="003B28B3"/>
    <w:rsid w:val="003B33BF"/>
    <w:rsid w:val="003B5A67"/>
    <w:rsid w:val="003B65C5"/>
    <w:rsid w:val="003C1B53"/>
    <w:rsid w:val="003C2BC7"/>
    <w:rsid w:val="003C3721"/>
    <w:rsid w:val="003C3A80"/>
    <w:rsid w:val="003C6A0C"/>
    <w:rsid w:val="003C6A93"/>
    <w:rsid w:val="003C7DC1"/>
    <w:rsid w:val="003D51C8"/>
    <w:rsid w:val="003D66AE"/>
    <w:rsid w:val="003E17D0"/>
    <w:rsid w:val="003E4CF4"/>
    <w:rsid w:val="003E5902"/>
    <w:rsid w:val="003F024B"/>
    <w:rsid w:val="003F1470"/>
    <w:rsid w:val="003F4486"/>
    <w:rsid w:val="003F7409"/>
    <w:rsid w:val="003F7583"/>
    <w:rsid w:val="003F7FAC"/>
    <w:rsid w:val="004029DC"/>
    <w:rsid w:val="004117DA"/>
    <w:rsid w:val="00414A5C"/>
    <w:rsid w:val="004165B9"/>
    <w:rsid w:val="00417861"/>
    <w:rsid w:val="00420AD9"/>
    <w:rsid w:val="00420D73"/>
    <w:rsid w:val="004230F0"/>
    <w:rsid w:val="004231A9"/>
    <w:rsid w:val="004241CD"/>
    <w:rsid w:val="0042735C"/>
    <w:rsid w:val="004312D3"/>
    <w:rsid w:val="004328A1"/>
    <w:rsid w:val="00437CB9"/>
    <w:rsid w:val="00441A92"/>
    <w:rsid w:val="00441B6B"/>
    <w:rsid w:val="00443D55"/>
    <w:rsid w:val="00447AFA"/>
    <w:rsid w:val="00451865"/>
    <w:rsid w:val="00453935"/>
    <w:rsid w:val="00453ECF"/>
    <w:rsid w:val="00454AED"/>
    <w:rsid w:val="00454E02"/>
    <w:rsid w:val="004567AE"/>
    <w:rsid w:val="0046066E"/>
    <w:rsid w:val="0046165F"/>
    <w:rsid w:val="004619B7"/>
    <w:rsid w:val="004619EC"/>
    <w:rsid w:val="00462881"/>
    <w:rsid w:val="00464417"/>
    <w:rsid w:val="00475A44"/>
    <w:rsid w:val="004819BA"/>
    <w:rsid w:val="00483833"/>
    <w:rsid w:val="004860E8"/>
    <w:rsid w:val="004905E6"/>
    <w:rsid w:val="004942B2"/>
    <w:rsid w:val="0049548A"/>
    <w:rsid w:val="004A2310"/>
    <w:rsid w:val="004A2BD2"/>
    <w:rsid w:val="004B02DA"/>
    <w:rsid w:val="004B06DF"/>
    <w:rsid w:val="004B07B2"/>
    <w:rsid w:val="004B11EF"/>
    <w:rsid w:val="004B220E"/>
    <w:rsid w:val="004B59C8"/>
    <w:rsid w:val="004B5B8C"/>
    <w:rsid w:val="004C0D49"/>
    <w:rsid w:val="004C2217"/>
    <w:rsid w:val="004C6914"/>
    <w:rsid w:val="004C7A7D"/>
    <w:rsid w:val="004D0B87"/>
    <w:rsid w:val="004D0C2B"/>
    <w:rsid w:val="004D15B3"/>
    <w:rsid w:val="004D1ED8"/>
    <w:rsid w:val="004D2C3A"/>
    <w:rsid w:val="004E19F4"/>
    <w:rsid w:val="004E2E24"/>
    <w:rsid w:val="004E4FAC"/>
    <w:rsid w:val="004F1179"/>
    <w:rsid w:val="004F14FA"/>
    <w:rsid w:val="004F2233"/>
    <w:rsid w:val="004F2E1D"/>
    <w:rsid w:val="004F3FC5"/>
    <w:rsid w:val="004F457F"/>
    <w:rsid w:val="00502653"/>
    <w:rsid w:val="005075D9"/>
    <w:rsid w:val="005108A1"/>
    <w:rsid w:val="005121C6"/>
    <w:rsid w:val="0051434E"/>
    <w:rsid w:val="0051450B"/>
    <w:rsid w:val="005158E1"/>
    <w:rsid w:val="00521BD0"/>
    <w:rsid w:val="00521E6C"/>
    <w:rsid w:val="005234E7"/>
    <w:rsid w:val="0052653A"/>
    <w:rsid w:val="00530D00"/>
    <w:rsid w:val="0053114A"/>
    <w:rsid w:val="00533C6E"/>
    <w:rsid w:val="00536C2E"/>
    <w:rsid w:val="00536D22"/>
    <w:rsid w:val="00542965"/>
    <w:rsid w:val="00543381"/>
    <w:rsid w:val="005433E2"/>
    <w:rsid w:val="005446C9"/>
    <w:rsid w:val="00545F27"/>
    <w:rsid w:val="00546AA5"/>
    <w:rsid w:val="0055204D"/>
    <w:rsid w:val="00552CE4"/>
    <w:rsid w:val="005533DB"/>
    <w:rsid w:val="005535BC"/>
    <w:rsid w:val="005555AC"/>
    <w:rsid w:val="00560D85"/>
    <w:rsid w:val="00562D13"/>
    <w:rsid w:val="00567271"/>
    <w:rsid w:val="00570A49"/>
    <w:rsid w:val="00581421"/>
    <w:rsid w:val="00581A36"/>
    <w:rsid w:val="00581BA3"/>
    <w:rsid w:val="00584D47"/>
    <w:rsid w:val="00585FE3"/>
    <w:rsid w:val="00587631"/>
    <w:rsid w:val="00587FF2"/>
    <w:rsid w:val="00592F91"/>
    <w:rsid w:val="00593D9C"/>
    <w:rsid w:val="00594AC4"/>
    <w:rsid w:val="00594BD6"/>
    <w:rsid w:val="005A0154"/>
    <w:rsid w:val="005A318B"/>
    <w:rsid w:val="005A64DB"/>
    <w:rsid w:val="005B0CDA"/>
    <w:rsid w:val="005B0E48"/>
    <w:rsid w:val="005B11CA"/>
    <w:rsid w:val="005B2CCC"/>
    <w:rsid w:val="005B457D"/>
    <w:rsid w:val="005B6CDC"/>
    <w:rsid w:val="005B7FEF"/>
    <w:rsid w:val="005C1BED"/>
    <w:rsid w:val="005C677A"/>
    <w:rsid w:val="005C7B82"/>
    <w:rsid w:val="005D38C4"/>
    <w:rsid w:val="005E3DD1"/>
    <w:rsid w:val="005E58AC"/>
    <w:rsid w:val="005E7289"/>
    <w:rsid w:val="005F06E2"/>
    <w:rsid w:val="005F0B9B"/>
    <w:rsid w:val="005F1409"/>
    <w:rsid w:val="005F1AD2"/>
    <w:rsid w:val="005F21FB"/>
    <w:rsid w:val="005F5A65"/>
    <w:rsid w:val="005F6F19"/>
    <w:rsid w:val="006000D1"/>
    <w:rsid w:val="00600C98"/>
    <w:rsid w:val="006013E8"/>
    <w:rsid w:val="006059A4"/>
    <w:rsid w:val="00606AAC"/>
    <w:rsid w:val="00610502"/>
    <w:rsid w:val="0061229B"/>
    <w:rsid w:val="006122C2"/>
    <w:rsid w:val="00616DB2"/>
    <w:rsid w:val="00620CA0"/>
    <w:rsid w:val="00622296"/>
    <w:rsid w:val="00623052"/>
    <w:rsid w:val="006320F0"/>
    <w:rsid w:val="00632D89"/>
    <w:rsid w:val="00635E84"/>
    <w:rsid w:val="00636F85"/>
    <w:rsid w:val="0063798A"/>
    <w:rsid w:val="00640DBA"/>
    <w:rsid w:val="00642239"/>
    <w:rsid w:val="00642DEB"/>
    <w:rsid w:val="00643EEF"/>
    <w:rsid w:val="0065074C"/>
    <w:rsid w:val="00650A97"/>
    <w:rsid w:val="00655C4F"/>
    <w:rsid w:val="00657DA9"/>
    <w:rsid w:val="006617CA"/>
    <w:rsid w:val="00664094"/>
    <w:rsid w:val="0066515A"/>
    <w:rsid w:val="00665904"/>
    <w:rsid w:val="006676DD"/>
    <w:rsid w:val="00674266"/>
    <w:rsid w:val="00676383"/>
    <w:rsid w:val="00677439"/>
    <w:rsid w:val="00677874"/>
    <w:rsid w:val="00687208"/>
    <w:rsid w:val="00687D23"/>
    <w:rsid w:val="00696218"/>
    <w:rsid w:val="006963F2"/>
    <w:rsid w:val="006A09BE"/>
    <w:rsid w:val="006A2B6A"/>
    <w:rsid w:val="006A3910"/>
    <w:rsid w:val="006B029F"/>
    <w:rsid w:val="006B115C"/>
    <w:rsid w:val="006B1DDD"/>
    <w:rsid w:val="006B3330"/>
    <w:rsid w:val="006B498E"/>
    <w:rsid w:val="006B4D39"/>
    <w:rsid w:val="006B69D0"/>
    <w:rsid w:val="006C124E"/>
    <w:rsid w:val="006C1EF5"/>
    <w:rsid w:val="006C4FB8"/>
    <w:rsid w:val="006C50B8"/>
    <w:rsid w:val="006D02CC"/>
    <w:rsid w:val="006D536C"/>
    <w:rsid w:val="006D6705"/>
    <w:rsid w:val="006E2E38"/>
    <w:rsid w:val="006E763F"/>
    <w:rsid w:val="006F0261"/>
    <w:rsid w:val="006F0AC3"/>
    <w:rsid w:val="006F4419"/>
    <w:rsid w:val="006F4C1F"/>
    <w:rsid w:val="006F4DD9"/>
    <w:rsid w:val="006F5A69"/>
    <w:rsid w:val="006F6751"/>
    <w:rsid w:val="006F74FE"/>
    <w:rsid w:val="006F7639"/>
    <w:rsid w:val="00702416"/>
    <w:rsid w:val="00703DE3"/>
    <w:rsid w:val="0070403F"/>
    <w:rsid w:val="00707C15"/>
    <w:rsid w:val="00707E6A"/>
    <w:rsid w:val="007100B7"/>
    <w:rsid w:val="007136F5"/>
    <w:rsid w:val="0071406B"/>
    <w:rsid w:val="007142E1"/>
    <w:rsid w:val="0071480B"/>
    <w:rsid w:val="0071548C"/>
    <w:rsid w:val="00717BB9"/>
    <w:rsid w:val="00717F40"/>
    <w:rsid w:val="007254F7"/>
    <w:rsid w:val="00730A0C"/>
    <w:rsid w:val="00731DB2"/>
    <w:rsid w:val="0073205B"/>
    <w:rsid w:val="00733E7A"/>
    <w:rsid w:val="00734C7D"/>
    <w:rsid w:val="00735692"/>
    <w:rsid w:val="0074016D"/>
    <w:rsid w:val="007405E3"/>
    <w:rsid w:val="00742705"/>
    <w:rsid w:val="00743160"/>
    <w:rsid w:val="00743A45"/>
    <w:rsid w:val="007457F2"/>
    <w:rsid w:val="007466EC"/>
    <w:rsid w:val="00746927"/>
    <w:rsid w:val="0075001D"/>
    <w:rsid w:val="00753302"/>
    <w:rsid w:val="0076112B"/>
    <w:rsid w:val="00761F0A"/>
    <w:rsid w:val="007623CE"/>
    <w:rsid w:val="007630CB"/>
    <w:rsid w:val="00764873"/>
    <w:rsid w:val="00765E66"/>
    <w:rsid w:val="0077067E"/>
    <w:rsid w:val="00770837"/>
    <w:rsid w:val="00770935"/>
    <w:rsid w:val="00770ACB"/>
    <w:rsid w:val="00772048"/>
    <w:rsid w:val="007726B6"/>
    <w:rsid w:val="00773073"/>
    <w:rsid w:val="00780F2D"/>
    <w:rsid w:val="00781FF9"/>
    <w:rsid w:val="007836F4"/>
    <w:rsid w:val="00787603"/>
    <w:rsid w:val="00790722"/>
    <w:rsid w:val="00790F60"/>
    <w:rsid w:val="007963C3"/>
    <w:rsid w:val="00797431"/>
    <w:rsid w:val="007A0501"/>
    <w:rsid w:val="007A12E7"/>
    <w:rsid w:val="007A2C8C"/>
    <w:rsid w:val="007A2C95"/>
    <w:rsid w:val="007A5301"/>
    <w:rsid w:val="007A53B8"/>
    <w:rsid w:val="007A620F"/>
    <w:rsid w:val="007A69B4"/>
    <w:rsid w:val="007B064E"/>
    <w:rsid w:val="007B2025"/>
    <w:rsid w:val="007B47A3"/>
    <w:rsid w:val="007B7A6F"/>
    <w:rsid w:val="007C1F6F"/>
    <w:rsid w:val="007C32FC"/>
    <w:rsid w:val="007C36BE"/>
    <w:rsid w:val="007D1217"/>
    <w:rsid w:val="007D217D"/>
    <w:rsid w:val="007D7425"/>
    <w:rsid w:val="007E298D"/>
    <w:rsid w:val="007F00E0"/>
    <w:rsid w:val="007F030C"/>
    <w:rsid w:val="007F1E60"/>
    <w:rsid w:val="007F2654"/>
    <w:rsid w:val="007F29D4"/>
    <w:rsid w:val="007F7506"/>
    <w:rsid w:val="00800866"/>
    <w:rsid w:val="00801577"/>
    <w:rsid w:val="00803B38"/>
    <w:rsid w:val="008074D2"/>
    <w:rsid w:val="00811DF0"/>
    <w:rsid w:val="0081298E"/>
    <w:rsid w:val="00813A7D"/>
    <w:rsid w:val="008141EC"/>
    <w:rsid w:val="00814BC9"/>
    <w:rsid w:val="0081610E"/>
    <w:rsid w:val="00816683"/>
    <w:rsid w:val="0081747E"/>
    <w:rsid w:val="00817D17"/>
    <w:rsid w:val="00821F0D"/>
    <w:rsid w:val="008223B5"/>
    <w:rsid w:val="0083082F"/>
    <w:rsid w:val="0083265D"/>
    <w:rsid w:val="00835BD7"/>
    <w:rsid w:val="00836AD1"/>
    <w:rsid w:val="00840115"/>
    <w:rsid w:val="00840755"/>
    <w:rsid w:val="00841F13"/>
    <w:rsid w:val="0084237D"/>
    <w:rsid w:val="00843AFE"/>
    <w:rsid w:val="0084535B"/>
    <w:rsid w:val="00845A6A"/>
    <w:rsid w:val="00846EC2"/>
    <w:rsid w:val="008509A8"/>
    <w:rsid w:val="008524F4"/>
    <w:rsid w:val="00855E32"/>
    <w:rsid w:val="008574C8"/>
    <w:rsid w:val="008614C7"/>
    <w:rsid w:val="00863902"/>
    <w:rsid w:val="00864C99"/>
    <w:rsid w:val="008654A5"/>
    <w:rsid w:val="008707C1"/>
    <w:rsid w:val="00871B5D"/>
    <w:rsid w:val="008737F7"/>
    <w:rsid w:val="00874B3B"/>
    <w:rsid w:val="00875777"/>
    <w:rsid w:val="008809F6"/>
    <w:rsid w:val="008827E6"/>
    <w:rsid w:val="0088585D"/>
    <w:rsid w:val="00887C87"/>
    <w:rsid w:val="00887F98"/>
    <w:rsid w:val="00891DB5"/>
    <w:rsid w:val="0089499E"/>
    <w:rsid w:val="00895AB0"/>
    <w:rsid w:val="00896273"/>
    <w:rsid w:val="008A2D41"/>
    <w:rsid w:val="008A31DA"/>
    <w:rsid w:val="008A3A31"/>
    <w:rsid w:val="008A669A"/>
    <w:rsid w:val="008B09AE"/>
    <w:rsid w:val="008B0D1B"/>
    <w:rsid w:val="008B3533"/>
    <w:rsid w:val="008B3CCF"/>
    <w:rsid w:val="008B4F42"/>
    <w:rsid w:val="008B59DD"/>
    <w:rsid w:val="008B6B1E"/>
    <w:rsid w:val="008B79E3"/>
    <w:rsid w:val="008C3E00"/>
    <w:rsid w:val="008C72C1"/>
    <w:rsid w:val="008C7EEA"/>
    <w:rsid w:val="008D3ED0"/>
    <w:rsid w:val="008E259C"/>
    <w:rsid w:val="008E25D4"/>
    <w:rsid w:val="008E3F5B"/>
    <w:rsid w:val="008E525C"/>
    <w:rsid w:val="008E5AE4"/>
    <w:rsid w:val="008E5C94"/>
    <w:rsid w:val="008F4FA1"/>
    <w:rsid w:val="00900A46"/>
    <w:rsid w:val="00903EE6"/>
    <w:rsid w:val="009101C4"/>
    <w:rsid w:val="00911563"/>
    <w:rsid w:val="00911C1C"/>
    <w:rsid w:val="00911F9C"/>
    <w:rsid w:val="009128DA"/>
    <w:rsid w:val="0091439E"/>
    <w:rsid w:val="00917D68"/>
    <w:rsid w:val="00920E5C"/>
    <w:rsid w:val="00923FB2"/>
    <w:rsid w:val="00923FE3"/>
    <w:rsid w:val="00925CF1"/>
    <w:rsid w:val="00933B4D"/>
    <w:rsid w:val="009360CA"/>
    <w:rsid w:val="0094358B"/>
    <w:rsid w:val="009435E0"/>
    <w:rsid w:val="009479CD"/>
    <w:rsid w:val="00953034"/>
    <w:rsid w:val="00954ACE"/>
    <w:rsid w:val="00961942"/>
    <w:rsid w:val="00963D27"/>
    <w:rsid w:val="00964A1A"/>
    <w:rsid w:val="00965114"/>
    <w:rsid w:val="00965428"/>
    <w:rsid w:val="00965F9E"/>
    <w:rsid w:val="009677E2"/>
    <w:rsid w:val="0097116B"/>
    <w:rsid w:val="0097407B"/>
    <w:rsid w:val="0097571A"/>
    <w:rsid w:val="00977484"/>
    <w:rsid w:val="00977ADC"/>
    <w:rsid w:val="009808B6"/>
    <w:rsid w:val="00980B61"/>
    <w:rsid w:val="009858CC"/>
    <w:rsid w:val="0098663C"/>
    <w:rsid w:val="00990DAE"/>
    <w:rsid w:val="00994615"/>
    <w:rsid w:val="009953D3"/>
    <w:rsid w:val="00996083"/>
    <w:rsid w:val="009A390D"/>
    <w:rsid w:val="009A4649"/>
    <w:rsid w:val="009A6314"/>
    <w:rsid w:val="009B16E6"/>
    <w:rsid w:val="009B1BE9"/>
    <w:rsid w:val="009B6A58"/>
    <w:rsid w:val="009C2D61"/>
    <w:rsid w:val="009C7E1B"/>
    <w:rsid w:val="009D6768"/>
    <w:rsid w:val="009D7C4F"/>
    <w:rsid w:val="009E2021"/>
    <w:rsid w:val="009E2676"/>
    <w:rsid w:val="009E3BCE"/>
    <w:rsid w:val="009E455C"/>
    <w:rsid w:val="009E5100"/>
    <w:rsid w:val="009E7730"/>
    <w:rsid w:val="009F1A2D"/>
    <w:rsid w:val="009F1CEA"/>
    <w:rsid w:val="009F251E"/>
    <w:rsid w:val="009F6BA3"/>
    <w:rsid w:val="009F7766"/>
    <w:rsid w:val="009F7C20"/>
    <w:rsid w:val="00A00F57"/>
    <w:rsid w:val="00A01D40"/>
    <w:rsid w:val="00A0280C"/>
    <w:rsid w:val="00A052B4"/>
    <w:rsid w:val="00A05DAB"/>
    <w:rsid w:val="00A10671"/>
    <w:rsid w:val="00A10E64"/>
    <w:rsid w:val="00A1241E"/>
    <w:rsid w:val="00A16234"/>
    <w:rsid w:val="00A1651D"/>
    <w:rsid w:val="00A177CE"/>
    <w:rsid w:val="00A20AF8"/>
    <w:rsid w:val="00A23182"/>
    <w:rsid w:val="00A251C0"/>
    <w:rsid w:val="00A3337F"/>
    <w:rsid w:val="00A35C1F"/>
    <w:rsid w:val="00A3670B"/>
    <w:rsid w:val="00A40201"/>
    <w:rsid w:val="00A410E5"/>
    <w:rsid w:val="00A423EA"/>
    <w:rsid w:val="00A43BCF"/>
    <w:rsid w:val="00A44984"/>
    <w:rsid w:val="00A45A36"/>
    <w:rsid w:val="00A45EEF"/>
    <w:rsid w:val="00A549D2"/>
    <w:rsid w:val="00A55D7A"/>
    <w:rsid w:val="00A56E54"/>
    <w:rsid w:val="00A60ACC"/>
    <w:rsid w:val="00A63C65"/>
    <w:rsid w:val="00A64BB6"/>
    <w:rsid w:val="00A653EB"/>
    <w:rsid w:val="00A655BB"/>
    <w:rsid w:val="00A65E04"/>
    <w:rsid w:val="00A710B7"/>
    <w:rsid w:val="00A73E23"/>
    <w:rsid w:val="00A774AC"/>
    <w:rsid w:val="00A82B35"/>
    <w:rsid w:val="00A86BE1"/>
    <w:rsid w:val="00AA3F6F"/>
    <w:rsid w:val="00AA506F"/>
    <w:rsid w:val="00AA5A47"/>
    <w:rsid w:val="00AA5E21"/>
    <w:rsid w:val="00AB1CB8"/>
    <w:rsid w:val="00AB351B"/>
    <w:rsid w:val="00AB3877"/>
    <w:rsid w:val="00AB61DF"/>
    <w:rsid w:val="00AB7F89"/>
    <w:rsid w:val="00AC0275"/>
    <w:rsid w:val="00AC0D99"/>
    <w:rsid w:val="00AC2FD1"/>
    <w:rsid w:val="00AC388D"/>
    <w:rsid w:val="00AD22B2"/>
    <w:rsid w:val="00AD2E7E"/>
    <w:rsid w:val="00AD3C59"/>
    <w:rsid w:val="00AD4268"/>
    <w:rsid w:val="00AD4BE8"/>
    <w:rsid w:val="00AE0EC5"/>
    <w:rsid w:val="00AE1195"/>
    <w:rsid w:val="00AE15BC"/>
    <w:rsid w:val="00AE1AF5"/>
    <w:rsid w:val="00AE52E8"/>
    <w:rsid w:val="00AE6E4C"/>
    <w:rsid w:val="00AE7169"/>
    <w:rsid w:val="00AE7A57"/>
    <w:rsid w:val="00AF1DC7"/>
    <w:rsid w:val="00AF5029"/>
    <w:rsid w:val="00AF54EF"/>
    <w:rsid w:val="00AF5ACA"/>
    <w:rsid w:val="00AF63B0"/>
    <w:rsid w:val="00AF7058"/>
    <w:rsid w:val="00AF7213"/>
    <w:rsid w:val="00B00DCB"/>
    <w:rsid w:val="00B02631"/>
    <w:rsid w:val="00B05B56"/>
    <w:rsid w:val="00B074FD"/>
    <w:rsid w:val="00B11FE2"/>
    <w:rsid w:val="00B12D0D"/>
    <w:rsid w:val="00B12D52"/>
    <w:rsid w:val="00B1441A"/>
    <w:rsid w:val="00B23B20"/>
    <w:rsid w:val="00B25169"/>
    <w:rsid w:val="00B30483"/>
    <w:rsid w:val="00B339A9"/>
    <w:rsid w:val="00B3413B"/>
    <w:rsid w:val="00B35120"/>
    <w:rsid w:val="00B35637"/>
    <w:rsid w:val="00B43474"/>
    <w:rsid w:val="00B4485C"/>
    <w:rsid w:val="00B44876"/>
    <w:rsid w:val="00B4677B"/>
    <w:rsid w:val="00B46B67"/>
    <w:rsid w:val="00B50A7B"/>
    <w:rsid w:val="00B545D5"/>
    <w:rsid w:val="00B54DAE"/>
    <w:rsid w:val="00B56EDC"/>
    <w:rsid w:val="00B570A6"/>
    <w:rsid w:val="00B570BA"/>
    <w:rsid w:val="00B631A3"/>
    <w:rsid w:val="00B648B6"/>
    <w:rsid w:val="00B6717F"/>
    <w:rsid w:val="00B764F2"/>
    <w:rsid w:val="00B76E95"/>
    <w:rsid w:val="00B77D14"/>
    <w:rsid w:val="00B8028D"/>
    <w:rsid w:val="00B808F5"/>
    <w:rsid w:val="00B83AD0"/>
    <w:rsid w:val="00B869B5"/>
    <w:rsid w:val="00B86BC6"/>
    <w:rsid w:val="00BA013B"/>
    <w:rsid w:val="00BA1B70"/>
    <w:rsid w:val="00BA354A"/>
    <w:rsid w:val="00BA53EC"/>
    <w:rsid w:val="00BA6DDF"/>
    <w:rsid w:val="00BA7F61"/>
    <w:rsid w:val="00BB2FCD"/>
    <w:rsid w:val="00BB5143"/>
    <w:rsid w:val="00BB6E40"/>
    <w:rsid w:val="00BB7322"/>
    <w:rsid w:val="00BC14D8"/>
    <w:rsid w:val="00BC15E4"/>
    <w:rsid w:val="00BC69D1"/>
    <w:rsid w:val="00BC6CBE"/>
    <w:rsid w:val="00BC7998"/>
    <w:rsid w:val="00BC79DC"/>
    <w:rsid w:val="00BD0321"/>
    <w:rsid w:val="00BD053D"/>
    <w:rsid w:val="00BD1612"/>
    <w:rsid w:val="00BD25D1"/>
    <w:rsid w:val="00BD5493"/>
    <w:rsid w:val="00BD5F19"/>
    <w:rsid w:val="00BD7FDB"/>
    <w:rsid w:val="00BE12A1"/>
    <w:rsid w:val="00BE230A"/>
    <w:rsid w:val="00BE652C"/>
    <w:rsid w:val="00BE73EF"/>
    <w:rsid w:val="00BF3D9A"/>
    <w:rsid w:val="00BF4B63"/>
    <w:rsid w:val="00BF794E"/>
    <w:rsid w:val="00C006BF"/>
    <w:rsid w:val="00C01A24"/>
    <w:rsid w:val="00C023F2"/>
    <w:rsid w:val="00C02962"/>
    <w:rsid w:val="00C03470"/>
    <w:rsid w:val="00C03998"/>
    <w:rsid w:val="00C04BD6"/>
    <w:rsid w:val="00C04EB0"/>
    <w:rsid w:val="00C06E85"/>
    <w:rsid w:val="00C079DD"/>
    <w:rsid w:val="00C07B5C"/>
    <w:rsid w:val="00C07C37"/>
    <w:rsid w:val="00C10268"/>
    <w:rsid w:val="00C10B1B"/>
    <w:rsid w:val="00C13319"/>
    <w:rsid w:val="00C13E3E"/>
    <w:rsid w:val="00C14006"/>
    <w:rsid w:val="00C22933"/>
    <w:rsid w:val="00C25EDE"/>
    <w:rsid w:val="00C26E76"/>
    <w:rsid w:val="00C33990"/>
    <w:rsid w:val="00C361FB"/>
    <w:rsid w:val="00C413F5"/>
    <w:rsid w:val="00C42122"/>
    <w:rsid w:val="00C46F20"/>
    <w:rsid w:val="00C514A7"/>
    <w:rsid w:val="00C546D8"/>
    <w:rsid w:val="00C57A85"/>
    <w:rsid w:val="00C63324"/>
    <w:rsid w:val="00C65645"/>
    <w:rsid w:val="00C65D92"/>
    <w:rsid w:val="00C666E6"/>
    <w:rsid w:val="00C66CAF"/>
    <w:rsid w:val="00C702B6"/>
    <w:rsid w:val="00C73003"/>
    <w:rsid w:val="00C73C62"/>
    <w:rsid w:val="00C740BB"/>
    <w:rsid w:val="00C74510"/>
    <w:rsid w:val="00C81473"/>
    <w:rsid w:val="00C81CA1"/>
    <w:rsid w:val="00C8203F"/>
    <w:rsid w:val="00C829B5"/>
    <w:rsid w:val="00C82F66"/>
    <w:rsid w:val="00C836CE"/>
    <w:rsid w:val="00C83F6E"/>
    <w:rsid w:val="00C86030"/>
    <w:rsid w:val="00C869CB"/>
    <w:rsid w:val="00C936A9"/>
    <w:rsid w:val="00C96FBC"/>
    <w:rsid w:val="00C975B9"/>
    <w:rsid w:val="00C979BE"/>
    <w:rsid w:val="00CA1F98"/>
    <w:rsid w:val="00CA3B93"/>
    <w:rsid w:val="00CA44A2"/>
    <w:rsid w:val="00CA50AE"/>
    <w:rsid w:val="00CA6E9D"/>
    <w:rsid w:val="00CB54A7"/>
    <w:rsid w:val="00CB59B8"/>
    <w:rsid w:val="00CB5DCD"/>
    <w:rsid w:val="00CB6041"/>
    <w:rsid w:val="00CB7F9C"/>
    <w:rsid w:val="00CC112B"/>
    <w:rsid w:val="00CC1331"/>
    <w:rsid w:val="00CC3509"/>
    <w:rsid w:val="00CC40A9"/>
    <w:rsid w:val="00CD2A8E"/>
    <w:rsid w:val="00CD379C"/>
    <w:rsid w:val="00CD3AB3"/>
    <w:rsid w:val="00CD4C88"/>
    <w:rsid w:val="00CD5617"/>
    <w:rsid w:val="00CD658B"/>
    <w:rsid w:val="00CE11E2"/>
    <w:rsid w:val="00CE1801"/>
    <w:rsid w:val="00CE3126"/>
    <w:rsid w:val="00CE4A53"/>
    <w:rsid w:val="00CE62DD"/>
    <w:rsid w:val="00CE6303"/>
    <w:rsid w:val="00CE79DB"/>
    <w:rsid w:val="00CF09FB"/>
    <w:rsid w:val="00CF3A48"/>
    <w:rsid w:val="00CF3B9C"/>
    <w:rsid w:val="00CF71C2"/>
    <w:rsid w:val="00CF723B"/>
    <w:rsid w:val="00D01C26"/>
    <w:rsid w:val="00D072D7"/>
    <w:rsid w:val="00D07F20"/>
    <w:rsid w:val="00D14FF9"/>
    <w:rsid w:val="00D21044"/>
    <w:rsid w:val="00D257A2"/>
    <w:rsid w:val="00D26943"/>
    <w:rsid w:val="00D26E9D"/>
    <w:rsid w:val="00D30092"/>
    <w:rsid w:val="00D30795"/>
    <w:rsid w:val="00D32721"/>
    <w:rsid w:val="00D32C4F"/>
    <w:rsid w:val="00D342AC"/>
    <w:rsid w:val="00D343AF"/>
    <w:rsid w:val="00D34D6E"/>
    <w:rsid w:val="00D40DBE"/>
    <w:rsid w:val="00D423C2"/>
    <w:rsid w:val="00D5119A"/>
    <w:rsid w:val="00D51DA9"/>
    <w:rsid w:val="00D51F20"/>
    <w:rsid w:val="00D5394F"/>
    <w:rsid w:val="00D5550E"/>
    <w:rsid w:val="00D5658B"/>
    <w:rsid w:val="00D57E52"/>
    <w:rsid w:val="00D60BE1"/>
    <w:rsid w:val="00D62875"/>
    <w:rsid w:val="00D63A3B"/>
    <w:rsid w:val="00D65978"/>
    <w:rsid w:val="00D674E9"/>
    <w:rsid w:val="00D73860"/>
    <w:rsid w:val="00D77F11"/>
    <w:rsid w:val="00D80C90"/>
    <w:rsid w:val="00D8103D"/>
    <w:rsid w:val="00D844DC"/>
    <w:rsid w:val="00D8681A"/>
    <w:rsid w:val="00D928A4"/>
    <w:rsid w:val="00D93C01"/>
    <w:rsid w:val="00D94DCD"/>
    <w:rsid w:val="00D95897"/>
    <w:rsid w:val="00DA1134"/>
    <w:rsid w:val="00DA1233"/>
    <w:rsid w:val="00DA1AC1"/>
    <w:rsid w:val="00DD12B9"/>
    <w:rsid w:val="00DD1978"/>
    <w:rsid w:val="00DD32CF"/>
    <w:rsid w:val="00DE03FF"/>
    <w:rsid w:val="00DE17CD"/>
    <w:rsid w:val="00DE2C5C"/>
    <w:rsid w:val="00DE337B"/>
    <w:rsid w:val="00DE3FB2"/>
    <w:rsid w:val="00DE696B"/>
    <w:rsid w:val="00DE6C4E"/>
    <w:rsid w:val="00DE758B"/>
    <w:rsid w:val="00DF0842"/>
    <w:rsid w:val="00DF16D8"/>
    <w:rsid w:val="00DF1AE8"/>
    <w:rsid w:val="00DF7C19"/>
    <w:rsid w:val="00DF7D6C"/>
    <w:rsid w:val="00E008AE"/>
    <w:rsid w:val="00E00C7E"/>
    <w:rsid w:val="00E026F9"/>
    <w:rsid w:val="00E037AB"/>
    <w:rsid w:val="00E03E02"/>
    <w:rsid w:val="00E03FF6"/>
    <w:rsid w:val="00E04171"/>
    <w:rsid w:val="00E061DE"/>
    <w:rsid w:val="00E1029A"/>
    <w:rsid w:val="00E10C5D"/>
    <w:rsid w:val="00E10FA2"/>
    <w:rsid w:val="00E13C90"/>
    <w:rsid w:val="00E14099"/>
    <w:rsid w:val="00E1594A"/>
    <w:rsid w:val="00E15F9D"/>
    <w:rsid w:val="00E169ED"/>
    <w:rsid w:val="00E20BC2"/>
    <w:rsid w:val="00E2160B"/>
    <w:rsid w:val="00E217F4"/>
    <w:rsid w:val="00E22F66"/>
    <w:rsid w:val="00E24FEC"/>
    <w:rsid w:val="00E26392"/>
    <w:rsid w:val="00E27F5E"/>
    <w:rsid w:val="00E32961"/>
    <w:rsid w:val="00E34811"/>
    <w:rsid w:val="00E353AA"/>
    <w:rsid w:val="00E379C3"/>
    <w:rsid w:val="00E410E1"/>
    <w:rsid w:val="00E414DA"/>
    <w:rsid w:val="00E44B4B"/>
    <w:rsid w:val="00E44C2B"/>
    <w:rsid w:val="00E45AB9"/>
    <w:rsid w:val="00E46D87"/>
    <w:rsid w:val="00E521EB"/>
    <w:rsid w:val="00E52672"/>
    <w:rsid w:val="00E536F3"/>
    <w:rsid w:val="00E53D29"/>
    <w:rsid w:val="00E547F7"/>
    <w:rsid w:val="00E55F99"/>
    <w:rsid w:val="00E56BA3"/>
    <w:rsid w:val="00E60638"/>
    <w:rsid w:val="00E62CA8"/>
    <w:rsid w:val="00E64CC7"/>
    <w:rsid w:val="00E6620C"/>
    <w:rsid w:val="00E66F88"/>
    <w:rsid w:val="00E67ADC"/>
    <w:rsid w:val="00E71A69"/>
    <w:rsid w:val="00E71CD2"/>
    <w:rsid w:val="00E72EAB"/>
    <w:rsid w:val="00E746C2"/>
    <w:rsid w:val="00E74B44"/>
    <w:rsid w:val="00E802A9"/>
    <w:rsid w:val="00E83537"/>
    <w:rsid w:val="00E83C06"/>
    <w:rsid w:val="00E8450A"/>
    <w:rsid w:val="00E85344"/>
    <w:rsid w:val="00E90A93"/>
    <w:rsid w:val="00E90CB5"/>
    <w:rsid w:val="00E920FF"/>
    <w:rsid w:val="00E9229D"/>
    <w:rsid w:val="00E922EC"/>
    <w:rsid w:val="00E938C2"/>
    <w:rsid w:val="00E94102"/>
    <w:rsid w:val="00E94ACB"/>
    <w:rsid w:val="00EA0BDD"/>
    <w:rsid w:val="00EA1342"/>
    <w:rsid w:val="00EA20E7"/>
    <w:rsid w:val="00EB0609"/>
    <w:rsid w:val="00EB220A"/>
    <w:rsid w:val="00EB3DDE"/>
    <w:rsid w:val="00EB68A1"/>
    <w:rsid w:val="00EC01DA"/>
    <w:rsid w:val="00EC1C1D"/>
    <w:rsid w:val="00EC57DA"/>
    <w:rsid w:val="00EC74EA"/>
    <w:rsid w:val="00EC7758"/>
    <w:rsid w:val="00EC7D52"/>
    <w:rsid w:val="00ED2D8C"/>
    <w:rsid w:val="00ED4205"/>
    <w:rsid w:val="00ED4A8F"/>
    <w:rsid w:val="00EE0FDC"/>
    <w:rsid w:val="00EE19C4"/>
    <w:rsid w:val="00EE407E"/>
    <w:rsid w:val="00EE67AD"/>
    <w:rsid w:val="00EF106A"/>
    <w:rsid w:val="00EF4BED"/>
    <w:rsid w:val="00EF5D69"/>
    <w:rsid w:val="00F009CE"/>
    <w:rsid w:val="00F072FD"/>
    <w:rsid w:val="00F1144D"/>
    <w:rsid w:val="00F1639E"/>
    <w:rsid w:val="00F164B4"/>
    <w:rsid w:val="00F17511"/>
    <w:rsid w:val="00F21D99"/>
    <w:rsid w:val="00F22549"/>
    <w:rsid w:val="00F2303F"/>
    <w:rsid w:val="00F23D56"/>
    <w:rsid w:val="00F24B74"/>
    <w:rsid w:val="00F259FF"/>
    <w:rsid w:val="00F30D46"/>
    <w:rsid w:val="00F32313"/>
    <w:rsid w:val="00F342CC"/>
    <w:rsid w:val="00F35A18"/>
    <w:rsid w:val="00F377B2"/>
    <w:rsid w:val="00F4459D"/>
    <w:rsid w:val="00F47512"/>
    <w:rsid w:val="00F551C3"/>
    <w:rsid w:val="00F556FC"/>
    <w:rsid w:val="00F574A1"/>
    <w:rsid w:val="00F61A77"/>
    <w:rsid w:val="00F623FE"/>
    <w:rsid w:val="00F63902"/>
    <w:rsid w:val="00F649C3"/>
    <w:rsid w:val="00F660B7"/>
    <w:rsid w:val="00F67FE5"/>
    <w:rsid w:val="00F72D99"/>
    <w:rsid w:val="00F73E92"/>
    <w:rsid w:val="00F755E7"/>
    <w:rsid w:val="00F76479"/>
    <w:rsid w:val="00F77DD5"/>
    <w:rsid w:val="00F83F63"/>
    <w:rsid w:val="00F872BF"/>
    <w:rsid w:val="00F91A01"/>
    <w:rsid w:val="00F931EB"/>
    <w:rsid w:val="00F93F73"/>
    <w:rsid w:val="00F9401C"/>
    <w:rsid w:val="00F940D3"/>
    <w:rsid w:val="00F94A05"/>
    <w:rsid w:val="00FA164C"/>
    <w:rsid w:val="00FA30F8"/>
    <w:rsid w:val="00FA361B"/>
    <w:rsid w:val="00FA448F"/>
    <w:rsid w:val="00FA676F"/>
    <w:rsid w:val="00FA70F9"/>
    <w:rsid w:val="00FA7191"/>
    <w:rsid w:val="00FB1122"/>
    <w:rsid w:val="00FB3328"/>
    <w:rsid w:val="00FB36F6"/>
    <w:rsid w:val="00FB4610"/>
    <w:rsid w:val="00FC00B5"/>
    <w:rsid w:val="00FC0997"/>
    <w:rsid w:val="00FC43C8"/>
    <w:rsid w:val="00FC5390"/>
    <w:rsid w:val="00FC5F9B"/>
    <w:rsid w:val="00FD09DC"/>
    <w:rsid w:val="00FD232F"/>
    <w:rsid w:val="00FD397A"/>
    <w:rsid w:val="00FD4FBC"/>
    <w:rsid w:val="00FD5EDB"/>
    <w:rsid w:val="00FE263F"/>
    <w:rsid w:val="00FE4CD8"/>
    <w:rsid w:val="00FE73A5"/>
    <w:rsid w:val="00FF078C"/>
    <w:rsid w:val="00FF17E4"/>
    <w:rsid w:val="00FF2C3B"/>
    <w:rsid w:val="00FF353B"/>
    <w:rsid w:val="00FF4B03"/>
    <w:rsid w:val="00FF5021"/>
    <w:rsid w:val="00FF5B8D"/>
    <w:rsid w:val="00FF5FB7"/>
    <w:rsid w:val="00FF64B8"/>
    <w:rsid w:val="00FF73F7"/>
    <w:rsid w:val="04EFB25C"/>
    <w:rsid w:val="0B4F3ADB"/>
    <w:rsid w:val="300DC15B"/>
    <w:rsid w:val="400F094A"/>
    <w:rsid w:val="5D95399C"/>
    <w:rsid w:val="7534B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4E55B76"/>
  <w15:chartTrackingRefBased/>
  <w15:docId w15:val="{92F46753-50C4-4613-83C3-34D70E7B1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venir LT Std 65 Medium" w:hAnsi="Avenir LT Std 65 Medium" w:cs="Times New Roman"/>
      <w:color w:val="535353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before="240"/>
      <w:jc w:val="center"/>
      <w:outlineLvl w:val="0"/>
    </w:pPr>
    <w:rPr>
      <w:b/>
      <w:caps/>
      <w:color w:val="1DB2BD"/>
      <w:sz w:val="36"/>
      <w:szCs w:val="32"/>
    </w:rPr>
  </w:style>
  <w:style w:type="paragraph" w:styleId="Heading2">
    <w:name w:val="heading 2"/>
    <w:basedOn w:val="Normal"/>
    <w:next w:val="Normal"/>
    <w:qFormat/>
    <w:pPr>
      <w:keepNext/>
      <w:keepLines/>
      <w:spacing w:before="40"/>
      <w:outlineLvl w:val="1"/>
    </w:pPr>
    <w:rPr>
      <w:b/>
      <w:color w:val="1C6989"/>
      <w:sz w:val="24"/>
      <w:szCs w:val="26"/>
    </w:rPr>
  </w:style>
  <w:style w:type="paragraph" w:styleId="Heading3">
    <w:name w:val="heading 3"/>
    <w:basedOn w:val="Normal"/>
    <w:next w:val="Normal"/>
    <w:qFormat/>
    <w:pPr>
      <w:keepNext/>
      <w:keepLines/>
      <w:spacing w:before="40"/>
      <w:outlineLvl w:val="2"/>
    </w:pPr>
    <w:rPr>
      <w:b/>
      <w:color w:val="F99522"/>
    </w:rPr>
  </w:style>
  <w:style w:type="paragraph" w:styleId="Heading4">
    <w:name w:val="heading 4"/>
    <w:basedOn w:val="Normal"/>
    <w:next w:val="Normal"/>
    <w:autoRedefine/>
    <w:qFormat/>
    <w:pPr>
      <w:keepNext/>
      <w:keepLines/>
      <w:spacing w:before="40"/>
      <w:outlineLvl w:val="3"/>
    </w:pPr>
    <w:rPr>
      <w:iCs/>
      <w:color w:val="1DB2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ocked/>
    <w:rPr>
      <w:rFonts w:ascii="Avenir LT Std 65 Medium" w:hAnsi="Avenir LT Std 65 Medium" w:cs="Times New Roman"/>
      <w:b/>
      <w:caps/>
      <w:color w:val="1DB2BD"/>
      <w:sz w:val="32"/>
      <w:szCs w:val="32"/>
    </w:rPr>
  </w:style>
  <w:style w:type="character" w:customStyle="1" w:styleId="Heading2Char">
    <w:name w:val="Heading 2 Char"/>
    <w:locked/>
    <w:rPr>
      <w:rFonts w:ascii="Avenir LT Std 65 Medium" w:hAnsi="Avenir LT Std 65 Medium" w:cs="Times New Roman"/>
      <w:b/>
      <w:color w:val="1C6989"/>
      <w:sz w:val="26"/>
      <w:szCs w:val="26"/>
    </w:rPr>
  </w:style>
  <w:style w:type="character" w:customStyle="1" w:styleId="Heading3Char">
    <w:name w:val="Heading 3 Char"/>
    <w:semiHidden/>
    <w:locked/>
    <w:rPr>
      <w:rFonts w:ascii="Avenir LT Std 65 Medium" w:hAnsi="Avenir LT Std 65 Medium" w:cs="Times New Roman"/>
      <w:b/>
      <w:color w:val="F99522"/>
      <w:sz w:val="24"/>
      <w:szCs w:val="24"/>
    </w:rPr>
  </w:style>
  <w:style w:type="character" w:customStyle="1" w:styleId="Heading4Char">
    <w:name w:val="Heading 4 Char"/>
    <w:semiHidden/>
    <w:locked/>
    <w:rPr>
      <w:rFonts w:ascii="Avenir LT Std 65 Medium" w:hAnsi="Avenir LT Std 65 Medium" w:cs="Times New Roman"/>
      <w:iCs/>
      <w:color w:val="1DB2BD"/>
      <w:sz w:val="24"/>
      <w:szCs w:val="24"/>
    </w:rPr>
  </w:style>
  <w:style w:type="paragraph" w:styleId="NoSpacing">
    <w:name w:val="No Spacing"/>
    <w:qFormat/>
    <w:rPr>
      <w:rFonts w:ascii="Avenir LT Std 65 Medium" w:hAnsi="Avenir LT Std 65 Medium" w:cs="Times New Roman"/>
      <w:color w:val="535353"/>
      <w:szCs w:val="22"/>
    </w:rPr>
  </w:style>
  <w:style w:type="paragraph" w:styleId="Header">
    <w:name w:val="header"/>
    <w:basedOn w:val="Normal"/>
    <w:semiHidden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locked/>
    <w:rPr>
      <w:rFonts w:ascii="Avenir LT Std 65 Medium" w:hAnsi="Avenir LT Std 65 Medium" w:cs="Times New Roman"/>
      <w:color w:val="535353"/>
      <w:sz w:val="24"/>
      <w:szCs w:val="24"/>
    </w:rPr>
  </w:style>
  <w:style w:type="paragraph" w:styleId="Footer">
    <w:name w:val="footer"/>
    <w:basedOn w:val="Normal"/>
    <w:semiHidden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locked/>
    <w:rPr>
      <w:rFonts w:ascii="Avenir LT Std 65 Medium" w:hAnsi="Avenir LT Std 65 Medium" w:cs="Times New Roman"/>
      <w:color w:val="535353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xgmail-asgive">
    <w:name w:val="x_gmail-asgive"/>
    <w:basedOn w:val="DefaultParagraphFont"/>
    <w:rsid w:val="00094A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496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DNCC\Documents\Custom%20Office%20Templates\Chamber%20Bran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f4b164-208c-47d1-a18a-8821a673c0c5">
      <UserInfo>
        <DisplayName>Brianna Eltzroth</DisplayName>
        <AccountId>6</AccountId>
        <AccountType/>
      </UserInfo>
      <UserInfo>
        <DisplayName>Chris Thorne</DisplayName>
        <AccountId>914</AccountId>
        <AccountType/>
      </UserInfo>
    </SharedWithUsers>
    <TaxCatchAll xmlns="e2f4b164-208c-47d1-a18a-8821a673c0c5" xsi:nil="true"/>
    <lcf76f155ced4ddcb4097134ff3c332f xmlns="a7e3d41c-3c33-4295-bb52-1a7dd6adb2a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7F38C9CD4F004CA36E487F308F6AB7" ma:contentTypeVersion="19" ma:contentTypeDescription="Create a new document." ma:contentTypeScope="" ma:versionID="ff28f56b79692f55cdc20d9659eb38df">
  <xsd:schema xmlns:xsd="http://www.w3.org/2001/XMLSchema" xmlns:xs="http://www.w3.org/2001/XMLSchema" xmlns:p="http://schemas.microsoft.com/office/2006/metadata/properties" xmlns:ns2="a7e3d41c-3c33-4295-bb52-1a7dd6adb2a7" xmlns:ns3="e2f4b164-208c-47d1-a18a-8821a673c0c5" targetNamespace="http://schemas.microsoft.com/office/2006/metadata/properties" ma:root="true" ma:fieldsID="0a351ed2f7b8da6717d7bf5799efb680" ns2:_="" ns3:_="">
    <xsd:import namespace="a7e3d41c-3c33-4295-bb52-1a7dd6adb2a7"/>
    <xsd:import namespace="e2f4b164-208c-47d1-a18a-8821a673c0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3d41c-3c33-4295-bb52-1a7dd6adb2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67f816d-c75b-45d9-979d-b8895065e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f4b164-208c-47d1-a18a-8821a673c0c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92a95ef-d4f4-4e46-b250-4dfa57ef3c73}" ma:internalName="TaxCatchAll" ma:showField="CatchAllData" ma:web="e2f4b164-208c-47d1-a18a-8821a673c0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9AB40EA-C3E7-4197-8357-8F578E2291A7}">
  <ds:schemaRefs>
    <ds:schemaRef ds:uri="http://schemas.microsoft.com/office/2006/metadata/properties"/>
    <ds:schemaRef ds:uri="http://schemas.microsoft.com/office/infopath/2007/PartnerControls"/>
    <ds:schemaRef ds:uri="e2f4b164-208c-47d1-a18a-8821a673c0c5"/>
    <ds:schemaRef ds:uri="a7e3d41c-3c33-4295-bb52-1a7dd6adb2a7"/>
  </ds:schemaRefs>
</ds:datastoreItem>
</file>

<file path=customXml/itemProps2.xml><?xml version="1.0" encoding="utf-8"?>
<ds:datastoreItem xmlns:ds="http://schemas.openxmlformats.org/officeDocument/2006/customXml" ds:itemID="{A296ED3F-6D0D-42A1-ABED-A5F0955970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e3d41c-3c33-4295-bb52-1a7dd6adb2a7"/>
    <ds:schemaRef ds:uri="e2f4b164-208c-47d1-a18a-8821a673c0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238F414-1A3E-4580-BDA6-01A080D5A52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C:\Users\SDNCC\Documents\Custom Office Templates\Chamber Brand.dotx</Template>
  <TotalTime>20</TotalTime>
  <Pages>1</Pages>
  <Words>167</Words>
  <Characters>980</Characters>
  <Application>Microsoft Office Word</Application>
  <DocSecurity>0</DocSecurity>
  <Lines>35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Board of Directors Meeting</vt:lpstr>
    </vt:vector>
  </TitlesOfParts>
  <Company>HP</Company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Board of Directors Meeting</dc:title>
  <dc:subject/>
  <dc:creator>Brianna Eltzroth</dc:creator>
  <cp:keywords/>
  <dc:description/>
  <cp:lastModifiedBy>Sanjiv Prabhakaran</cp:lastModifiedBy>
  <cp:revision>10</cp:revision>
  <cp:lastPrinted>2025-01-13T23:18:00Z</cp:lastPrinted>
  <dcterms:created xsi:type="dcterms:W3CDTF">2026-01-23T06:11:00Z</dcterms:created>
  <dcterms:modified xsi:type="dcterms:W3CDTF">2026-04-19T23:44:00Z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0x010100DB7F38C9CD4F004CA36E487F308F6AB7</vt:lpwstr>
  </property>
  <property fmtid="{D5CDD505-2E9C-101B-9397-08002B2CF9AE}" pid="3" name="MediaServiceImageTags">
    <vt:lpwstr/>
  </property>
</Properties>
</file>