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E6E17F" w14:textId="77777777" w:rsidR="00864C99" w:rsidRDefault="00864C99">
      <w:pPr>
        <w:pStyle w:val="Heading2"/>
      </w:pPr>
    </w:p>
    <w:p w14:paraId="6E6583ED" w14:textId="3F204E92" w:rsidR="00864C99" w:rsidRDefault="005075D9">
      <w:pPr>
        <w:pStyle w:val="Heading2"/>
        <w:jc w:val="center"/>
      </w:pPr>
      <w:r>
        <w:t>CyberTech</w:t>
      </w:r>
      <w:r w:rsidR="009B6A58">
        <w:t xml:space="preserve"> Advisory Council</w:t>
      </w:r>
    </w:p>
    <w:p w14:paraId="4782FD2E" w14:textId="59F80906" w:rsidR="00864C99" w:rsidRDefault="0037518F">
      <w:pPr>
        <w:jc w:val="center"/>
        <w:rPr>
          <w:b/>
        </w:rPr>
      </w:pPr>
      <w:r>
        <w:rPr>
          <w:b/>
        </w:rPr>
        <w:t>March</w:t>
      </w:r>
      <w:r w:rsidR="009128DA">
        <w:rPr>
          <w:b/>
        </w:rPr>
        <w:t xml:space="preserve"> </w:t>
      </w:r>
      <w:r w:rsidR="00352613">
        <w:rPr>
          <w:b/>
        </w:rPr>
        <w:t>3</w:t>
      </w:r>
      <w:r w:rsidR="00352613" w:rsidRPr="00352613">
        <w:rPr>
          <w:b/>
          <w:vertAlign w:val="superscript"/>
        </w:rPr>
        <w:t>rd</w:t>
      </w:r>
      <w:r w:rsidR="00352613">
        <w:rPr>
          <w:b/>
        </w:rPr>
        <w:t xml:space="preserve">, </w:t>
      </w:r>
      <w:r w:rsidR="009B6A58">
        <w:rPr>
          <w:b/>
        </w:rPr>
        <w:t>202</w:t>
      </w:r>
      <w:r w:rsidR="0071406B">
        <w:rPr>
          <w:b/>
        </w:rPr>
        <w:t>6</w:t>
      </w:r>
    </w:p>
    <w:p w14:paraId="0737B5A4" w14:textId="368969B9" w:rsidR="00864C99" w:rsidRDefault="00CC40A9">
      <w:pPr>
        <w:jc w:val="center"/>
        <w:rPr>
          <w:b/>
        </w:rPr>
      </w:pPr>
      <w:r>
        <w:rPr>
          <w:b/>
        </w:rPr>
        <w:t>3</w:t>
      </w:r>
      <w:r w:rsidR="000A0B8A">
        <w:rPr>
          <w:b/>
        </w:rPr>
        <w:t xml:space="preserve">:00 </w:t>
      </w:r>
      <w:r>
        <w:rPr>
          <w:b/>
        </w:rPr>
        <w:t>P</w:t>
      </w:r>
      <w:r w:rsidR="000A0B8A">
        <w:rPr>
          <w:b/>
        </w:rPr>
        <w:t xml:space="preserve">M – </w:t>
      </w:r>
      <w:r>
        <w:rPr>
          <w:b/>
        </w:rPr>
        <w:t>4</w:t>
      </w:r>
      <w:r w:rsidR="007457F2">
        <w:rPr>
          <w:b/>
        </w:rPr>
        <w:t>:</w:t>
      </w:r>
      <w:r w:rsidR="000A0B8A">
        <w:rPr>
          <w:b/>
        </w:rPr>
        <w:t xml:space="preserve">00 </w:t>
      </w:r>
      <w:r>
        <w:rPr>
          <w:b/>
        </w:rPr>
        <w:t>P</w:t>
      </w:r>
      <w:r w:rsidR="000A0B8A">
        <w:rPr>
          <w:b/>
        </w:rPr>
        <w:t>M</w:t>
      </w:r>
    </w:p>
    <w:p w14:paraId="7F400594" w14:textId="77777777" w:rsidR="00864C99" w:rsidRDefault="00864C99">
      <w:pPr>
        <w:jc w:val="center"/>
        <w:rPr>
          <w:b/>
        </w:rPr>
      </w:pPr>
    </w:p>
    <w:p w14:paraId="5622F706" w14:textId="7178CFE9" w:rsidR="00864C99" w:rsidRDefault="008B6B1E">
      <w:pPr>
        <w:jc w:val="center"/>
        <w:rPr>
          <w:b/>
        </w:rPr>
      </w:pPr>
      <w:r>
        <w:rPr>
          <w:b/>
        </w:rPr>
        <w:t xml:space="preserve">MEETING LOCATION: </w:t>
      </w:r>
      <w:r w:rsidR="0071406B">
        <w:rPr>
          <w:b/>
        </w:rPr>
        <w:t>Online via Teams</w:t>
      </w:r>
    </w:p>
    <w:p w14:paraId="33232AD8" w14:textId="649AF90D" w:rsidR="00864C99" w:rsidRDefault="009B6A58" w:rsidP="00925CF1">
      <w:pPr>
        <w:jc w:val="center"/>
        <w:rPr>
          <w:b/>
        </w:rPr>
      </w:pPr>
      <w:r>
        <w:rPr>
          <w:b/>
        </w:rPr>
        <w:t>Co-</w:t>
      </w:r>
      <w:r w:rsidR="008B6B1E">
        <w:rPr>
          <w:b/>
        </w:rPr>
        <w:t>Chair</w:t>
      </w:r>
      <w:r>
        <w:rPr>
          <w:b/>
        </w:rPr>
        <w:t>s</w:t>
      </w:r>
      <w:r w:rsidR="008B6B1E">
        <w:rPr>
          <w:b/>
        </w:rPr>
        <w:t xml:space="preserve">: </w:t>
      </w:r>
      <w:r w:rsidR="00CC40A9">
        <w:rPr>
          <w:b/>
        </w:rPr>
        <w:t>Sanjiv Prabhakara</w:t>
      </w:r>
      <w:r w:rsidR="00DE758B">
        <w:rPr>
          <w:b/>
        </w:rPr>
        <w:t>n</w:t>
      </w:r>
      <w:r w:rsidR="00CC40A9">
        <w:rPr>
          <w:b/>
        </w:rPr>
        <w:t xml:space="preserve"> </w:t>
      </w:r>
      <w:r w:rsidR="0071406B">
        <w:rPr>
          <w:b/>
        </w:rPr>
        <w:t xml:space="preserve">and </w:t>
      </w:r>
      <w:r w:rsidR="00840755">
        <w:rPr>
          <w:b/>
        </w:rPr>
        <w:t>David Munyaka</w:t>
      </w:r>
    </w:p>
    <w:p w14:paraId="672F6241" w14:textId="77777777" w:rsidR="00864C99" w:rsidRDefault="00864C99">
      <w:pPr>
        <w:rPr>
          <w:b/>
        </w:rPr>
      </w:pPr>
    </w:p>
    <w:p w14:paraId="077AAEDE" w14:textId="77777777" w:rsidR="00CE4A53" w:rsidRDefault="00CE4A53">
      <w:pPr>
        <w:rPr>
          <w:b/>
        </w:rPr>
      </w:pPr>
    </w:p>
    <w:p w14:paraId="6D0E20FF" w14:textId="77777777" w:rsidR="00864C99" w:rsidRPr="00C81CA1" w:rsidRDefault="00864C99">
      <w:pPr>
        <w:rPr>
          <w:b/>
          <w:color w:val="auto"/>
        </w:rPr>
      </w:pPr>
    </w:p>
    <w:p w14:paraId="0D0B9434" w14:textId="44A5D074" w:rsidR="002D2698" w:rsidRPr="00C81CA1" w:rsidRDefault="007A620F" w:rsidP="007A620F">
      <w:pPr>
        <w:pStyle w:val="ListParagraph"/>
        <w:numPr>
          <w:ilvl w:val="0"/>
          <w:numId w:val="2"/>
        </w:numPr>
        <w:rPr>
          <w:color w:val="auto"/>
        </w:rPr>
      </w:pPr>
      <w:r w:rsidRPr="00C81CA1">
        <w:rPr>
          <w:color w:val="auto"/>
        </w:rPr>
        <w:t xml:space="preserve">Welcome &amp; </w:t>
      </w:r>
      <w:r w:rsidR="00964A1A" w:rsidRPr="00C81CA1">
        <w:rPr>
          <w:color w:val="auto"/>
        </w:rPr>
        <w:t xml:space="preserve">Introductions </w:t>
      </w:r>
      <w:r w:rsidR="009128DA" w:rsidRPr="00C81CA1">
        <w:rPr>
          <w:color w:val="auto"/>
        </w:rPr>
        <w:t xml:space="preserve">– </w:t>
      </w:r>
      <w:r w:rsidR="000C4018" w:rsidRPr="00C81CA1">
        <w:rPr>
          <w:color w:val="auto"/>
        </w:rPr>
        <w:t>Sanjiv</w:t>
      </w:r>
      <w:r w:rsidR="00062962" w:rsidRPr="00C81CA1">
        <w:rPr>
          <w:color w:val="auto"/>
        </w:rPr>
        <w:t xml:space="preserve"> (5 mins)</w:t>
      </w:r>
    </w:p>
    <w:p w14:paraId="09DF5B5F" w14:textId="7D3E5327" w:rsidR="000128BE" w:rsidRPr="00C81CA1" w:rsidRDefault="00177F8A" w:rsidP="00EE19C4">
      <w:pPr>
        <w:rPr>
          <w:color w:val="auto"/>
        </w:rPr>
      </w:pPr>
      <w:r w:rsidRPr="00C81CA1">
        <w:rPr>
          <w:color w:val="auto"/>
        </w:rPr>
        <w:tab/>
      </w:r>
      <w:r w:rsidR="00B631A3" w:rsidRPr="00C81CA1">
        <w:rPr>
          <w:color w:val="auto"/>
        </w:rPr>
        <w:tab/>
      </w:r>
      <w:r w:rsidR="005158E1" w:rsidRPr="00C81CA1">
        <w:rPr>
          <w:color w:val="auto"/>
        </w:rPr>
        <w:tab/>
      </w:r>
    </w:p>
    <w:p w14:paraId="46130345" w14:textId="38E29C49" w:rsidR="00642DEB" w:rsidRPr="00C81CA1" w:rsidRDefault="00C73C62" w:rsidP="007A620F">
      <w:pPr>
        <w:pStyle w:val="ListParagraph"/>
        <w:numPr>
          <w:ilvl w:val="0"/>
          <w:numId w:val="2"/>
        </w:numPr>
        <w:rPr>
          <w:color w:val="auto"/>
        </w:rPr>
      </w:pPr>
      <w:r w:rsidRPr="00C81CA1">
        <w:rPr>
          <w:color w:val="auto"/>
        </w:rPr>
        <w:t>Chamber Updates</w:t>
      </w:r>
      <w:r w:rsidR="00A1651D" w:rsidRPr="00C81CA1">
        <w:rPr>
          <w:color w:val="auto"/>
        </w:rPr>
        <w:t xml:space="preserve"> – </w:t>
      </w:r>
      <w:r w:rsidR="00C57F02">
        <w:rPr>
          <w:color w:val="auto"/>
        </w:rPr>
        <w:t xml:space="preserve">Hannah Hogencamp </w:t>
      </w:r>
      <w:r w:rsidR="00062962" w:rsidRPr="00C81CA1">
        <w:rPr>
          <w:color w:val="auto"/>
        </w:rPr>
        <w:t>(5 mins)</w:t>
      </w:r>
    </w:p>
    <w:p w14:paraId="62714F2C" w14:textId="77777777" w:rsidR="00642DEB" w:rsidRPr="00C81CA1" w:rsidRDefault="00642DEB" w:rsidP="00642DEB">
      <w:pPr>
        <w:pStyle w:val="ListParagraph"/>
        <w:rPr>
          <w:color w:val="auto"/>
        </w:rPr>
      </w:pPr>
    </w:p>
    <w:p w14:paraId="72C01665" w14:textId="4D4F5D2D" w:rsidR="00C73C62" w:rsidRPr="00C81CA1" w:rsidRDefault="00642DEB" w:rsidP="00E536F3">
      <w:pPr>
        <w:pStyle w:val="ListParagraph"/>
        <w:numPr>
          <w:ilvl w:val="1"/>
          <w:numId w:val="2"/>
        </w:numPr>
        <w:rPr>
          <w:color w:val="auto"/>
        </w:rPr>
      </w:pPr>
      <w:r w:rsidRPr="00C81CA1">
        <w:rPr>
          <w:color w:val="auto"/>
        </w:rPr>
        <w:t>Upcoming Events</w:t>
      </w:r>
      <w:r w:rsidR="00C73C62" w:rsidRPr="00C81CA1">
        <w:rPr>
          <w:color w:val="auto"/>
        </w:rPr>
        <w:br/>
      </w:r>
    </w:p>
    <w:p w14:paraId="65C25F26" w14:textId="77777777" w:rsidR="00787603" w:rsidRDefault="00787603" w:rsidP="00787603">
      <w:pPr>
        <w:pStyle w:val="ListParagraph"/>
        <w:numPr>
          <w:ilvl w:val="0"/>
          <w:numId w:val="2"/>
        </w:numPr>
        <w:rPr>
          <w:color w:val="auto"/>
        </w:rPr>
      </w:pPr>
      <w:r w:rsidRPr="00C81CA1">
        <w:rPr>
          <w:color w:val="auto"/>
        </w:rPr>
        <w:t xml:space="preserve">Old Business (approve </w:t>
      </w:r>
      <w:r>
        <w:rPr>
          <w:color w:val="auto"/>
        </w:rPr>
        <w:t xml:space="preserve">previous </w:t>
      </w:r>
      <w:r w:rsidRPr="00C81CA1">
        <w:rPr>
          <w:color w:val="auto"/>
        </w:rPr>
        <w:t>minutes, etc.) – Sanjiv (2-3 mins)</w:t>
      </w:r>
    </w:p>
    <w:p w14:paraId="6CC913F6" w14:textId="77777777" w:rsidR="00787603" w:rsidRPr="00C81CA1" w:rsidRDefault="00787603" w:rsidP="00787603">
      <w:pPr>
        <w:pStyle w:val="ListParagraph"/>
        <w:rPr>
          <w:color w:val="auto"/>
        </w:rPr>
      </w:pPr>
    </w:p>
    <w:p w14:paraId="790FB86E" w14:textId="6FC95D17" w:rsidR="00787603" w:rsidRPr="00C81CA1" w:rsidRDefault="00A549D2" w:rsidP="00787603">
      <w:pPr>
        <w:pStyle w:val="ListParagraph"/>
        <w:numPr>
          <w:ilvl w:val="1"/>
          <w:numId w:val="2"/>
        </w:numPr>
        <w:rPr>
          <w:color w:val="auto"/>
        </w:rPr>
      </w:pPr>
      <w:r>
        <w:rPr>
          <w:color w:val="auto"/>
        </w:rPr>
        <w:t>Review any matters from previous meeting</w:t>
      </w:r>
    </w:p>
    <w:p w14:paraId="34BA2FA3" w14:textId="77777777" w:rsidR="00787603" w:rsidRPr="00787603" w:rsidRDefault="00787603" w:rsidP="00787603">
      <w:pPr>
        <w:rPr>
          <w:color w:val="auto"/>
        </w:rPr>
      </w:pPr>
    </w:p>
    <w:p w14:paraId="7DB92D5D" w14:textId="661600DB" w:rsidR="00A251C0" w:rsidRPr="00C81CA1" w:rsidRDefault="006E763F" w:rsidP="00A251C0">
      <w:pPr>
        <w:pStyle w:val="ListParagraph"/>
        <w:numPr>
          <w:ilvl w:val="0"/>
          <w:numId w:val="2"/>
        </w:numPr>
        <w:rPr>
          <w:color w:val="auto"/>
        </w:rPr>
      </w:pPr>
      <w:r w:rsidRPr="00C81CA1">
        <w:rPr>
          <w:color w:val="auto"/>
        </w:rPr>
        <w:t>Legislative Updates</w:t>
      </w:r>
      <w:r w:rsidR="00E536F3" w:rsidRPr="00C81CA1">
        <w:rPr>
          <w:color w:val="auto"/>
        </w:rPr>
        <w:t xml:space="preserve"> &amp; other </w:t>
      </w:r>
      <w:r w:rsidR="00454E02" w:rsidRPr="00C81CA1">
        <w:rPr>
          <w:color w:val="auto"/>
        </w:rPr>
        <w:t>“</w:t>
      </w:r>
      <w:r w:rsidR="00E536F3" w:rsidRPr="00C81CA1">
        <w:rPr>
          <w:color w:val="auto"/>
        </w:rPr>
        <w:t>AI</w:t>
      </w:r>
      <w:r w:rsidR="00BA354A" w:rsidRPr="00C81CA1">
        <w:rPr>
          <w:color w:val="auto"/>
        </w:rPr>
        <w:t xml:space="preserve"> </w:t>
      </w:r>
      <w:r w:rsidR="00E536F3" w:rsidRPr="00C81CA1">
        <w:rPr>
          <w:color w:val="auto"/>
        </w:rPr>
        <w:t>+</w:t>
      </w:r>
      <w:r w:rsidR="00BA354A" w:rsidRPr="00C81CA1">
        <w:rPr>
          <w:color w:val="auto"/>
        </w:rPr>
        <w:t xml:space="preserve"> </w:t>
      </w:r>
      <w:r w:rsidR="00E536F3" w:rsidRPr="00C81CA1">
        <w:rPr>
          <w:color w:val="auto"/>
        </w:rPr>
        <w:t>Cyber</w:t>
      </w:r>
      <w:r w:rsidR="00454E02" w:rsidRPr="00C81CA1">
        <w:rPr>
          <w:color w:val="auto"/>
        </w:rPr>
        <w:t>”</w:t>
      </w:r>
      <w:r w:rsidR="00E536F3" w:rsidRPr="00C81CA1">
        <w:rPr>
          <w:color w:val="auto"/>
        </w:rPr>
        <w:t xml:space="preserve"> policies </w:t>
      </w:r>
      <w:r w:rsidR="00A1651D" w:rsidRPr="00C81CA1">
        <w:rPr>
          <w:color w:val="auto"/>
        </w:rPr>
        <w:t xml:space="preserve">– </w:t>
      </w:r>
      <w:r w:rsidR="003C3A80">
        <w:rPr>
          <w:color w:val="auto"/>
        </w:rPr>
        <w:t>David</w:t>
      </w:r>
      <w:r w:rsidR="00062962" w:rsidRPr="00C81CA1">
        <w:rPr>
          <w:color w:val="auto"/>
        </w:rPr>
        <w:t xml:space="preserve"> (</w:t>
      </w:r>
      <w:r w:rsidR="00253117" w:rsidRPr="00C81CA1">
        <w:rPr>
          <w:color w:val="auto"/>
        </w:rPr>
        <w:t>5-10</w:t>
      </w:r>
      <w:r w:rsidR="00062962" w:rsidRPr="00C81CA1">
        <w:rPr>
          <w:color w:val="auto"/>
        </w:rPr>
        <w:t xml:space="preserve"> mins)</w:t>
      </w:r>
    </w:p>
    <w:p w14:paraId="4B38F239" w14:textId="05E5457E" w:rsidR="006E763F" w:rsidRPr="00C81CA1" w:rsidRDefault="006E763F" w:rsidP="006E763F">
      <w:pPr>
        <w:rPr>
          <w:color w:val="auto"/>
        </w:rPr>
      </w:pPr>
    </w:p>
    <w:p w14:paraId="097D231A" w14:textId="27308FA3" w:rsidR="00BE73EF" w:rsidRPr="00787603" w:rsidRDefault="00BE73EF" w:rsidP="00787603">
      <w:pPr>
        <w:rPr>
          <w:color w:val="auto"/>
        </w:rPr>
      </w:pPr>
    </w:p>
    <w:p w14:paraId="044FBA1A" w14:textId="2C888C1C" w:rsidR="00BC79DC" w:rsidRPr="00C81CA1" w:rsidRDefault="00DE758B" w:rsidP="00F551C3">
      <w:pPr>
        <w:pStyle w:val="ListParagraph"/>
        <w:numPr>
          <w:ilvl w:val="0"/>
          <w:numId w:val="2"/>
        </w:numPr>
        <w:rPr>
          <w:color w:val="auto"/>
        </w:rPr>
      </w:pPr>
      <w:r w:rsidRPr="00C81CA1">
        <w:rPr>
          <w:color w:val="auto"/>
        </w:rPr>
        <w:t>Speaker</w:t>
      </w:r>
      <w:r w:rsidR="00990DAE" w:rsidRPr="00C81CA1">
        <w:rPr>
          <w:color w:val="auto"/>
        </w:rPr>
        <w:t xml:space="preserve"> </w:t>
      </w:r>
      <w:r w:rsidR="00E536F3" w:rsidRPr="00C81CA1">
        <w:rPr>
          <w:color w:val="auto"/>
        </w:rPr>
        <w:t xml:space="preserve">intro </w:t>
      </w:r>
      <w:r w:rsidR="00990DAE" w:rsidRPr="00C81CA1">
        <w:rPr>
          <w:color w:val="auto"/>
        </w:rPr>
        <w:t xml:space="preserve">– </w:t>
      </w:r>
      <w:r w:rsidR="000C4018" w:rsidRPr="00C81CA1">
        <w:rPr>
          <w:color w:val="auto"/>
        </w:rPr>
        <w:t>Sanjiv</w:t>
      </w:r>
      <w:r w:rsidR="00062962" w:rsidRPr="00C81CA1">
        <w:rPr>
          <w:color w:val="auto"/>
        </w:rPr>
        <w:t xml:space="preserve"> (2</w:t>
      </w:r>
      <w:r w:rsidR="00253117" w:rsidRPr="00C81CA1">
        <w:rPr>
          <w:color w:val="auto"/>
        </w:rPr>
        <w:t>0</w:t>
      </w:r>
      <w:r w:rsidR="00062962" w:rsidRPr="00C81CA1">
        <w:rPr>
          <w:color w:val="auto"/>
        </w:rPr>
        <w:t xml:space="preserve"> mins + Q&amp;A 10 mins)</w:t>
      </w:r>
    </w:p>
    <w:p w14:paraId="28D43073" w14:textId="77777777" w:rsidR="00502653" w:rsidRPr="00C81CA1" w:rsidRDefault="00502653" w:rsidP="00502653">
      <w:pPr>
        <w:pStyle w:val="ListParagraph"/>
        <w:rPr>
          <w:color w:val="auto"/>
        </w:rPr>
      </w:pPr>
    </w:p>
    <w:p w14:paraId="0C362681" w14:textId="58F0820E" w:rsidR="00062962" w:rsidRPr="00C81CA1" w:rsidRDefault="00062962" w:rsidP="00062962">
      <w:pPr>
        <w:numPr>
          <w:ilvl w:val="1"/>
          <w:numId w:val="11"/>
        </w:numPr>
        <w:pBdr>
          <w:top w:val="none" w:sz="0" w:space="0" w:color="D9D9E3"/>
          <w:left w:val="none" w:sz="0" w:space="0" w:color="D9D9E3"/>
          <w:bottom w:val="none" w:sz="0" w:space="0" w:color="D9D9E3"/>
          <w:right w:val="none" w:sz="0" w:space="0" w:color="D9D9E3"/>
          <w:between w:val="none" w:sz="0" w:space="0" w:color="D9D9E3"/>
        </w:pBdr>
        <w:spacing w:line="276" w:lineRule="auto"/>
        <w:rPr>
          <w:color w:val="auto"/>
        </w:rPr>
      </w:pPr>
      <w:r w:rsidRPr="00C81CA1">
        <w:rPr>
          <w:color w:val="auto"/>
        </w:rPr>
        <w:t xml:space="preserve">Speaker </w:t>
      </w:r>
      <w:r w:rsidR="00E536F3" w:rsidRPr="00C81CA1">
        <w:rPr>
          <w:color w:val="auto"/>
        </w:rPr>
        <w:t>–</w:t>
      </w:r>
      <w:r w:rsidRPr="00C81CA1">
        <w:rPr>
          <w:color w:val="auto"/>
        </w:rPr>
        <w:t xml:space="preserve"> </w:t>
      </w:r>
      <w:r w:rsidR="00A549D2">
        <w:rPr>
          <w:color w:val="auto"/>
        </w:rPr>
        <w:t>Christopher Donaldson</w:t>
      </w:r>
      <w:r w:rsidRPr="00C81CA1">
        <w:rPr>
          <w:color w:val="auto"/>
        </w:rPr>
        <w:t xml:space="preserve">, </w:t>
      </w:r>
      <w:r w:rsidR="00A549D2">
        <w:rPr>
          <w:color w:val="auto"/>
        </w:rPr>
        <w:t>Principal, CXD Consulting</w:t>
      </w:r>
    </w:p>
    <w:p w14:paraId="713B662F" w14:textId="57925CD0" w:rsidR="00C81CA1" w:rsidRPr="00A549D2" w:rsidRDefault="00062962" w:rsidP="00C81CA1">
      <w:pPr>
        <w:numPr>
          <w:ilvl w:val="1"/>
          <w:numId w:val="11"/>
        </w:numPr>
        <w:pBdr>
          <w:top w:val="none" w:sz="0" w:space="0" w:color="D9D9E3"/>
          <w:left w:val="none" w:sz="0" w:space="0" w:color="D9D9E3"/>
          <w:bottom w:val="none" w:sz="0" w:space="0" w:color="D9D9E3"/>
          <w:right w:val="none" w:sz="0" w:space="0" w:color="D9D9E3"/>
          <w:between w:val="none" w:sz="0" w:space="0" w:color="D9D9E3"/>
        </w:pBdr>
        <w:spacing w:line="276" w:lineRule="auto"/>
        <w:rPr>
          <w:rFonts w:ascii="Avenir Book" w:hAnsi="Avenir Book"/>
          <w:color w:val="auto"/>
          <w:szCs w:val="20"/>
        </w:rPr>
      </w:pPr>
      <w:r w:rsidRPr="00A549D2">
        <w:rPr>
          <w:rFonts w:ascii="Avenir Book" w:hAnsi="Avenir Book"/>
          <w:color w:val="auto"/>
        </w:rPr>
        <w:t xml:space="preserve">Topic: </w:t>
      </w:r>
      <w:r w:rsidR="004165B9" w:rsidRPr="00A549D2">
        <w:rPr>
          <w:rFonts w:ascii="Avenir Book" w:hAnsi="Avenir Book"/>
          <w:color w:val="auto"/>
        </w:rPr>
        <w:t>“</w:t>
      </w:r>
      <w:r w:rsidR="00A549D2" w:rsidRPr="00A549D2">
        <w:rPr>
          <w:rFonts w:ascii="Avenir Book" w:hAnsi="Avenir Book"/>
          <w:b/>
          <w:bCs/>
          <w:color w:val="auto"/>
        </w:rPr>
        <w:t>Right-Sized Security: Strategic Cyber Risk Management for Growing Businesses</w:t>
      </w:r>
      <w:r w:rsidR="004165B9" w:rsidRPr="00A549D2">
        <w:rPr>
          <w:rFonts w:ascii="Avenir Book" w:hAnsi="Avenir Book"/>
          <w:color w:val="auto"/>
        </w:rPr>
        <w:t xml:space="preserve">” </w:t>
      </w:r>
      <w:r w:rsidRPr="00A549D2">
        <w:rPr>
          <w:rFonts w:ascii="Avenir Book" w:hAnsi="Avenir Book"/>
          <w:color w:val="auto"/>
        </w:rPr>
        <w:t>that will cover the following areas and more –</w:t>
      </w:r>
    </w:p>
    <w:p w14:paraId="2AE3A3A6" w14:textId="468F24BD" w:rsidR="00A549D2" w:rsidRPr="00A549D2" w:rsidRDefault="00A549D2" w:rsidP="00A549D2">
      <w:pPr>
        <w:numPr>
          <w:ilvl w:val="2"/>
          <w:numId w:val="11"/>
        </w:numPr>
        <w:spacing w:before="100" w:beforeAutospacing="1" w:after="100" w:afterAutospacing="1"/>
        <w:rPr>
          <w:rFonts w:ascii="Avenir Book" w:hAnsi="Avenir Book"/>
          <w:color w:val="000000"/>
          <w:szCs w:val="20"/>
        </w:rPr>
      </w:pPr>
      <w:r w:rsidRPr="00A549D2">
        <w:rPr>
          <w:rFonts w:ascii="Avenir Book" w:hAnsi="Avenir Book"/>
          <w:color w:val="000000"/>
          <w:szCs w:val="20"/>
        </w:rPr>
        <w:t>Why most security advice doesn't fit your business reality</w:t>
      </w:r>
    </w:p>
    <w:p w14:paraId="7A09DF3C" w14:textId="77777777" w:rsidR="00A549D2" w:rsidRPr="00A549D2" w:rsidRDefault="00A549D2" w:rsidP="00A549D2">
      <w:pPr>
        <w:numPr>
          <w:ilvl w:val="2"/>
          <w:numId w:val="11"/>
        </w:numPr>
        <w:spacing w:before="100" w:beforeAutospacing="1" w:after="100" w:afterAutospacing="1"/>
        <w:rPr>
          <w:rFonts w:ascii="Avenir Book" w:hAnsi="Avenir Book"/>
          <w:color w:val="000000"/>
          <w:szCs w:val="20"/>
        </w:rPr>
      </w:pPr>
      <w:r w:rsidRPr="00A549D2">
        <w:rPr>
          <w:rFonts w:ascii="Avenir Book" w:hAnsi="Avenir Book"/>
          <w:color w:val="000000"/>
          <w:szCs w:val="20"/>
        </w:rPr>
        <w:t>How to prioritize risks when you can't do everything</w:t>
      </w:r>
    </w:p>
    <w:p w14:paraId="67C5E905" w14:textId="77777777" w:rsidR="00A549D2" w:rsidRPr="00A549D2" w:rsidRDefault="00A549D2" w:rsidP="00A549D2">
      <w:pPr>
        <w:numPr>
          <w:ilvl w:val="2"/>
          <w:numId w:val="11"/>
        </w:numPr>
        <w:spacing w:before="100" w:beforeAutospacing="1" w:after="100" w:afterAutospacing="1"/>
        <w:rPr>
          <w:rFonts w:ascii="Avenir Book" w:hAnsi="Avenir Book"/>
          <w:color w:val="000000"/>
          <w:szCs w:val="20"/>
        </w:rPr>
      </w:pPr>
      <w:r w:rsidRPr="00A549D2">
        <w:rPr>
          <w:rFonts w:ascii="Avenir Book" w:hAnsi="Avenir Book"/>
          <w:color w:val="000000"/>
          <w:szCs w:val="20"/>
        </w:rPr>
        <w:t>Getting your executive team aligned on security strategy</w:t>
      </w:r>
    </w:p>
    <w:p w14:paraId="2E895822" w14:textId="77777777" w:rsidR="00A549D2" w:rsidRPr="00A549D2" w:rsidRDefault="00A549D2" w:rsidP="00A549D2">
      <w:pPr>
        <w:numPr>
          <w:ilvl w:val="2"/>
          <w:numId w:val="11"/>
        </w:numPr>
        <w:spacing w:before="100" w:beforeAutospacing="1" w:after="100" w:afterAutospacing="1"/>
        <w:rPr>
          <w:rFonts w:ascii="Avenir Book" w:hAnsi="Avenir Book"/>
          <w:color w:val="000000"/>
          <w:szCs w:val="20"/>
        </w:rPr>
      </w:pPr>
      <w:r w:rsidRPr="00A549D2">
        <w:rPr>
          <w:rFonts w:ascii="Avenir Book" w:hAnsi="Avenir Book"/>
          <w:color w:val="000000"/>
          <w:szCs w:val="20"/>
        </w:rPr>
        <w:t>Practical first steps you can take immediately</w:t>
      </w:r>
    </w:p>
    <w:p w14:paraId="5CCE86C3" w14:textId="77777777" w:rsidR="0046165F" w:rsidRPr="00C81CA1" w:rsidRDefault="0046165F" w:rsidP="0046165F">
      <w:pPr>
        <w:rPr>
          <w:color w:val="auto"/>
        </w:rPr>
      </w:pPr>
    </w:p>
    <w:p w14:paraId="129E3100" w14:textId="635AD36E" w:rsidR="00062962" w:rsidRPr="00C81CA1" w:rsidRDefault="00062962" w:rsidP="00E52672">
      <w:pPr>
        <w:pStyle w:val="ListParagraph"/>
        <w:numPr>
          <w:ilvl w:val="0"/>
          <w:numId w:val="2"/>
        </w:numPr>
        <w:rPr>
          <w:color w:val="auto"/>
        </w:rPr>
      </w:pPr>
      <w:r w:rsidRPr="00C81CA1">
        <w:rPr>
          <w:color w:val="auto"/>
        </w:rPr>
        <w:t>Next Steps</w:t>
      </w:r>
      <w:r w:rsidR="00D257A2" w:rsidRPr="00C81CA1">
        <w:rPr>
          <w:color w:val="auto"/>
        </w:rPr>
        <w:t xml:space="preserve"> – </w:t>
      </w:r>
      <w:r w:rsidR="00C81CA1">
        <w:rPr>
          <w:color w:val="auto"/>
        </w:rPr>
        <w:t>Sanjiv</w:t>
      </w:r>
    </w:p>
    <w:p w14:paraId="5D5A3FD3" w14:textId="4B68F4FD" w:rsidR="00E52672" w:rsidRPr="00C81CA1" w:rsidRDefault="00593D9C" w:rsidP="00062962">
      <w:pPr>
        <w:pStyle w:val="ListParagraph"/>
        <w:numPr>
          <w:ilvl w:val="1"/>
          <w:numId w:val="2"/>
        </w:numPr>
        <w:rPr>
          <w:color w:val="auto"/>
        </w:rPr>
      </w:pPr>
      <w:r w:rsidRPr="00C81CA1">
        <w:rPr>
          <w:color w:val="auto"/>
        </w:rPr>
        <w:t>User feedback, plan for more member engagements, etc.</w:t>
      </w:r>
      <w:r w:rsidR="00E52672" w:rsidRPr="00C81CA1">
        <w:rPr>
          <w:color w:val="auto"/>
        </w:rPr>
        <w:br/>
      </w:r>
    </w:p>
    <w:p w14:paraId="23131EF1" w14:textId="24DDB1CD" w:rsidR="00E52672" w:rsidRPr="00C81CA1" w:rsidRDefault="00E52672" w:rsidP="00E52672">
      <w:pPr>
        <w:pStyle w:val="ListParagraph"/>
        <w:numPr>
          <w:ilvl w:val="0"/>
          <w:numId w:val="2"/>
        </w:numPr>
        <w:rPr>
          <w:color w:val="auto"/>
        </w:rPr>
      </w:pPr>
      <w:r w:rsidRPr="00C81CA1">
        <w:rPr>
          <w:color w:val="auto"/>
        </w:rPr>
        <w:t>Close Meeting</w:t>
      </w:r>
      <w:r w:rsidR="00C33990" w:rsidRPr="00C81CA1">
        <w:rPr>
          <w:color w:val="auto"/>
        </w:rPr>
        <w:t xml:space="preserve"> – </w:t>
      </w:r>
      <w:r w:rsidR="000C4018" w:rsidRPr="00C81CA1">
        <w:rPr>
          <w:color w:val="auto"/>
        </w:rPr>
        <w:t>Sanjiv</w:t>
      </w:r>
    </w:p>
    <w:p w14:paraId="439176D8" w14:textId="77777777" w:rsidR="00B56EDC" w:rsidRPr="00C81CA1" w:rsidRDefault="00B56EDC" w:rsidP="00D80C90">
      <w:pPr>
        <w:pStyle w:val="ListParagraph"/>
        <w:ind w:left="2160"/>
        <w:rPr>
          <w:color w:val="auto"/>
        </w:rPr>
      </w:pPr>
    </w:p>
    <w:p w14:paraId="3D09C537" w14:textId="77777777" w:rsidR="008B6B1E" w:rsidRDefault="008B6B1E">
      <w:pPr>
        <w:rPr>
          <w:color w:val="auto"/>
        </w:rPr>
      </w:pPr>
    </w:p>
    <w:p w14:paraId="348FD1B3" w14:textId="77777777" w:rsidR="00C81CA1" w:rsidRPr="00C81CA1" w:rsidRDefault="00C81CA1">
      <w:pPr>
        <w:rPr>
          <w:color w:val="auto"/>
        </w:rPr>
      </w:pPr>
    </w:p>
    <w:sectPr w:rsidR="00C81CA1" w:rsidRPr="00C81CA1">
      <w:headerReference w:type="default" r:id="rId10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705619" w14:textId="77777777" w:rsidR="00405800" w:rsidRDefault="00405800">
      <w:r>
        <w:separator/>
      </w:r>
    </w:p>
  </w:endnote>
  <w:endnote w:type="continuationSeparator" w:id="0">
    <w:p w14:paraId="06F7EA40" w14:textId="77777777" w:rsidR="00405800" w:rsidRDefault="00405800">
      <w:r>
        <w:continuationSeparator/>
      </w:r>
    </w:p>
  </w:endnote>
  <w:endnote w:type="continuationNotice" w:id="1">
    <w:p w14:paraId="5752F0FE" w14:textId="77777777" w:rsidR="00405800" w:rsidRDefault="0040580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venir LT Std 65 Medium">
    <w:altName w:val="Calibri"/>
    <w:charset w:val="00"/>
    <w:family w:val="auto"/>
    <w:pitch w:val="variable"/>
    <w:sig w:usb0="800000AF" w:usb1="5000204A" w:usb2="00000000" w:usb3="00000000" w:csb0="0000009B" w:csb1="00000000"/>
  </w:font>
  <w:font w:name="Avenir Book">
    <w:altName w:val="Tw Cen MT"/>
    <w:charset w:val="00"/>
    <w:family w:val="auto"/>
    <w:pitch w:val="variable"/>
    <w:sig w:usb0="800000AF" w:usb1="5000204A" w:usb2="00000000" w:usb3="00000000" w:csb0="0000009B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9AD64D" w14:textId="77777777" w:rsidR="00405800" w:rsidRDefault="00405800">
      <w:r>
        <w:separator/>
      </w:r>
    </w:p>
  </w:footnote>
  <w:footnote w:type="continuationSeparator" w:id="0">
    <w:p w14:paraId="7DD3717E" w14:textId="77777777" w:rsidR="00405800" w:rsidRDefault="00405800">
      <w:r>
        <w:continuationSeparator/>
      </w:r>
    </w:p>
  </w:footnote>
  <w:footnote w:type="continuationNotice" w:id="1">
    <w:p w14:paraId="667B1488" w14:textId="77777777" w:rsidR="00405800" w:rsidRDefault="0040580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5FE420" w14:textId="77777777" w:rsidR="00864C99" w:rsidRDefault="0084237D">
    <w:pPr>
      <w:pStyle w:val="Header"/>
      <w:jc w:val="center"/>
    </w:pPr>
    <w:r>
      <w:rPr>
        <w:noProof/>
      </w:rPr>
      <w:drawing>
        <wp:inline distT="0" distB="0" distL="0" distR="0" wp14:anchorId="0A2D25C4" wp14:editId="010E89AD">
          <wp:extent cx="2914650" cy="695325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14650" cy="695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5BF62E8" w14:textId="77777777" w:rsidR="00864C99" w:rsidRDefault="0084237D">
    <w:pPr>
      <w:pStyle w:val="Header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5C4718A" wp14:editId="7C447DBE">
              <wp:simplePos x="0" y="0"/>
              <wp:positionH relativeFrom="column">
                <wp:posOffset>-251460</wp:posOffset>
              </wp:positionH>
              <wp:positionV relativeFrom="paragraph">
                <wp:posOffset>78105</wp:posOffset>
              </wp:positionV>
              <wp:extent cx="7322820" cy="0"/>
              <wp:effectExtent l="5715" t="11430" r="5715" b="7620"/>
              <wp:wrapNone/>
              <wp:docPr id="2" name="Straight Connector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322820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535353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rto="http://schemas.microsoft.com/office/word/2006/arto" xmlns:w16sdtfl="http://schemas.microsoft.com/office/word/2024/wordml/sdtformatlock" xmlns:w16du="http://schemas.microsoft.com/office/word/2023/wordml/word16du" xmlns:oel="http://schemas.microsoft.com/office/2019/extlst">
          <w:pict>
            <v:line w14:anchorId="3DD8249D" id="Straight Connector 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9.8pt,6.15pt" to="556.8pt,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" strokecolor="#535353" strokeweight=".5pt">
              <v:stroke joinstyle="miter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436A3"/>
    <w:multiLevelType w:val="hybridMultilevel"/>
    <w:tmpl w:val="0D28FE58"/>
    <w:lvl w:ilvl="0" w:tplc="FFFFFFFF">
      <w:start w:val="1"/>
      <w:numFmt w:val="lowerLetter"/>
      <w:lvlText w:val="%1."/>
      <w:lvlJc w:val="left"/>
      <w:pPr>
        <w:ind w:left="1440" w:hanging="360"/>
      </w:pPr>
    </w:lvl>
    <w:lvl w:ilvl="1" w:tplc="FFFFFFFF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964CE0"/>
    <w:multiLevelType w:val="hybridMultilevel"/>
    <w:tmpl w:val="F8A0CB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BB57DE"/>
    <w:multiLevelType w:val="hybridMultilevel"/>
    <w:tmpl w:val="7A5CBBC2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8C3A0432">
      <w:start w:val="1"/>
      <w:numFmt w:val="lowerLetter"/>
      <w:lvlText w:val="%2."/>
      <w:lvlJc w:val="left"/>
      <w:pPr>
        <w:ind w:left="1440" w:hanging="360"/>
      </w:pPr>
      <w:rPr>
        <w:rFonts w:cs="Times New Roman"/>
        <w:b w:val="0"/>
        <w:bCs w:val="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2266F2E"/>
    <w:multiLevelType w:val="hybridMultilevel"/>
    <w:tmpl w:val="D83E4768"/>
    <w:lvl w:ilvl="0" w:tplc="0409001B">
      <w:start w:val="1"/>
      <w:numFmt w:val="lowerRoman"/>
      <w:lvlText w:val="%1."/>
      <w:lvlJc w:val="right"/>
      <w:pPr>
        <w:ind w:left="2520" w:hanging="360"/>
      </w:p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4" w15:restartNumberingAfterBreak="0">
    <w:nsid w:val="20F767C7"/>
    <w:multiLevelType w:val="hybridMultilevel"/>
    <w:tmpl w:val="A3AC9698"/>
    <w:lvl w:ilvl="0" w:tplc="B454A6D4">
      <w:start w:val="1"/>
      <w:numFmt w:val="decimal"/>
      <w:lvlText w:val="%1)"/>
      <w:lvlJc w:val="left"/>
      <w:pPr>
        <w:ind w:left="144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5" w15:restartNumberingAfterBreak="0">
    <w:nsid w:val="23BD49A3"/>
    <w:multiLevelType w:val="hybridMultilevel"/>
    <w:tmpl w:val="A2DC55D0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cs="Times New Roman"/>
        <w:b w:val="0"/>
        <w:bCs w:val="0"/>
      </w:rPr>
    </w:lvl>
    <w:lvl w:ilvl="2" w:tplc="FFFFFFFF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35AA7058"/>
    <w:multiLevelType w:val="hybridMultilevel"/>
    <w:tmpl w:val="38BCE0D4"/>
    <w:lvl w:ilvl="0" w:tplc="E7DC67B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3B8B7E84"/>
    <w:multiLevelType w:val="hybridMultilevel"/>
    <w:tmpl w:val="0D28FE58"/>
    <w:lvl w:ilvl="0" w:tplc="FFFFFFFF">
      <w:start w:val="1"/>
      <w:numFmt w:val="lowerLetter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43A129DB"/>
    <w:multiLevelType w:val="hybridMultilevel"/>
    <w:tmpl w:val="0D28FE5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E3506DE"/>
    <w:multiLevelType w:val="multilevel"/>
    <w:tmpl w:val="5B0C370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0" w15:restartNumberingAfterBreak="0">
    <w:nsid w:val="5937537A"/>
    <w:multiLevelType w:val="multilevel"/>
    <w:tmpl w:val="514085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50B7264"/>
    <w:multiLevelType w:val="hybridMultilevel"/>
    <w:tmpl w:val="608C67AC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4"/>
  </w:num>
  <w:num w:numId="4">
    <w:abstractNumId w:val="11"/>
  </w:num>
  <w:num w:numId="5">
    <w:abstractNumId w:val="1"/>
  </w:num>
  <w:num w:numId="6">
    <w:abstractNumId w:val="5"/>
  </w:num>
  <w:num w:numId="7">
    <w:abstractNumId w:val="8"/>
  </w:num>
  <w:num w:numId="8">
    <w:abstractNumId w:val="7"/>
  </w:num>
  <w:num w:numId="9">
    <w:abstractNumId w:val="0"/>
  </w:num>
  <w:num w:numId="10">
    <w:abstractNumId w:val="3"/>
  </w:num>
  <w:num w:numId="11">
    <w:abstractNumId w:val="9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MwMTc1NDQxNTcxNDBV0lEKTi0uzszPAymwrAUAZUPZ0CwAAAA="/>
  </w:docVars>
  <w:rsids>
    <w:rsidRoot w:val="005C677A"/>
    <w:rsid w:val="0000104B"/>
    <w:rsid w:val="000011AD"/>
    <w:rsid w:val="000051F0"/>
    <w:rsid w:val="000071F7"/>
    <w:rsid w:val="000074F1"/>
    <w:rsid w:val="00010AA3"/>
    <w:rsid w:val="00012216"/>
    <w:rsid w:val="000128BE"/>
    <w:rsid w:val="00014A09"/>
    <w:rsid w:val="00020ED2"/>
    <w:rsid w:val="00024C6C"/>
    <w:rsid w:val="00025EC2"/>
    <w:rsid w:val="00027EC8"/>
    <w:rsid w:val="00035668"/>
    <w:rsid w:val="00041A9B"/>
    <w:rsid w:val="00042B61"/>
    <w:rsid w:val="00042CAB"/>
    <w:rsid w:val="000444D1"/>
    <w:rsid w:val="00045AB8"/>
    <w:rsid w:val="000465AC"/>
    <w:rsid w:val="000478F3"/>
    <w:rsid w:val="00050603"/>
    <w:rsid w:val="00051147"/>
    <w:rsid w:val="00054353"/>
    <w:rsid w:val="00061346"/>
    <w:rsid w:val="0006154B"/>
    <w:rsid w:val="00062962"/>
    <w:rsid w:val="00070E21"/>
    <w:rsid w:val="000733BA"/>
    <w:rsid w:val="000762F8"/>
    <w:rsid w:val="00081A5A"/>
    <w:rsid w:val="00082725"/>
    <w:rsid w:val="00091C5F"/>
    <w:rsid w:val="00093172"/>
    <w:rsid w:val="00095D05"/>
    <w:rsid w:val="000A020B"/>
    <w:rsid w:val="000A0B8A"/>
    <w:rsid w:val="000A3F21"/>
    <w:rsid w:val="000A64FB"/>
    <w:rsid w:val="000A7384"/>
    <w:rsid w:val="000A7EAB"/>
    <w:rsid w:val="000B242F"/>
    <w:rsid w:val="000B55A8"/>
    <w:rsid w:val="000B7848"/>
    <w:rsid w:val="000C12B2"/>
    <w:rsid w:val="000C4018"/>
    <w:rsid w:val="000C4A62"/>
    <w:rsid w:val="000C5B35"/>
    <w:rsid w:val="000D0A9A"/>
    <w:rsid w:val="000D14E2"/>
    <w:rsid w:val="000D1742"/>
    <w:rsid w:val="000D6291"/>
    <w:rsid w:val="000D7550"/>
    <w:rsid w:val="000E0038"/>
    <w:rsid w:val="000E0795"/>
    <w:rsid w:val="000E10E7"/>
    <w:rsid w:val="000E14FE"/>
    <w:rsid w:val="000E26F6"/>
    <w:rsid w:val="000F0B91"/>
    <w:rsid w:val="000F194A"/>
    <w:rsid w:val="000F34DF"/>
    <w:rsid w:val="000F3A41"/>
    <w:rsid w:val="000F4635"/>
    <w:rsid w:val="000F593F"/>
    <w:rsid w:val="000F6872"/>
    <w:rsid w:val="001015D0"/>
    <w:rsid w:val="00107F1E"/>
    <w:rsid w:val="001122CC"/>
    <w:rsid w:val="001151F5"/>
    <w:rsid w:val="00116128"/>
    <w:rsid w:val="00116962"/>
    <w:rsid w:val="001200DC"/>
    <w:rsid w:val="0012104A"/>
    <w:rsid w:val="00121C3B"/>
    <w:rsid w:val="001230D5"/>
    <w:rsid w:val="0012394D"/>
    <w:rsid w:val="001250D6"/>
    <w:rsid w:val="00131E46"/>
    <w:rsid w:val="001341FF"/>
    <w:rsid w:val="0013470B"/>
    <w:rsid w:val="00134FB8"/>
    <w:rsid w:val="0013742B"/>
    <w:rsid w:val="00137EC1"/>
    <w:rsid w:val="00142665"/>
    <w:rsid w:val="001447B5"/>
    <w:rsid w:val="001459FA"/>
    <w:rsid w:val="00146FDE"/>
    <w:rsid w:val="00152766"/>
    <w:rsid w:val="00154EA5"/>
    <w:rsid w:val="00156702"/>
    <w:rsid w:val="001608AB"/>
    <w:rsid w:val="00161144"/>
    <w:rsid w:val="00161698"/>
    <w:rsid w:val="001620E9"/>
    <w:rsid w:val="00163E0B"/>
    <w:rsid w:val="00165E4E"/>
    <w:rsid w:val="00177F8A"/>
    <w:rsid w:val="00180F74"/>
    <w:rsid w:val="00182BAA"/>
    <w:rsid w:val="00186E82"/>
    <w:rsid w:val="001908BC"/>
    <w:rsid w:val="00192243"/>
    <w:rsid w:val="00193337"/>
    <w:rsid w:val="00197724"/>
    <w:rsid w:val="001A20A6"/>
    <w:rsid w:val="001A3CB7"/>
    <w:rsid w:val="001A6E15"/>
    <w:rsid w:val="001A72DD"/>
    <w:rsid w:val="001A7C7D"/>
    <w:rsid w:val="001B1697"/>
    <w:rsid w:val="001B195C"/>
    <w:rsid w:val="001B2A5E"/>
    <w:rsid w:val="001C0D11"/>
    <w:rsid w:val="001C0FB6"/>
    <w:rsid w:val="001C0FDD"/>
    <w:rsid w:val="001C3371"/>
    <w:rsid w:val="001C515F"/>
    <w:rsid w:val="001D1290"/>
    <w:rsid w:val="001D3256"/>
    <w:rsid w:val="001E2573"/>
    <w:rsid w:val="001E3CF4"/>
    <w:rsid w:val="001E56E7"/>
    <w:rsid w:val="001E642E"/>
    <w:rsid w:val="001F2769"/>
    <w:rsid w:val="001F74A3"/>
    <w:rsid w:val="00201AD9"/>
    <w:rsid w:val="00202288"/>
    <w:rsid w:val="00202291"/>
    <w:rsid w:val="00204295"/>
    <w:rsid w:val="00204C42"/>
    <w:rsid w:val="002060D5"/>
    <w:rsid w:val="002069B7"/>
    <w:rsid w:val="00207E33"/>
    <w:rsid w:val="00211CA3"/>
    <w:rsid w:val="00213522"/>
    <w:rsid w:val="00233F51"/>
    <w:rsid w:val="00235E2F"/>
    <w:rsid w:val="002365EA"/>
    <w:rsid w:val="0023796B"/>
    <w:rsid w:val="00240297"/>
    <w:rsid w:val="002431FA"/>
    <w:rsid w:val="0024608E"/>
    <w:rsid w:val="00251D6E"/>
    <w:rsid w:val="00253117"/>
    <w:rsid w:val="00254E50"/>
    <w:rsid w:val="00255D80"/>
    <w:rsid w:val="00260899"/>
    <w:rsid w:val="002628AC"/>
    <w:rsid w:val="00264B0A"/>
    <w:rsid w:val="00266326"/>
    <w:rsid w:val="00267325"/>
    <w:rsid w:val="00267A9E"/>
    <w:rsid w:val="0027275F"/>
    <w:rsid w:val="00275606"/>
    <w:rsid w:val="00275E72"/>
    <w:rsid w:val="002760DF"/>
    <w:rsid w:val="0027683F"/>
    <w:rsid w:val="002848DF"/>
    <w:rsid w:val="00293B89"/>
    <w:rsid w:val="002945EC"/>
    <w:rsid w:val="002A0544"/>
    <w:rsid w:val="002A1C91"/>
    <w:rsid w:val="002A45B9"/>
    <w:rsid w:val="002A4ED1"/>
    <w:rsid w:val="002A5729"/>
    <w:rsid w:val="002A74A1"/>
    <w:rsid w:val="002B6AEB"/>
    <w:rsid w:val="002C5F40"/>
    <w:rsid w:val="002C62A6"/>
    <w:rsid w:val="002D11C4"/>
    <w:rsid w:val="002D21D7"/>
    <w:rsid w:val="002D2698"/>
    <w:rsid w:val="002D3CF1"/>
    <w:rsid w:val="002D50AB"/>
    <w:rsid w:val="002D5134"/>
    <w:rsid w:val="002D6F62"/>
    <w:rsid w:val="002D79A7"/>
    <w:rsid w:val="002F0393"/>
    <w:rsid w:val="002F48DF"/>
    <w:rsid w:val="002F5BAC"/>
    <w:rsid w:val="00305198"/>
    <w:rsid w:val="003056DF"/>
    <w:rsid w:val="00307E8D"/>
    <w:rsid w:val="00314973"/>
    <w:rsid w:val="003158E2"/>
    <w:rsid w:val="00315FDD"/>
    <w:rsid w:val="003170AB"/>
    <w:rsid w:val="003172F9"/>
    <w:rsid w:val="0032332D"/>
    <w:rsid w:val="0032651F"/>
    <w:rsid w:val="00327C58"/>
    <w:rsid w:val="003323EA"/>
    <w:rsid w:val="0033297D"/>
    <w:rsid w:val="00333DD0"/>
    <w:rsid w:val="003343C7"/>
    <w:rsid w:val="00337D4C"/>
    <w:rsid w:val="00341385"/>
    <w:rsid w:val="00342B83"/>
    <w:rsid w:val="00343291"/>
    <w:rsid w:val="003432E7"/>
    <w:rsid w:val="00352613"/>
    <w:rsid w:val="00357A6D"/>
    <w:rsid w:val="00360777"/>
    <w:rsid w:val="0036187E"/>
    <w:rsid w:val="00363861"/>
    <w:rsid w:val="00367660"/>
    <w:rsid w:val="00367E2A"/>
    <w:rsid w:val="003710B4"/>
    <w:rsid w:val="00372B16"/>
    <w:rsid w:val="00373EE8"/>
    <w:rsid w:val="0037518F"/>
    <w:rsid w:val="00376761"/>
    <w:rsid w:val="0037711B"/>
    <w:rsid w:val="00377FAA"/>
    <w:rsid w:val="00382F7D"/>
    <w:rsid w:val="00383680"/>
    <w:rsid w:val="00383E2A"/>
    <w:rsid w:val="003935FA"/>
    <w:rsid w:val="00394A00"/>
    <w:rsid w:val="00394D2B"/>
    <w:rsid w:val="003957F3"/>
    <w:rsid w:val="00396840"/>
    <w:rsid w:val="003A66DD"/>
    <w:rsid w:val="003A6DCF"/>
    <w:rsid w:val="003B27EE"/>
    <w:rsid w:val="003B2884"/>
    <w:rsid w:val="003B28B3"/>
    <w:rsid w:val="003B33BF"/>
    <w:rsid w:val="003B5A67"/>
    <w:rsid w:val="003B65C5"/>
    <w:rsid w:val="003C1B53"/>
    <w:rsid w:val="003C3721"/>
    <w:rsid w:val="003C3A80"/>
    <w:rsid w:val="003C6A0C"/>
    <w:rsid w:val="003C6A93"/>
    <w:rsid w:val="003C7DC1"/>
    <w:rsid w:val="003D51C8"/>
    <w:rsid w:val="003D66AE"/>
    <w:rsid w:val="003E17D0"/>
    <w:rsid w:val="003E4CF4"/>
    <w:rsid w:val="003E5902"/>
    <w:rsid w:val="003F024B"/>
    <w:rsid w:val="003F1470"/>
    <w:rsid w:val="003F4486"/>
    <w:rsid w:val="003F7409"/>
    <w:rsid w:val="003F7583"/>
    <w:rsid w:val="003F7FAC"/>
    <w:rsid w:val="004029DC"/>
    <w:rsid w:val="00405800"/>
    <w:rsid w:val="004117DA"/>
    <w:rsid w:val="00414A5C"/>
    <w:rsid w:val="004165B9"/>
    <w:rsid w:val="00417861"/>
    <w:rsid w:val="00420AD9"/>
    <w:rsid w:val="00420D73"/>
    <w:rsid w:val="004230F0"/>
    <w:rsid w:val="004231A9"/>
    <w:rsid w:val="004241CD"/>
    <w:rsid w:val="0042735C"/>
    <w:rsid w:val="004312D3"/>
    <w:rsid w:val="004328A1"/>
    <w:rsid w:val="00437CB9"/>
    <w:rsid w:val="00441A92"/>
    <w:rsid w:val="00441B6B"/>
    <w:rsid w:val="00443D55"/>
    <w:rsid w:val="00447AFA"/>
    <w:rsid w:val="00451865"/>
    <w:rsid w:val="00453935"/>
    <w:rsid w:val="00453ECF"/>
    <w:rsid w:val="00454AED"/>
    <w:rsid w:val="00454E02"/>
    <w:rsid w:val="004567AE"/>
    <w:rsid w:val="0046066E"/>
    <w:rsid w:val="0046165F"/>
    <w:rsid w:val="004619B7"/>
    <w:rsid w:val="004619EC"/>
    <w:rsid w:val="00462881"/>
    <w:rsid w:val="00464417"/>
    <w:rsid w:val="00474C55"/>
    <w:rsid w:val="00475A44"/>
    <w:rsid w:val="004819BA"/>
    <w:rsid w:val="00483833"/>
    <w:rsid w:val="004860E8"/>
    <w:rsid w:val="004905E6"/>
    <w:rsid w:val="004942B2"/>
    <w:rsid w:val="0049548A"/>
    <w:rsid w:val="004A2310"/>
    <w:rsid w:val="004A2BD2"/>
    <w:rsid w:val="004B02DA"/>
    <w:rsid w:val="004B06DF"/>
    <w:rsid w:val="004B07B2"/>
    <w:rsid w:val="004B11EF"/>
    <w:rsid w:val="004B220E"/>
    <w:rsid w:val="004B59C8"/>
    <w:rsid w:val="004B5B8C"/>
    <w:rsid w:val="004C0D49"/>
    <w:rsid w:val="004C2217"/>
    <w:rsid w:val="004C6914"/>
    <w:rsid w:val="004C7A7D"/>
    <w:rsid w:val="004D0B87"/>
    <w:rsid w:val="004D0C2B"/>
    <w:rsid w:val="004D15B3"/>
    <w:rsid w:val="004D1ED8"/>
    <w:rsid w:val="004D2C3A"/>
    <w:rsid w:val="004D4D58"/>
    <w:rsid w:val="004E19F4"/>
    <w:rsid w:val="004E2E24"/>
    <w:rsid w:val="004E4FAC"/>
    <w:rsid w:val="004F1179"/>
    <w:rsid w:val="004F14FA"/>
    <w:rsid w:val="004F2233"/>
    <w:rsid w:val="004F2E1D"/>
    <w:rsid w:val="004F3FC5"/>
    <w:rsid w:val="004F457F"/>
    <w:rsid w:val="00502653"/>
    <w:rsid w:val="005075D9"/>
    <w:rsid w:val="005108A1"/>
    <w:rsid w:val="005121C6"/>
    <w:rsid w:val="0051434E"/>
    <w:rsid w:val="0051450B"/>
    <w:rsid w:val="005158E1"/>
    <w:rsid w:val="00521BD0"/>
    <w:rsid w:val="00521E6C"/>
    <w:rsid w:val="005234E7"/>
    <w:rsid w:val="0052653A"/>
    <w:rsid w:val="00530D00"/>
    <w:rsid w:val="0053114A"/>
    <w:rsid w:val="00533C6E"/>
    <w:rsid w:val="00536C2E"/>
    <w:rsid w:val="00536D22"/>
    <w:rsid w:val="00542965"/>
    <w:rsid w:val="00543381"/>
    <w:rsid w:val="005433E2"/>
    <w:rsid w:val="005446C9"/>
    <w:rsid w:val="00545F27"/>
    <w:rsid w:val="00546AA5"/>
    <w:rsid w:val="0055204D"/>
    <w:rsid w:val="00552CE4"/>
    <w:rsid w:val="005533DB"/>
    <w:rsid w:val="005535BC"/>
    <w:rsid w:val="005555AC"/>
    <w:rsid w:val="00560D85"/>
    <w:rsid w:val="00562D13"/>
    <w:rsid w:val="00567271"/>
    <w:rsid w:val="00570A49"/>
    <w:rsid w:val="00581421"/>
    <w:rsid w:val="00581A36"/>
    <w:rsid w:val="00581BA3"/>
    <w:rsid w:val="00584D47"/>
    <w:rsid w:val="00585FE3"/>
    <w:rsid w:val="00587631"/>
    <w:rsid w:val="00587FF2"/>
    <w:rsid w:val="00592F91"/>
    <w:rsid w:val="00593D9C"/>
    <w:rsid w:val="00594AC4"/>
    <w:rsid w:val="00594BD6"/>
    <w:rsid w:val="005A0154"/>
    <w:rsid w:val="005A318B"/>
    <w:rsid w:val="005A64DB"/>
    <w:rsid w:val="005B0CDA"/>
    <w:rsid w:val="005B0E48"/>
    <w:rsid w:val="005B11CA"/>
    <w:rsid w:val="005B2CCC"/>
    <w:rsid w:val="005B457D"/>
    <w:rsid w:val="005B6CDC"/>
    <w:rsid w:val="005B7FEF"/>
    <w:rsid w:val="005C1BED"/>
    <w:rsid w:val="005C677A"/>
    <w:rsid w:val="005C7B82"/>
    <w:rsid w:val="005D38C4"/>
    <w:rsid w:val="005E3DD1"/>
    <w:rsid w:val="005E58AC"/>
    <w:rsid w:val="005E7289"/>
    <w:rsid w:val="005F06E2"/>
    <w:rsid w:val="005F0B9B"/>
    <w:rsid w:val="005F1409"/>
    <w:rsid w:val="005F1AD2"/>
    <w:rsid w:val="005F21FB"/>
    <w:rsid w:val="005F5A65"/>
    <w:rsid w:val="005F6F19"/>
    <w:rsid w:val="006000D1"/>
    <w:rsid w:val="00600C98"/>
    <w:rsid w:val="006013E8"/>
    <w:rsid w:val="006059A4"/>
    <w:rsid w:val="00606AAC"/>
    <w:rsid w:val="00610502"/>
    <w:rsid w:val="0061229B"/>
    <w:rsid w:val="006122C2"/>
    <w:rsid w:val="00616DB2"/>
    <w:rsid w:val="00620CA0"/>
    <w:rsid w:val="00622296"/>
    <w:rsid w:val="00623052"/>
    <w:rsid w:val="006320F0"/>
    <w:rsid w:val="00632D89"/>
    <w:rsid w:val="00635E84"/>
    <w:rsid w:val="00636F85"/>
    <w:rsid w:val="0063798A"/>
    <w:rsid w:val="00640DBA"/>
    <w:rsid w:val="00642239"/>
    <w:rsid w:val="00642DEB"/>
    <w:rsid w:val="00643EEF"/>
    <w:rsid w:val="0065074C"/>
    <w:rsid w:val="00650A97"/>
    <w:rsid w:val="00655C4F"/>
    <w:rsid w:val="00657DA9"/>
    <w:rsid w:val="006617CA"/>
    <w:rsid w:val="00664094"/>
    <w:rsid w:val="0066515A"/>
    <w:rsid w:val="00665904"/>
    <w:rsid w:val="006676DD"/>
    <w:rsid w:val="00674266"/>
    <w:rsid w:val="00676383"/>
    <w:rsid w:val="00677439"/>
    <w:rsid w:val="00677874"/>
    <w:rsid w:val="00687208"/>
    <w:rsid w:val="00687D23"/>
    <w:rsid w:val="00696218"/>
    <w:rsid w:val="006963F2"/>
    <w:rsid w:val="006A09BE"/>
    <w:rsid w:val="006A2B6A"/>
    <w:rsid w:val="006A3910"/>
    <w:rsid w:val="006B029F"/>
    <w:rsid w:val="006B115C"/>
    <w:rsid w:val="006B1DDD"/>
    <w:rsid w:val="006B3330"/>
    <w:rsid w:val="006B498E"/>
    <w:rsid w:val="006B4D39"/>
    <w:rsid w:val="006B69D0"/>
    <w:rsid w:val="006C124E"/>
    <w:rsid w:val="006C1EF5"/>
    <w:rsid w:val="006C4FB8"/>
    <w:rsid w:val="006C50B8"/>
    <w:rsid w:val="006D02CC"/>
    <w:rsid w:val="006D536C"/>
    <w:rsid w:val="006D6705"/>
    <w:rsid w:val="006E2E38"/>
    <w:rsid w:val="006E763F"/>
    <w:rsid w:val="006F0261"/>
    <w:rsid w:val="006F0AC3"/>
    <w:rsid w:val="006F4419"/>
    <w:rsid w:val="006F4C1F"/>
    <w:rsid w:val="006F4DD9"/>
    <w:rsid w:val="006F5A69"/>
    <w:rsid w:val="006F6751"/>
    <w:rsid w:val="006F74FE"/>
    <w:rsid w:val="006F7639"/>
    <w:rsid w:val="00702416"/>
    <w:rsid w:val="00703DE3"/>
    <w:rsid w:val="0070403F"/>
    <w:rsid w:val="00707C15"/>
    <w:rsid w:val="00707E6A"/>
    <w:rsid w:val="007100B7"/>
    <w:rsid w:val="007136F5"/>
    <w:rsid w:val="0071406B"/>
    <w:rsid w:val="007142E1"/>
    <w:rsid w:val="0071480B"/>
    <w:rsid w:val="0071548C"/>
    <w:rsid w:val="00717BB9"/>
    <w:rsid w:val="00717F40"/>
    <w:rsid w:val="007254F7"/>
    <w:rsid w:val="00730A0C"/>
    <w:rsid w:val="00731DB2"/>
    <w:rsid w:val="0073205B"/>
    <w:rsid w:val="00733E7A"/>
    <w:rsid w:val="00734C7D"/>
    <w:rsid w:val="00735692"/>
    <w:rsid w:val="0074016D"/>
    <w:rsid w:val="007405E3"/>
    <w:rsid w:val="00742705"/>
    <w:rsid w:val="00743160"/>
    <w:rsid w:val="00743A45"/>
    <w:rsid w:val="007457F2"/>
    <w:rsid w:val="007466EC"/>
    <w:rsid w:val="00746927"/>
    <w:rsid w:val="0075001D"/>
    <w:rsid w:val="00753302"/>
    <w:rsid w:val="0076112B"/>
    <w:rsid w:val="00761F0A"/>
    <w:rsid w:val="007623CE"/>
    <w:rsid w:val="007630CB"/>
    <w:rsid w:val="00764873"/>
    <w:rsid w:val="00765E66"/>
    <w:rsid w:val="0077067E"/>
    <w:rsid w:val="00770837"/>
    <w:rsid w:val="00770935"/>
    <w:rsid w:val="00770ACB"/>
    <w:rsid w:val="00772048"/>
    <w:rsid w:val="007726B6"/>
    <w:rsid w:val="00773073"/>
    <w:rsid w:val="00780F2D"/>
    <w:rsid w:val="00781FF9"/>
    <w:rsid w:val="007836F4"/>
    <w:rsid w:val="00787603"/>
    <w:rsid w:val="00790722"/>
    <w:rsid w:val="00790F60"/>
    <w:rsid w:val="007963C3"/>
    <w:rsid w:val="00797431"/>
    <w:rsid w:val="007A0501"/>
    <w:rsid w:val="007A12E7"/>
    <w:rsid w:val="007A2C8C"/>
    <w:rsid w:val="007A2C95"/>
    <w:rsid w:val="007A5301"/>
    <w:rsid w:val="007A53B8"/>
    <w:rsid w:val="007A620F"/>
    <w:rsid w:val="007A69B4"/>
    <w:rsid w:val="007B064E"/>
    <w:rsid w:val="007B2025"/>
    <w:rsid w:val="007B47A3"/>
    <w:rsid w:val="007B7A6F"/>
    <w:rsid w:val="007C1F6F"/>
    <w:rsid w:val="007C32FC"/>
    <w:rsid w:val="007C36BE"/>
    <w:rsid w:val="007D1217"/>
    <w:rsid w:val="007D217D"/>
    <w:rsid w:val="007D7425"/>
    <w:rsid w:val="007E298D"/>
    <w:rsid w:val="007F00E0"/>
    <w:rsid w:val="007F030C"/>
    <w:rsid w:val="007F1E60"/>
    <w:rsid w:val="007F2654"/>
    <w:rsid w:val="007F29D4"/>
    <w:rsid w:val="007F7506"/>
    <w:rsid w:val="00800866"/>
    <w:rsid w:val="00801577"/>
    <w:rsid w:val="00803B38"/>
    <w:rsid w:val="008074D2"/>
    <w:rsid w:val="00811DF0"/>
    <w:rsid w:val="0081298E"/>
    <w:rsid w:val="00813A7D"/>
    <w:rsid w:val="008141EC"/>
    <w:rsid w:val="00814BC9"/>
    <w:rsid w:val="0081610E"/>
    <w:rsid w:val="00816683"/>
    <w:rsid w:val="0081747E"/>
    <w:rsid w:val="00817D17"/>
    <w:rsid w:val="00821F0D"/>
    <w:rsid w:val="008223B5"/>
    <w:rsid w:val="0083082F"/>
    <w:rsid w:val="0083265D"/>
    <w:rsid w:val="00835BD7"/>
    <w:rsid w:val="00836AD1"/>
    <w:rsid w:val="00840115"/>
    <w:rsid w:val="00840755"/>
    <w:rsid w:val="00841F13"/>
    <w:rsid w:val="0084237D"/>
    <w:rsid w:val="00843AFE"/>
    <w:rsid w:val="0084535B"/>
    <w:rsid w:val="00845A6A"/>
    <w:rsid w:val="00846EC2"/>
    <w:rsid w:val="008509A8"/>
    <w:rsid w:val="008524F4"/>
    <w:rsid w:val="00855E32"/>
    <w:rsid w:val="008574C8"/>
    <w:rsid w:val="008614C7"/>
    <w:rsid w:val="00863902"/>
    <w:rsid w:val="00864C99"/>
    <w:rsid w:val="008654A5"/>
    <w:rsid w:val="008707C1"/>
    <w:rsid w:val="00871B5D"/>
    <w:rsid w:val="008737F7"/>
    <w:rsid w:val="00874B3B"/>
    <w:rsid w:val="00875777"/>
    <w:rsid w:val="008809F6"/>
    <w:rsid w:val="008827E6"/>
    <w:rsid w:val="0088585D"/>
    <w:rsid w:val="00887C87"/>
    <w:rsid w:val="00887F98"/>
    <w:rsid w:val="00891DB5"/>
    <w:rsid w:val="0089499E"/>
    <w:rsid w:val="00895AB0"/>
    <w:rsid w:val="00896273"/>
    <w:rsid w:val="008A2D41"/>
    <w:rsid w:val="008A31DA"/>
    <w:rsid w:val="008A3A31"/>
    <w:rsid w:val="008A669A"/>
    <w:rsid w:val="008B09AE"/>
    <w:rsid w:val="008B0D1B"/>
    <w:rsid w:val="008B3533"/>
    <w:rsid w:val="008B3CCF"/>
    <w:rsid w:val="008B4F42"/>
    <w:rsid w:val="008B59DD"/>
    <w:rsid w:val="008B6B1E"/>
    <w:rsid w:val="008B79E3"/>
    <w:rsid w:val="008C3E00"/>
    <w:rsid w:val="008C72C1"/>
    <w:rsid w:val="008C7EEA"/>
    <w:rsid w:val="008D3ED0"/>
    <w:rsid w:val="008E259C"/>
    <w:rsid w:val="008E25D4"/>
    <w:rsid w:val="008E3F5B"/>
    <w:rsid w:val="008E525C"/>
    <w:rsid w:val="008E5AE4"/>
    <w:rsid w:val="008E5C94"/>
    <w:rsid w:val="008F4FA1"/>
    <w:rsid w:val="00900A46"/>
    <w:rsid w:val="00903EE6"/>
    <w:rsid w:val="009101C4"/>
    <w:rsid w:val="00911563"/>
    <w:rsid w:val="00911C1C"/>
    <w:rsid w:val="00911F9C"/>
    <w:rsid w:val="009128DA"/>
    <w:rsid w:val="0091439E"/>
    <w:rsid w:val="00917D68"/>
    <w:rsid w:val="00920E5C"/>
    <w:rsid w:val="00923FB2"/>
    <w:rsid w:val="00923FE3"/>
    <w:rsid w:val="00925CF1"/>
    <w:rsid w:val="00933B4D"/>
    <w:rsid w:val="009360CA"/>
    <w:rsid w:val="0094358B"/>
    <w:rsid w:val="009435E0"/>
    <w:rsid w:val="009479CD"/>
    <w:rsid w:val="00953034"/>
    <w:rsid w:val="00954ACE"/>
    <w:rsid w:val="00961942"/>
    <w:rsid w:val="00963D27"/>
    <w:rsid w:val="00964A1A"/>
    <w:rsid w:val="00965114"/>
    <w:rsid w:val="00965428"/>
    <w:rsid w:val="00965F9E"/>
    <w:rsid w:val="009677E2"/>
    <w:rsid w:val="0097116B"/>
    <w:rsid w:val="0097407B"/>
    <w:rsid w:val="0097571A"/>
    <w:rsid w:val="00977484"/>
    <w:rsid w:val="00977ADC"/>
    <w:rsid w:val="009808B6"/>
    <w:rsid w:val="00980B61"/>
    <w:rsid w:val="009858CC"/>
    <w:rsid w:val="0098663C"/>
    <w:rsid w:val="00990DAE"/>
    <w:rsid w:val="00994615"/>
    <w:rsid w:val="00996083"/>
    <w:rsid w:val="009A390D"/>
    <w:rsid w:val="009A4649"/>
    <w:rsid w:val="009A6314"/>
    <w:rsid w:val="009B16E6"/>
    <w:rsid w:val="009B1BE9"/>
    <w:rsid w:val="009B6A58"/>
    <w:rsid w:val="009C2D61"/>
    <w:rsid w:val="009C7E1B"/>
    <w:rsid w:val="009D6768"/>
    <w:rsid w:val="009D7C4F"/>
    <w:rsid w:val="009E2021"/>
    <w:rsid w:val="009E2676"/>
    <w:rsid w:val="009E3BCE"/>
    <w:rsid w:val="009E455C"/>
    <w:rsid w:val="009E5100"/>
    <w:rsid w:val="009E7730"/>
    <w:rsid w:val="009F1A2D"/>
    <w:rsid w:val="009F1CEA"/>
    <w:rsid w:val="009F251E"/>
    <w:rsid w:val="009F6BA3"/>
    <w:rsid w:val="009F7766"/>
    <w:rsid w:val="009F7C20"/>
    <w:rsid w:val="00A00F57"/>
    <w:rsid w:val="00A01D40"/>
    <w:rsid w:val="00A0280C"/>
    <w:rsid w:val="00A052B4"/>
    <w:rsid w:val="00A05DAB"/>
    <w:rsid w:val="00A10671"/>
    <w:rsid w:val="00A10E64"/>
    <w:rsid w:val="00A1241E"/>
    <w:rsid w:val="00A16234"/>
    <w:rsid w:val="00A1651D"/>
    <w:rsid w:val="00A177CE"/>
    <w:rsid w:val="00A20AF8"/>
    <w:rsid w:val="00A23182"/>
    <w:rsid w:val="00A251C0"/>
    <w:rsid w:val="00A3337F"/>
    <w:rsid w:val="00A35C1F"/>
    <w:rsid w:val="00A3670B"/>
    <w:rsid w:val="00A40201"/>
    <w:rsid w:val="00A410E5"/>
    <w:rsid w:val="00A423EA"/>
    <w:rsid w:val="00A43BCF"/>
    <w:rsid w:val="00A44984"/>
    <w:rsid w:val="00A45A36"/>
    <w:rsid w:val="00A45EEF"/>
    <w:rsid w:val="00A549D2"/>
    <w:rsid w:val="00A55D7A"/>
    <w:rsid w:val="00A56E54"/>
    <w:rsid w:val="00A60ACC"/>
    <w:rsid w:val="00A63C65"/>
    <w:rsid w:val="00A64BB6"/>
    <w:rsid w:val="00A653EB"/>
    <w:rsid w:val="00A655BB"/>
    <w:rsid w:val="00A65E04"/>
    <w:rsid w:val="00A710B7"/>
    <w:rsid w:val="00A73E23"/>
    <w:rsid w:val="00A774AC"/>
    <w:rsid w:val="00A82B35"/>
    <w:rsid w:val="00A86BE1"/>
    <w:rsid w:val="00AA3F6F"/>
    <w:rsid w:val="00AA506F"/>
    <w:rsid w:val="00AA5A47"/>
    <w:rsid w:val="00AA5E21"/>
    <w:rsid w:val="00AB1CB8"/>
    <w:rsid w:val="00AB351B"/>
    <w:rsid w:val="00AB3877"/>
    <w:rsid w:val="00AB61DF"/>
    <w:rsid w:val="00AB7F89"/>
    <w:rsid w:val="00AC0275"/>
    <w:rsid w:val="00AC0D99"/>
    <w:rsid w:val="00AC2FD1"/>
    <w:rsid w:val="00AC388D"/>
    <w:rsid w:val="00AD22B2"/>
    <w:rsid w:val="00AD2E7E"/>
    <w:rsid w:val="00AD3C59"/>
    <w:rsid w:val="00AD4268"/>
    <w:rsid w:val="00AD4BE8"/>
    <w:rsid w:val="00AE0EC5"/>
    <w:rsid w:val="00AE1195"/>
    <w:rsid w:val="00AE15BC"/>
    <w:rsid w:val="00AE1AF5"/>
    <w:rsid w:val="00AE6E4C"/>
    <w:rsid w:val="00AE7169"/>
    <w:rsid w:val="00AE7A57"/>
    <w:rsid w:val="00AF1DC7"/>
    <w:rsid w:val="00AF5029"/>
    <w:rsid w:val="00AF54EF"/>
    <w:rsid w:val="00AF5ACA"/>
    <w:rsid w:val="00AF63B0"/>
    <w:rsid w:val="00AF7058"/>
    <w:rsid w:val="00AF7213"/>
    <w:rsid w:val="00B00DCB"/>
    <w:rsid w:val="00B02631"/>
    <w:rsid w:val="00B05B56"/>
    <w:rsid w:val="00B074FD"/>
    <w:rsid w:val="00B11FE2"/>
    <w:rsid w:val="00B12D0D"/>
    <w:rsid w:val="00B12D52"/>
    <w:rsid w:val="00B1441A"/>
    <w:rsid w:val="00B23B20"/>
    <w:rsid w:val="00B25169"/>
    <w:rsid w:val="00B30483"/>
    <w:rsid w:val="00B339A9"/>
    <w:rsid w:val="00B3413B"/>
    <w:rsid w:val="00B35120"/>
    <w:rsid w:val="00B35637"/>
    <w:rsid w:val="00B43474"/>
    <w:rsid w:val="00B4485C"/>
    <w:rsid w:val="00B44876"/>
    <w:rsid w:val="00B4677B"/>
    <w:rsid w:val="00B46B67"/>
    <w:rsid w:val="00B50A7B"/>
    <w:rsid w:val="00B545D5"/>
    <w:rsid w:val="00B54DAE"/>
    <w:rsid w:val="00B56EDC"/>
    <w:rsid w:val="00B570A6"/>
    <w:rsid w:val="00B570BA"/>
    <w:rsid w:val="00B631A3"/>
    <w:rsid w:val="00B648B6"/>
    <w:rsid w:val="00B6717F"/>
    <w:rsid w:val="00B764F2"/>
    <w:rsid w:val="00B76E95"/>
    <w:rsid w:val="00B77D14"/>
    <w:rsid w:val="00B8028D"/>
    <w:rsid w:val="00B808F5"/>
    <w:rsid w:val="00B83AD0"/>
    <w:rsid w:val="00B869B5"/>
    <w:rsid w:val="00B86BC6"/>
    <w:rsid w:val="00BA013B"/>
    <w:rsid w:val="00BA1B70"/>
    <w:rsid w:val="00BA354A"/>
    <w:rsid w:val="00BA53EC"/>
    <w:rsid w:val="00BA6DDF"/>
    <w:rsid w:val="00BA7F61"/>
    <w:rsid w:val="00BB2FCD"/>
    <w:rsid w:val="00BB5143"/>
    <w:rsid w:val="00BB6E40"/>
    <w:rsid w:val="00BB7322"/>
    <w:rsid w:val="00BC14D8"/>
    <w:rsid w:val="00BC15E4"/>
    <w:rsid w:val="00BC69D1"/>
    <w:rsid w:val="00BC6CBE"/>
    <w:rsid w:val="00BC7998"/>
    <w:rsid w:val="00BC79DC"/>
    <w:rsid w:val="00BD0321"/>
    <w:rsid w:val="00BD053D"/>
    <w:rsid w:val="00BD1612"/>
    <w:rsid w:val="00BD25D1"/>
    <w:rsid w:val="00BD5493"/>
    <w:rsid w:val="00BD5F19"/>
    <w:rsid w:val="00BD7FDB"/>
    <w:rsid w:val="00BE12A1"/>
    <w:rsid w:val="00BE230A"/>
    <w:rsid w:val="00BE652C"/>
    <w:rsid w:val="00BE73EF"/>
    <w:rsid w:val="00BF3D9A"/>
    <w:rsid w:val="00BF4B63"/>
    <w:rsid w:val="00BF794E"/>
    <w:rsid w:val="00C006BF"/>
    <w:rsid w:val="00C01A24"/>
    <w:rsid w:val="00C023F2"/>
    <w:rsid w:val="00C02962"/>
    <w:rsid w:val="00C03470"/>
    <w:rsid w:val="00C03998"/>
    <w:rsid w:val="00C04BD6"/>
    <w:rsid w:val="00C04EB0"/>
    <w:rsid w:val="00C06E85"/>
    <w:rsid w:val="00C079DD"/>
    <w:rsid w:val="00C07B5C"/>
    <w:rsid w:val="00C07C37"/>
    <w:rsid w:val="00C10268"/>
    <w:rsid w:val="00C10B1B"/>
    <w:rsid w:val="00C13319"/>
    <w:rsid w:val="00C13E3E"/>
    <w:rsid w:val="00C22933"/>
    <w:rsid w:val="00C25EDE"/>
    <w:rsid w:val="00C26E76"/>
    <w:rsid w:val="00C33990"/>
    <w:rsid w:val="00C361FB"/>
    <w:rsid w:val="00C413F5"/>
    <w:rsid w:val="00C42122"/>
    <w:rsid w:val="00C46F20"/>
    <w:rsid w:val="00C514A7"/>
    <w:rsid w:val="00C546D8"/>
    <w:rsid w:val="00C57A85"/>
    <w:rsid w:val="00C57F02"/>
    <w:rsid w:val="00C63324"/>
    <w:rsid w:val="00C65645"/>
    <w:rsid w:val="00C65D92"/>
    <w:rsid w:val="00C666E6"/>
    <w:rsid w:val="00C66CAF"/>
    <w:rsid w:val="00C702B6"/>
    <w:rsid w:val="00C73003"/>
    <w:rsid w:val="00C73C62"/>
    <w:rsid w:val="00C740BB"/>
    <w:rsid w:val="00C74510"/>
    <w:rsid w:val="00C81473"/>
    <w:rsid w:val="00C81CA1"/>
    <w:rsid w:val="00C8203F"/>
    <w:rsid w:val="00C829B5"/>
    <w:rsid w:val="00C82F66"/>
    <w:rsid w:val="00C836CE"/>
    <w:rsid w:val="00C83F6E"/>
    <w:rsid w:val="00C86030"/>
    <w:rsid w:val="00C869CB"/>
    <w:rsid w:val="00C936A9"/>
    <w:rsid w:val="00C96FBC"/>
    <w:rsid w:val="00C975B9"/>
    <w:rsid w:val="00C979BE"/>
    <w:rsid w:val="00CA1F98"/>
    <w:rsid w:val="00CA3B93"/>
    <w:rsid w:val="00CA44A2"/>
    <w:rsid w:val="00CA50AE"/>
    <w:rsid w:val="00CA6E9D"/>
    <w:rsid w:val="00CB54A7"/>
    <w:rsid w:val="00CB59B8"/>
    <w:rsid w:val="00CB5DCD"/>
    <w:rsid w:val="00CB6041"/>
    <w:rsid w:val="00CB7F9C"/>
    <w:rsid w:val="00CC112B"/>
    <w:rsid w:val="00CC1331"/>
    <w:rsid w:val="00CC3509"/>
    <w:rsid w:val="00CC40A9"/>
    <w:rsid w:val="00CD2A8E"/>
    <w:rsid w:val="00CD379C"/>
    <w:rsid w:val="00CD3AB3"/>
    <w:rsid w:val="00CD4C88"/>
    <w:rsid w:val="00CD5617"/>
    <w:rsid w:val="00CD658B"/>
    <w:rsid w:val="00CE11E2"/>
    <w:rsid w:val="00CE1801"/>
    <w:rsid w:val="00CE3126"/>
    <w:rsid w:val="00CE4A53"/>
    <w:rsid w:val="00CE62DD"/>
    <w:rsid w:val="00CE6303"/>
    <w:rsid w:val="00CE79DB"/>
    <w:rsid w:val="00CF09FB"/>
    <w:rsid w:val="00CF3A48"/>
    <w:rsid w:val="00CF3B9C"/>
    <w:rsid w:val="00CF71C2"/>
    <w:rsid w:val="00CF723B"/>
    <w:rsid w:val="00D01C26"/>
    <w:rsid w:val="00D072D7"/>
    <w:rsid w:val="00D07F20"/>
    <w:rsid w:val="00D14FF9"/>
    <w:rsid w:val="00D21044"/>
    <w:rsid w:val="00D257A2"/>
    <w:rsid w:val="00D26943"/>
    <w:rsid w:val="00D26E9D"/>
    <w:rsid w:val="00D30092"/>
    <w:rsid w:val="00D30795"/>
    <w:rsid w:val="00D32721"/>
    <w:rsid w:val="00D32C4F"/>
    <w:rsid w:val="00D342AC"/>
    <w:rsid w:val="00D343AF"/>
    <w:rsid w:val="00D34D6E"/>
    <w:rsid w:val="00D423C2"/>
    <w:rsid w:val="00D5119A"/>
    <w:rsid w:val="00D51DA9"/>
    <w:rsid w:val="00D51F20"/>
    <w:rsid w:val="00D5394F"/>
    <w:rsid w:val="00D5550E"/>
    <w:rsid w:val="00D5658B"/>
    <w:rsid w:val="00D57E52"/>
    <w:rsid w:val="00D60BE1"/>
    <w:rsid w:val="00D62875"/>
    <w:rsid w:val="00D63A3B"/>
    <w:rsid w:val="00D65978"/>
    <w:rsid w:val="00D674E9"/>
    <w:rsid w:val="00D73860"/>
    <w:rsid w:val="00D77F11"/>
    <w:rsid w:val="00D80C90"/>
    <w:rsid w:val="00D8103D"/>
    <w:rsid w:val="00D844DC"/>
    <w:rsid w:val="00D8681A"/>
    <w:rsid w:val="00D928A4"/>
    <w:rsid w:val="00D93C01"/>
    <w:rsid w:val="00D94DCD"/>
    <w:rsid w:val="00D95897"/>
    <w:rsid w:val="00DA1134"/>
    <w:rsid w:val="00DA1233"/>
    <w:rsid w:val="00DA1AC1"/>
    <w:rsid w:val="00DD12B9"/>
    <w:rsid w:val="00DD1978"/>
    <w:rsid w:val="00DD32CF"/>
    <w:rsid w:val="00DE03FF"/>
    <w:rsid w:val="00DE17CD"/>
    <w:rsid w:val="00DE2C5C"/>
    <w:rsid w:val="00DE337B"/>
    <w:rsid w:val="00DE3FB2"/>
    <w:rsid w:val="00DE696B"/>
    <w:rsid w:val="00DE6C4E"/>
    <w:rsid w:val="00DE758B"/>
    <w:rsid w:val="00DF0842"/>
    <w:rsid w:val="00DF16D8"/>
    <w:rsid w:val="00DF1AE8"/>
    <w:rsid w:val="00DF7C19"/>
    <w:rsid w:val="00DF7D6C"/>
    <w:rsid w:val="00E008AE"/>
    <w:rsid w:val="00E00C7E"/>
    <w:rsid w:val="00E026F9"/>
    <w:rsid w:val="00E037AB"/>
    <w:rsid w:val="00E03E02"/>
    <w:rsid w:val="00E03FF6"/>
    <w:rsid w:val="00E04171"/>
    <w:rsid w:val="00E061DE"/>
    <w:rsid w:val="00E1029A"/>
    <w:rsid w:val="00E10C5D"/>
    <w:rsid w:val="00E10FA2"/>
    <w:rsid w:val="00E13C90"/>
    <w:rsid w:val="00E14099"/>
    <w:rsid w:val="00E1594A"/>
    <w:rsid w:val="00E15F9D"/>
    <w:rsid w:val="00E169ED"/>
    <w:rsid w:val="00E20BC2"/>
    <w:rsid w:val="00E2160B"/>
    <w:rsid w:val="00E217F4"/>
    <w:rsid w:val="00E22F66"/>
    <w:rsid w:val="00E24FEC"/>
    <w:rsid w:val="00E26392"/>
    <w:rsid w:val="00E27F5E"/>
    <w:rsid w:val="00E32961"/>
    <w:rsid w:val="00E34811"/>
    <w:rsid w:val="00E353AA"/>
    <w:rsid w:val="00E379C3"/>
    <w:rsid w:val="00E410E1"/>
    <w:rsid w:val="00E414DA"/>
    <w:rsid w:val="00E44B4B"/>
    <w:rsid w:val="00E44C2B"/>
    <w:rsid w:val="00E45AB9"/>
    <w:rsid w:val="00E46D87"/>
    <w:rsid w:val="00E521EB"/>
    <w:rsid w:val="00E52672"/>
    <w:rsid w:val="00E536F3"/>
    <w:rsid w:val="00E53D29"/>
    <w:rsid w:val="00E547F7"/>
    <w:rsid w:val="00E55F99"/>
    <w:rsid w:val="00E56BA3"/>
    <w:rsid w:val="00E60638"/>
    <w:rsid w:val="00E62CA8"/>
    <w:rsid w:val="00E64CC7"/>
    <w:rsid w:val="00E6620C"/>
    <w:rsid w:val="00E66F88"/>
    <w:rsid w:val="00E67ADC"/>
    <w:rsid w:val="00E71A69"/>
    <w:rsid w:val="00E71CD2"/>
    <w:rsid w:val="00E72EAB"/>
    <w:rsid w:val="00E746C2"/>
    <w:rsid w:val="00E74B44"/>
    <w:rsid w:val="00E802A9"/>
    <w:rsid w:val="00E83537"/>
    <w:rsid w:val="00E83C06"/>
    <w:rsid w:val="00E85344"/>
    <w:rsid w:val="00E90A93"/>
    <w:rsid w:val="00E90CB5"/>
    <w:rsid w:val="00E920FF"/>
    <w:rsid w:val="00E9229D"/>
    <w:rsid w:val="00E922EC"/>
    <w:rsid w:val="00E938C2"/>
    <w:rsid w:val="00E94102"/>
    <w:rsid w:val="00E94ACB"/>
    <w:rsid w:val="00EA0BDD"/>
    <w:rsid w:val="00EA1342"/>
    <w:rsid w:val="00EA20E7"/>
    <w:rsid w:val="00EB0609"/>
    <w:rsid w:val="00EB220A"/>
    <w:rsid w:val="00EB3DDE"/>
    <w:rsid w:val="00EB68A1"/>
    <w:rsid w:val="00EC01DA"/>
    <w:rsid w:val="00EC1C1D"/>
    <w:rsid w:val="00EC57DA"/>
    <w:rsid w:val="00EC74EA"/>
    <w:rsid w:val="00EC7758"/>
    <w:rsid w:val="00EC7D52"/>
    <w:rsid w:val="00ED2D8C"/>
    <w:rsid w:val="00ED4205"/>
    <w:rsid w:val="00ED4A8F"/>
    <w:rsid w:val="00EE0FDC"/>
    <w:rsid w:val="00EE19C4"/>
    <w:rsid w:val="00EE407E"/>
    <w:rsid w:val="00EE67AD"/>
    <w:rsid w:val="00EF106A"/>
    <w:rsid w:val="00EF4BED"/>
    <w:rsid w:val="00EF5D69"/>
    <w:rsid w:val="00F009CE"/>
    <w:rsid w:val="00F072FD"/>
    <w:rsid w:val="00F1144D"/>
    <w:rsid w:val="00F1639E"/>
    <w:rsid w:val="00F164B4"/>
    <w:rsid w:val="00F17511"/>
    <w:rsid w:val="00F21D99"/>
    <w:rsid w:val="00F22549"/>
    <w:rsid w:val="00F2303F"/>
    <w:rsid w:val="00F23D56"/>
    <w:rsid w:val="00F24B74"/>
    <w:rsid w:val="00F259FF"/>
    <w:rsid w:val="00F30D46"/>
    <w:rsid w:val="00F32313"/>
    <w:rsid w:val="00F342CC"/>
    <w:rsid w:val="00F35A18"/>
    <w:rsid w:val="00F377B2"/>
    <w:rsid w:val="00F4459D"/>
    <w:rsid w:val="00F47512"/>
    <w:rsid w:val="00F551C3"/>
    <w:rsid w:val="00F556FC"/>
    <w:rsid w:val="00F574A1"/>
    <w:rsid w:val="00F61A77"/>
    <w:rsid w:val="00F623FE"/>
    <w:rsid w:val="00F63902"/>
    <w:rsid w:val="00F649C3"/>
    <w:rsid w:val="00F660B7"/>
    <w:rsid w:val="00F67FE5"/>
    <w:rsid w:val="00F72D99"/>
    <w:rsid w:val="00F73E92"/>
    <w:rsid w:val="00F755E7"/>
    <w:rsid w:val="00F76479"/>
    <w:rsid w:val="00F77DD5"/>
    <w:rsid w:val="00F83F63"/>
    <w:rsid w:val="00F872BF"/>
    <w:rsid w:val="00F91A01"/>
    <w:rsid w:val="00F931EB"/>
    <w:rsid w:val="00F93F73"/>
    <w:rsid w:val="00F9401C"/>
    <w:rsid w:val="00F940D3"/>
    <w:rsid w:val="00F94A05"/>
    <w:rsid w:val="00FA164C"/>
    <w:rsid w:val="00FA30F8"/>
    <w:rsid w:val="00FA361B"/>
    <w:rsid w:val="00FA448F"/>
    <w:rsid w:val="00FA676F"/>
    <w:rsid w:val="00FA70F9"/>
    <w:rsid w:val="00FA7191"/>
    <w:rsid w:val="00FB1122"/>
    <w:rsid w:val="00FB3328"/>
    <w:rsid w:val="00FB36F6"/>
    <w:rsid w:val="00FB4610"/>
    <w:rsid w:val="00FC00B5"/>
    <w:rsid w:val="00FC0997"/>
    <w:rsid w:val="00FC43C8"/>
    <w:rsid w:val="00FC5390"/>
    <w:rsid w:val="00FC5F9B"/>
    <w:rsid w:val="00FD09DC"/>
    <w:rsid w:val="00FD232F"/>
    <w:rsid w:val="00FD397A"/>
    <w:rsid w:val="00FD4FBC"/>
    <w:rsid w:val="00FD5EDB"/>
    <w:rsid w:val="00FE263F"/>
    <w:rsid w:val="00FE4CD8"/>
    <w:rsid w:val="00FE73A5"/>
    <w:rsid w:val="00FF078C"/>
    <w:rsid w:val="00FF17E4"/>
    <w:rsid w:val="00FF2C3B"/>
    <w:rsid w:val="00FF353B"/>
    <w:rsid w:val="00FF4B03"/>
    <w:rsid w:val="00FF5021"/>
    <w:rsid w:val="00FF5B8D"/>
    <w:rsid w:val="00FF5FB7"/>
    <w:rsid w:val="00FF64B8"/>
    <w:rsid w:val="00FF73F7"/>
    <w:rsid w:val="04EFB25C"/>
    <w:rsid w:val="0B4F3ADB"/>
    <w:rsid w:val="300DC15B"/>
    <w:rsid w:val="400F094A"/>
    <w:rsid w:val="5D95399C"/>
    <w:rsid w:val="7534B7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4E55B76"/>
  <w15:chartTrackingRefBased/>
  <w15:docId w15:val="{92F46753-50C4-4613-83C3-34D70E7B1F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Calibr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venir LT Std 65 Medium" w:hAnsi="Avenir LT Std 65 Medium" w:cs="Times New Roman"/>
      <w:color w:val="535353"/>
      <w:szCs w:val="24"/>
    </w:rPr>
  </w:style>
  <w:style w:type="paragraph" w:styleId="Heading1">
    <w:name w:val="heading 1"/>
    <w:basedOn w:val="Normal"/>
    <w:next w:val="Normal"/>
    <w:qFormat/>
    <w:pPr>
      <w:keepNext/>
      <w:keepLines/>
      <w:spacing w:before="240"/>
      <w:jc w:val="center"/>
      <w:outlineLvl w:val="0"/>
    </w:pPr>
    <w:rPr>
      <w:b/>
      <w:caps/>
      <w:color w:val="1DB2BD"/>
      <w:sz w:val="36"/>
      <w:szCs w:val="32"/>
    </w:rPr>
  </w:style>
  <w:style w:type="paragraph" w:styleId="Heading2">
    <w:name w:val="heading 2"/>
    <w:basedOn w:val="Normal"/>
    <w:next w:val="Normal"/>
    <w:qFormat/>
    <w:pPr>
      <w:keepNext/>
      <w:keepLines/>
      <w:spacing w:before="40"/>
      <w:outlineLvl w:val="1"/>
    </w:pPr>
    <w:rPr>
      <w:b/>
      <w:color w:val="1C6989"/>
      <w:sz w:val="24"/>
      <w:szCs w:val="26"/>
    </w:rPr>
  </w:style>
  <w:style w:type="paragraph" w:styleId="Heading3">
    <w:name w:val="heading 3"/>
    <w:basedOn w:val="Normal"/>
    <w:next w:val="Normal"/>
    <w:qFormat/>
    <w:pPr>
      <w:keepNext/>
      <w:keepLines/>
      <w:spacing w:before="40"/>
      <w:outlineLvl w:val="2"/>
    </w:pPr>
    <w:rPr>
      <w:b/>
      <w:color w:val="F99522"/>
    </w:rPr>
  </w:style>
  <w:style w:type="paragraph" w:styleId="Heading4">
    <w:name w:val="heading 4"/>
    <w:basedOn w:val="Normal"/>
    <w:next w:val="Normal"/>
    <w:autoRedefine/>
    <w:qFormat/>
    <w:pPr>
      <w:keepNext/>
      <w:keepLines/>
      <w:spacing w:before="40"/>
      <w:outlineLvl w:val="3"/>
    </w:pPr>
    <w:rPr>
      <w:iCs/>
      <w:color w:val="1DB2B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ocked/>
    <w:rPr>
      <w:rFonts w:ascii="Avenir LT Std 65 Medium" w:hAnsi="Avenir LT Std 65 Medium" w:cs="Times New Roman"/>
      <w:b/>
      <w:caps/>
      <w:color w:val="1DB2BD"/>
      <w:sz w:val="32"/>
      <w:szCs w:val="32"/>
    </w:rPr>
  </w:style>
  <w:style w:type="character" w:customStyle="1" w:styleId="Heading2Char">
    <w:name w:val="Heading 2 Char"/>
    <w:locked/>
    <w:rPr>
      <w:rFonts w:ascii="Avenir LT Std 65 Medium" w:hAnsi="Avenir LT Std 65 Medium" w:cs="Times New Roman"/>
      <w:b/>
      <w:color w:val="1C6989"/>
      <w:sz w:val="26"/>
      <w:szCs w:val="26"/>
    </w:rPr>
  </w:style>
  <w:style w:type="character" w:customStyle="1" w:styleId="Heading3Char">
    <w:name w:val="Heading 3 Char"/>
    <w:semiHidden/>
    <w:locked/>
    <w:rPr>
      <w:rFonts w:ascii="Avenir LT Std 65 Medium" w:hAnsi="Avenir LT Std 65 Medium" w:cs="Times New Roman"/>
      <w:b/>
      <w:color w:val="F99522"/>
      <w:sz w:val="24"/>
      <w:szCs w:val="24"/>
    </w:rPr>
  </w:style>
  <w:style w:type="character" w:customStyle="1" w:styleId="Heading4Char">
    <w:name w:val="Heading 4 Char"/>
    <w:semiHidden/>
    <w:locked/>
    <w:rPr>
      <w:rFonts w:ascii="Avenir LT Std 65 Medium" w:hAnsi="Avenir LT Std 65 Medium" w:cs="Times New Roman"/>
      <w:iCs/>
      <w:color w:val="1DB2BD"/>
      <w:sz w:val="24"/>
      <w:szCs w:val="24"/>
    </w:rPr>
  </w:style>
  <w:style w:type="paragraph" w:styleId="NoSpacing">
    <w:name w:val="No Spacing"/>
    <w:qFormat/>
    <w:rPr>
      <w:rFonts w:ascii="Avenir LT Std 65 Medium" w:hAnsi="Avenir LT Std 65 Medium" w:cs="Times New Roman"/>
      <w:color w:val="535353"/>
      <w:szCs w:val="22"/>
    </w:rPr>
  </w:style>
  <w:style w:type="paragraph" w:styleId="Header">
    <w:name w:val="header"/>
    <w:basedOn w:val="Normal"/>
    <w:semiHidden/>
    <w:unhideWhenUsed/>
    <w:pPr>
      <w:tabs>
        <w:tab w:val="center" w:pos="4680"/>
        <w:tab w:val="right" w:pos="9360"/>
      </w:tabs>
    </w:pPr>
  </w:style>
  <w:style w:type="character" w:customStyle="1" w:styleId="HeaderChar">
    <w:name w:val="Header Char"/>
    <w:locked/>
    <w:rPr>
      <w:rFonts w:ascii="Avenir LT Std 65 Medium" w:hAnsi="Avenir LT Std 65 Medium" w:cs="Times New Roman"/>
      <w:color w:val="535353"/>
      <w:sz w:val="24"/>
      <w:szCs w:val="24"/>
    </w:rPr>
  </w:style>
  <w:style w:type="paragraph" w:styleId="Footer">
    <w:name w:val="footer"/>
    <w:basedOn w:val="Normal"/>
    <w:semiHidden/>
    <w:unhideWhenUsed/>
    <w:pPr>
      <w:tabs>
        <w:tab w:val="center" w:pos="4680"/>
        <w:tab w:val="right" w:pos="9360"/>
      </w:tabs>
    </w:pPr>
  </w:style>
  <w:style w:type="character" w:customStyle="1" w:styleId="FooterChar">
    <w:name w:val="Footer Char"/>
    <w:locked/>
    <w:rPr>
      <w:rFonts w:ascii="Avenir LT Std 65 Medium" w:hAnsi="Avenir LT Std 65 Medium" w:cs="Times New Roman"/>
      <w:color w:val="535353"/>
      <w:sz w:val="24"/>
      <w:szCs w:val="24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496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6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DNCC\Documents\Custom%20Office%20Templates\Chamber%20Brand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e2f4b164-208c-47d1-a18a-8821a673c0c5">
      <UserInfo>
        <DisplayName>Brianna Eltzroth</DisplayName>
        <AccountId>6</AccountId>
        <AccountType/>
      </UserInfo>
      <UserInfo>
        <DisplayName>Chris Thorne</DisplayName>
        <AccountId>914</AccountId>
        <AccountType/>
      </UserInfo>
    </SharedWithUsers>
    <TaxCatchAll xmlns="e2f4b164-208c-47d1-a18a-8821a673c0c5" xsi:nil="true"/>
    <lcf76f155ced4ddcb4097134ff3c332f xmlns="a7e3d41c-3c33-4295-bb52-1a7dd6adb2a7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B7F38C9CD4F004CA36E487F308F6AB7" ma:contentTypeVersion="19" ma:contentTypeDescription="Create a new document." ma:contentTypeScope="" ma:versionID="7b72e8d671dc845c198c928ef819f1c8">
  <xsd:schema xmlns:xsd="http://www.w3.org/2001/XMLSchema" xmlns:xs="http://www.w3.org/2001/XMLSchema" xmlns:p="http://schemas.microsoft.com/office/2006/metadata/properties" xmlns:ns2="a7e3d41c-3c33-4295-bb52-1a7dd6adb2a7" xmlns:ns3="e2f4b164-208c-47d1-a18a-8821a673c0c5" targetNamespace="http://schemas.microsoft.com/office/2006/metadata/properties" ma:root="true" ma:fieldsID="42bb6a8802dd810b2c2b2f4e64681671" ns2:_="" ns3:_="">
    <xsd:import namespace="a7e3d41c-3c33-4295-bb52-1a7dd6adb2a7"/>
    <xsd:import namespace="e2f4b164-208c-47d1-a18a-8821a673c0c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e3d41c-3c33-4295-bb52-1a7dd6adb2a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767f816d-c75b-45d9-979d-b8895065e2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f4b164-208c-47d1-a18a-8821a673c0c5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a92a95ef-d4f4-4e46-b250-4dfa57ef3c73}" ma:internalName="TaxCatchAll" ma:showField="CatchAllData" ma:web="e2f4b164-208c-47d1-a18a-8821a673c0c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9AB40EA-C3E7-4197-8357-8F578E2291A7}">
  <ds:schemaRefs>
    <ds:schemaRef ds:uri="http://schemas.microsoft.com/office/2006/metadata/properties"/>
    <ds:schemaRef ds:uri="http://schemas.microsoft.com/office/infopath/2007/PartnerControls"/>
    <ds:schemaRef ds:uri="e2f4b164-208c-47d1-a18a-8821a673c0c5"/>
    <ds:schemaRef ds:uri="a7e3d41c-3c33-4295-bb52-1a7dd6adb2a7"/>
  </ds:schemaRefs>
</ds:datastoreItem>
</file>

<file path=customXml/itemProps2.xml><?xml version="1.0" encoding="utf-8"?>
<ds:datastoreItem xmlns:ds="http://schemas.openxmlformats.org/officeDocument/2006/customXml" ds:itemID="{C0421D37-219A-4BF4-BF3B-40E4A84A4FF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e3d41c-3c33-4295-bb52-1a7dd6adb2a7"/>
    <ds:schemaRef ds:uri="e2f4b164-208c-47d1-a18a-8821a673c0c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238F414-1A3E-4580-BDA6-01A080D5A52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Chamber Brand</Template>
  <TotalTime>1</TotalTime>
  <Pages>1</Pages>
  <Words>148</Words>
  <Characters>848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Board of Directors Meeting</vt:lpstr>
    </vt:vector>
  </TitlesOfParts>
  <Company>HP</Company>
  <LinksUpToDate>false</LinksUpToDate>
  <CharactersWithSpaces>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Board of Directors Meeting</dc:title>
  <dc:subject/>
  <dc:creator>Brianna Eltzroth</dc:creator>
  <cp:keywords/>
  <dc:description/>
  <cp:lastModifiedBy>Hannah Hogencamp</cp:lastModifiedBy>
  <cp:revision>3</cp:revision>
  <cp:lastPrinted>2025-01-13T23:18:00Z</cp:lastPrinted>
  <dcterms:created xsi:type="dcterms:W3CDTF">2026-02-25T19:51:00Z</dcterms:created>
  <dcterms:modified xsi:type="dcterms:W3CDTF">2026-03-03T22:22:00Z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0x010100DB7F38C9CD4F004CA36E487F308F6AB7</vt:lpwstr>
  </property>
  <property fmtid="{D5CDD505-2E9C-101B-9397-08002B2CF9AE}" pid="3" name="MediaServiceImageTags">
    <vt:lpwstr/>
  </property>
</Properties>
</file>