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28F0EDEB" w:rsidR="00864C99" w:rsidRDefault="00140249">
      <w:pPr>
        <w:pStyle w:val="Heading2"/>
        <w:jc w:val="center"/>
      </w:pPr>
      <w:r>
        <w:t>Nonprofit</w:t>
      </w:r>
      <w:r w:rsidR="009B6A58">
        <w:t xml:space="preserve"> Advisory Council</w:t>
      </w:r>
    </w:p>
    <w:p w14:paraId="4782FD2E" w14:textId="29D2CB56" w:rsidR="00864C99" w:rsidRDefault="00570F40">
      <w:pPr>
        <w:jc w:val="center"/>
        <w:rPr>
          <w:b/>
        </w:rPr>
      </w:pPr>
      <w:r>
        <w:rPr>
          <w:b/>
        </w:rPr>
        <w:t>March</w:t>
      </w:r>
      <w:r w:rsidR="000C1316">
        <w:rPr>
          <w:b/>
        </w:rPr>
        <w:t xml:space="preserve"> </w:t>
      </w:r>
      <w:r>
        <w:rPr>
          <w:b/>
        </w:rPr>
        <w:t>4</w:t>
      </w:r>
      <w:r w:rsidR="009B6A58">
        <w:rPr>
          <w:b/>
        </w:rPr>
        <w:t>, 202</w:t>
      </w:r>
      <w:r>
        <w:rPr>
          <w:b/>
        </w:rPr>
        <w:t>6</w:t>
      </w:r>
    </w:p>
    <w:p w14:paraId="0737B5A4" w14:textId="1A087279" w:rsidR="00864C99" w:rsidRDefault="0066317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 w:rsidR="003276C0">
        <w:rPr>
          <w:b/>
        </w:rPr>
        <w:t>4</w:t>
      </w:r>
      <w:r w:rsidR="000A0B8A">
        <w:rPr>
          <w:b/>
        </w:rPr>
        <w:t xml:space="preserve">:00 </w:t>
      </w:r>
      <w:r w:rsidR="003276C0"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571BFFDE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CF7BE8">
        <w:rPr>
          <w:b/>
        </w:rPr>
        <w:t>Virtual</w:t>
      </w:r>
    </w:p>
    <w:p w14:paraId="33232AD8" w14:textId="3CFA4C20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3276C0">
        <w:rPr>
          <w:b/>
        </w:rPr>
        <w:t>Laura</w:t>
      </w:r>
      <w:r w:rsidR="009128DA">
        <w:rPr>
          <w:b/>
        </w:rPr>
        <w:t xml:space="preserve"> </w:t>
      </w:r>
      <w:r w:rsidR="003276C0">
        <w:rPr>
          <w:b/>
        </w:rPr>
        <w:t>Bashore</w:t>
      </w:r>
      <w:r w:rsidR="009128DA">
        <w:rPr>
          <w:b/>
        </w:rPr>
        <w:t xml:space="preserve"> and </w:t>
      </w:r>
      <w:r w:rsidR="003276C0">
        <w:rPr>
          <w:b/>
        </w:rPr>
        <w:t>Sebastian Pardo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9DF5B5F" w14:textId="037BDF01" w:rsidR="000128BE" w:rsidRDefault="007A620F" w:rsidP="00C16989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 xml:space="preserve">Introductions </w:t>
      </w:r>
    </w:p>
    <w:p w14:paraId="0A26D439" w14:textId="77777777" w:rsidR="00C16989" w:rsidRPr="007100B7" w:rsidRDefault="00C16989" w:rsidP="00C16989">
      <w:pPr>
        <w:pStyle w:val="ListParagraph"/>
      </w:pPr>
    </w:p>
    <w:p w14:paraId="46130345" w14:textId="30E3BBC3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</w:p>
    <w:p w14:paraId="62714F2C" w14:textId="77777777" w:rsidR="00642DEB" w:rsidRDefault="00642DEB" w:rsidP="00642DEB">
      <w:pPr>
        <w:pStyle w:val="ListParagraph"/>
      </w:pPr>
    </w:p>
    <w:p w14:paraId="72C01665" w14:textId="24E2959C" w:rsidR="00C73C62" w:rsidRDefault="00642DEB" w:rsidP="00E45ADD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4DDAE4CF" w14:textId="7FD8B234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</w:p>
    <w:p w14:paraId="62B3EEDE" w14:textId="2DB24E9F" w:rsidR="00B61594" w:rsidRDefault="00B61594" w:rsidP="00010D46">
      <w:pPr>
        <w:pStyle w:val="ListParagraph"/>
        <w:ind w:left="1440"/>
      </w:pPr>
    </w:p>
    <w:p w14:paraId="4B38F239" w14:textId="77777777" w:rsidR="006E763F" w:rsidRDefault="006E763F" w:rsidP="006E763F"/>
    <w:p w14:paraId="2BA09403" w14:textId="4F490791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</w:p>
    <w:p w14:paraId="06C2E8F2" w14:textId="050B1D95" w:rsidR="00641D31" w:rsidRDefault="00570F40" w:rsidP="00641D31">
      <w:pPr>
        <w:pStyle w:val="ListParagraph"/>
        <w:numPr>
          <w:ilvl w:val="1"/>
          <w:numId w:val="2"/>
        </w:numPr>
      </w:pPr>
      <w:r>
        <w:t>Feedback from last meeting’s topic and speaker</w:t>
      </w:r>
    </w:p>
    <w:p w14:paraId="78EA6661" w14:textId="77777777" w:rsidR="00570F40" w:rsidRDefault="00570F40" w:rsidP="00570F40">
      <w:pPr>
        <w:pStyle w:val="ListParagraph"/>
        <w:ind w:left="1440"/>
      </w:pPr>
    </w:p>
    <w:p w14:paraId="25DAC5B1" w14:textId="6BFE1E49" w:rsidR="0079172F" w:rsidRDefault="00B570A6" w:rsidP="000B40CE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</w:t>
      </w:r>
    </w:p>
    <w:p w14:paraId="2637680D" w14:textId="41EA01C2" w:rsidR="0079172F" w:rsidRDefault="00570F40" w:rsidP="0079172F">
      <w:pPr>
        <w:pStyle w:val="ListParagraph"/>
        <w:numPr>
          <w:ilvl w:val="1"/>
          <w:numId w:val="2"/>
        </w:numPr>
      </w:pPr>
      <w:r>
        <w:t>Round Table Discussion</w:t>
      </w:r>
    </w:p>
    <w:p w14:paraId="65BE87DF" w14:textId="102F608B" w:rsidR="00FB7CDF" w:rsidRDefault="00FB7CDF" w:rsidP="00FB7CDF">
      <w:pPr>
        <w:pStyle w:val="ListParagraph"/>
        <w:numPr>
          <w:ilvl w:val="2"/>
          <w:numId w:val="2"/>
        </w:numPr>
      </w:pPr>
      <w:r>
        <w:t xml:space="preserve">Topic: </w:t>
      </w:r>
      <w:r w:rsidR="00570F40">
        <w:t xml:space="preserve">What Do We Want </w:t>
      </w:r>
      <w:proofErr w:type="gramStart"/>
      <w:r w:rsidR="00570F40">
        <w:t>From</w:t>
      </w:r>
      <w:proofErr w:type="gramEnd"/>
      <w:r w:rsidR="00570F40">
        <w:t xml:space="preserve"> Our Boards?</w:t>
      </w:r>
    </w:p>
    <w:p w14:paraId="46C70843" w14:textId="21F14C0C" w:rsidR="000011B5" w:rsidRDefault="00570F40" w:rsidP="000011B5">
      <w:pPr>
        <w:pStyle w:val="ListParagraph"/>
        <w:numPr>
          <w:ilvl w:val="3"/>
          <w:numId w:val="2"/>
        </w:numPr>
      </w:pPr>
      <w:r>
        <w:t>What makes a healthy board?</w:t>
      </w:r>
    </w:p>
    <w:p w14:paraId="71F04D4B" w14:textId="61DE84CE" w:rsidR="007A3540" w:rsidRDefault="00570F40" w:rsidP="000011B5">
      <w:pPr>
        <w:pStyle w:val="ListParagraph"/>
        <w:numPr>
          <w:ilvl w:val="3"/>
          <w:numId w:val="2"/>
        </w:numPr>
      </w:pPr>
      <w:r>
        <w:t>How do we keep our boards engaged?</w:t>
      </w:r>
    </w:p>
    <w:p w14:paraId="156AB907" w14:textId="40FF244D" w:rsidR="00570F40" w:rsidRDefault="00570F40" w:rsidP="000011B5">
      <w:pPr>
        <w:pStyle w:val="ListParagraph"/>
        <w:numPr>
          <w:ilvl w:val="3"/>
          <w:numId w:val="2"/>
        </w:numPr>
      </w:pPr>
      <w:r>
        <w:t>How do we recruit the ‘right’ fit?</w:t>
      </w:r>
    </w:p>
    <w:p w14:paraId="5D5A3FD3" w14:textId="22A1019B" w:rsidR="00E52672" w:rsidRDefault="00E52672" w:rsidP="005027B5"/>
    <w:p w14:paraId="23131EF1" w14:textId="7EA062E2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</w:t>
      </w:r>
      <w:r w:rsidR="005027B5">
        <w:t>– next meet</w:t>
      </w:r>
      <w:r w:rsidR="00570F40">
        <w:t xml:space="preserve">ing April </w:t>
      </w:r>
      <w:r w:rsidR="00BB45E3">
        <w:t>1, 2026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C5958" w14:textId="77777777" w:rsidR="000A3E22" w:rsidRDefault="000A3E22">
      <w:r>
        <w:separator/>
      </w:r>
    </w:p>
  </w:endnote>
  <w:endnote w:type="continuationSeparator" w:id="0">
    <w:p w14:paraId="4FE4B11E" w14:textId="77777777" w:rsidR="000A3E22" w:rsidRDefault="000A3E22">
      <w:r>
        <w:continuationSeparator/>
      </w:r>
    </w:p>
  </w:endnote>
  <w:endnote w:type="continuationNotice" w:id="1">
    <w:p w14:paraId="25FB3BBA" w14:textId="77777777" w:rsidR="000A3E22" w:rsidRDefault="000A3E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66568" w14:textId="77777777" w:rsidR="000A3E22" w:rsidRDefault="000A3E22">
      <w:r>
        <w:separator/>
      </w:r>
    </w:p>
  </w:footnote>
  <w:footnote w:type="continuationSeparator" w:id="0">
    <w:p w14:paraId="7D562358" w14:textId="77777777" w:rsidR="000A3E22" w:rsidRDefault="000A3E22">
      <w:r>
        <w:continuationSeparator/>
      </w:r>
    </w:p>
  </w:footnote>
  <w:footnote w:type="continuationNotice" w:id="1">
    <w:p w14:paraId="74BC2E51" w14:textId="77777777" w:rsidR="000A3E22" w:rsidRDefault="000A3E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B93D94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11B5"/>
    <w:rsid w:val="000051F0"/>
    <w:rsid w:val="000071F7"/>
    <w:rsid w:val="000074F1"/>
    <w:rsid w:val="00010AA3"/>
    <w:rsid w:val="00010D46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1B7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E22"/>
    <w:rsid w:val="000A3F21"/>
    <w:rsid w:val="000A64FB"/>
    <w:rsid w:val="000A7384"/>
    <w:rsid w:val="000A7EAB"/>
    <w:rsid w:val="000B242F"/>
    <w:rsid w:val="000B40CE"/>
    <w:rsid w:val="000B55A8"/>
    <w:rsid w:val="000B7848"/>
    <w:rsid w:val="000C0BB6"/>
    <w:rsid w:val="000C12B2"/>
    <w:rsid w:val="000C1316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22D0"/>
    <w:rsid w:val="001151F5"/>
    <w:rsid w:val="00116128"/>
    <w:rsid w:val="00116962"/>
    <w:rsid w:val="001200DC"/>
    <w:rsid w:val="0012104A"/>
    <w:rsid w:val="00121C3B"/>
    <w:rsid w:val="001230D5"/>
    <w:rsid w:val="0012394D"/>
    <w:rsid w:val="00123C16"/>
    <w:rsid w:val="001250D6"/>
    <w:rsid w:val="00131E46"/>
    <w:rsid w:val="001341FF"/>
    <w:rsid w:val="0013470B"/>
    <w:rsid w:val="00134FB8"/>
    <w:rsid w:val="0013742B"/>
    <w:rsid w:val="00137EC1"/>
    <w:rsid w:val="00140249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3770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197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4717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2178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6C0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D6CC5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3F9F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D4D58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27B5"/>
    <w:rsid w:val="005108A1"/>
    <w:rsid w:val="005121C6"/>
    <w:rsid w:val="0051434E"/>
    <w:rsid w:val="0051450B"/>
    <w:rsid w:val="005158E1"/>
    <w:rsid w:val="00521846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70F40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D6FB9"/>
    <w:rsid w:val="005E3DD1"/>
    <w:rsid w:val="005E58AC"/>
    <w:rsid w:val="005F0B9B"/>
    <w:rsid w:val="005F1409"/>
    <w:rsid w:val="005F1AD2"/>
    <w:rsid w:val="005F21FB"/>
    <w:rsid w:val="005F4866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17B51"/>
    <w:rsid w:val="00620CA0"/>
    <w:rsid w:val="00622296"/>
    <w:rsid w:val="006320F0"/>
    <w:rsid w:val="00632D89"/>
    <w:rsid w:val="00635337"/>
    <w:rsid w:val="00635E84"/>
    <w:rsid w:val="00636F85"/>
    <w:rsid w:val="0063798A"/>
    <w:rsid w:val="00640DBA"/>
    <w:rsid w:val="00641D31"/>
    <w:rsid w:val="00642239"/>
    <w:rsid w:val="00642DEB"/>
    <w:rsid w:val="00643379"/>
    <w:rsid w:val="00643EEF"/>
    <w:rsid w:val="0065074C"/>
    <w:rsid w:val="00650A97"/>
    <w:rsid w:val="00655C4F"/>
    <w:rsid w:val="00657DA9"/>
    <w:rsid w:val="006617CA"/>
    <w:rsid w:val="00663179"/>
    <w:rsid w:val="00664094"/>
    <w:rsid w:val="0066515A"/>
    <w:rsid w:val="00665904"/>
    <w:rsid w:val="006676DD"/>
    <w:rsid w:val="00674266"/>
    <w:rsid w:val="00676383"/>
    <w:rsid w:val="00677439"/>
    <w:rsid w:val="00677874"/>
    <w:rsid w:val="0068092A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427"/>
    <w:rsid w:val="006B1DDD"/>
    <w:rsid w:val="006B3330"/>
    <w:rsid w:val="006B4D39"/>
    <w:rsid w:val="006B69D0"/>
    <w:rsid w:val="006B7925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172F"/>
    <w:rsid w:val="007963C3"/>
    <w:rsid w:val="00797431"/>
    <w:rsid w:val="007A0501"/>
    <w:rsid w:val="007A12E7"/>
    <w:rsid w:val="007A2C8C"/>
    <w:rsid w:val="007A2C95"/>
    <w:rsid w:val="007A3540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367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41DF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1FB5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037E"/>
    <w:rsid w:val="009705E0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4FF4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1594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45E3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3F4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16989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3BE4"/>
    <w:rsid w:val="00C546D8"/>
    <w:rsid w:val="00C57A85"/>
    <w:rsid w:val="00C63324"/>
    <w:rsid w:val="00C65645"/>
    <w:rsid w:val="00C65D92"/>
    <w:rsid w:val="00C66CAF"/>
    <w:rsid w:val="00C67EF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C71F2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CF7BE8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4347A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39E1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5ADD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6512"/>
    <w:rsid w:val="00EC74EA"/>
    <w:rsid w:val="00EC7758"/>
    <w:rsid w:val="00EC7D52"/>
    <w:rsid w:val="00ED2D8C"/>
    <w:rsid w:val="00ED4205"/>
    <w:rsid w:val="00ED4A8F"/>
    <w:rsid w:val="00EE0FDC"/>
    <w:rsid w:val="00EE19C4"/>
    <w:rsid w:val="00EE2CCB"/>
    <w:rsid w:val="00EE407E"/>
    <w:rsid w:val="00EE67AD"/>
    <w:rsid w:val="00EF106A"/>
    <w:rsid w:val="00EF1F05"/>
    <w:rsid w:val="00EF4BED"/>
    <w:rsid w:val="00EF5D69"/>
    <w:rsid w:val="00F009CE"/>
    <w:rsid w:val="00F072FD"/>
    <w:rsid w:val="00F1144D"/>
    <w:rsid w:val="00F1639E"/>
    <w:rsid w:val="00F164B4"/>
    <w:rsid w:val="00F17511"/>
    <w:rsid w:val="00F20982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6B51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B7CDF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7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7b72e8d671dc845c198c928ef819f1c8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42bb6a8802dd810b2c2b2f4e64681671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170D2-9405-4DF4-B56E-F57E9AACA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</TotalTime>
  <Pages>1</Pages>
  <Words>89</Words>
  <Characters>431</Characters>
  <Application>Microsoft Office Word</Application>
  <DocSecurity>0</DocSecurity>
  <Lines>33</Lines>
  <Paragraphs>18</Paragraphs>
  <ScaleCrop>false</ScaleCrop>
  <Company>HP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3</cp:revision>
  <cp:lastPrinted>2025-01-13T23:18:00Z</cp:lastPrinted>
  <dcterms:created xsi:type="dcterms:W3CDTF">2026-02-23T23:56:00Z</dcterms:created>
  <dcterms:modified xsi:type="dcterms:W3CDTF">2026-02-25T19:45:00Z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  <property fmtid="{D5CDD505-2E9C-101B-9397-08002B2CF9AE}" pid="4" name="GrammarlyDocumentId">
    <vt:lpwstr>f30669ce-b3db-47a0-a381-d7783ea7149b</vt:lpwstr>
  </property>
</Properties>
</file>