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16660232" w:rsidR="00864C99" w:rsidRDefault="005446C9">
      <w:pPr>
        <w:pStyle w:val="Heading2"/>
        <w:jc w:val="center"/>
      </w:pPr>
      <w:r>
        <w:t>Sustainability</w:t>
      </w:r>
      <w:r w:rsidR="009B6A58">
        <w:t xml:space="preserve"> Advisory Council</w:t>
      </w:r>
    </w:p>
    <w:p w14:paraId="4782FD2E" w14:textId="2B6BF743" w:rsidR="00864C99" w:rsidRDefault="002F6873" w:rsidP="0CE6AF28">
      <w:pPr>
        <w:jc w:val="center"/>
        <w:rPr>
          <w:b/>
          <w:bCs/>
        </w:rPr>
      </w:pPr>
      <w:r>
        <w:rPr>
          <w:b/>
          <w:bCs/>
        </w:rPr>
        <w:t>January 7, 2026</w:t>
      </w:r>
    </w:p>
    <w:p w14:paraId="0737B5A4" w14:textId="3AF90BFD" w:rsidR="00864C99" w:rsidRDefault="000A0B8A">
      <w:pPr>
        <w:jc w:val="center"/>
        <w:rPr>
          <w:b/>
        </w:rPr>
      </w:pPr>
      <w:r>
        <w:rPr>
          <w:b/>
        </w:rPr>
        <w:t>11:00 AM – 12:00 PM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64CF748B" w:rsidR="00864C99" w:rsidRDefault="009B6A58" w:rsidP="0CE6AF28">
      <w:pPr>
        <w:jc w:val="center"/>
        <w:rPr>
          <w:b/>
          <w:bCs/>
        </w:rPr>
      </w:pPr>
      <w:r w:rsidRPr="0CE6AF28">
        <w:rPr>
          <w:b/>
          <w:bCs/>
        </w:rPr>
        <w:t>Co-</w:t>
      </w:r>
      <w:r w:rsidR="008B6B1E" w:rsidRPr="0CE6AF28">
        <w:rPr>
          <w:b/>
          <w:bCs/>
        </w:rPr>
        <w:t>Chair</w:t>
      </w:r>
      <w:r w:rsidRPr="0CE6AF28">
        <w:rPr>
          <w:b/>
          <w:bCs/>
        </w:rPr>
        <w:t>s</w:t>
      </w:r>
      <w:r w:rsidR="008B6B1E" w:rsidRPr="0CE6AF28">
        <w:rPr>
          <w:b/>
          <w:bCs/>
        </w:rPr>
        <w:t xml:space="preserve">: </w:t>
      </w:r>
      <w:r w:rsidR="000A0B8A" w:rsidRPr="0CE6AF28">
        <w:rPr>
          <w:b/>
          <w:bCs/>
        </w:rPr>
        <w:t xml:space="preserve">Rachel Hommel and </w:t>
      </w:r>
      <w:r w:rsidR="4277C464" w:rsidRPr="0CE6AF28">
        <w:rPr>
          <w:b/>
          <w:bCs/>
        </w:rPr>
        <w:t>Lee Wills</w:t>
      </w:r>
      <w:r w:rsidR="002F6873">
        <w:rPr>
          <w:b/>
          <w:bCs/>
        </w:rPr>
        <w:t>-Irvine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439CE9D4" w:rsidR="002D2698" w:rsidRPr="007100B7" w:rsidRDefault="007A620F" w:rsidP="007A620F">
      <w:pPr>
        <w:pStyle w:val="ListParagraph"/>
        <w:numPr>
          <w:ilvl w:val="0"/>
          <w:numId w:val="3"/>
        </w:numPr>
      </w:pPr>
      <w:r>
        <w:t xml:space="preserve">Welcome &amp; </w:t>
      </w:r>
      <w:r w:rsidR="00964A1A">
        <w:t>Introductions –</w:t>
      </w:r>
      <w:r w:rsidR="00770837">
        <w:t xml:space="preserve"> </w:t>
      </w:r>
      <w:r w:rsidR="0000104B">
        <w:t xml:space="preserve">Rachel Hommel and </w:t>
      </w:r>
      <w:r w:rsidR="6DCE4E20">
        <w:t>Lee Wills</w:t>
      </w:r>
      <w:r w:rsidR="002F6873">
        <w:t>-Irvine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AAA5F2F" w14:textId="145EDECA" w:rsidR="00642DEB" w:rsidRDefault="64D7F3DA" w:rsidP="1128DDD6">
      <w:pPr>
        <w:pStyle w:val="ListParagraph"/>
        <w:numPr>
          <w:ilvl w:val="0"/>
          <w:numId w:val="3"/>
        </w:numPr>
      </w:pPr>
      <w:r>
        <w:t>Old Business – Approve Minutes</w:t>
      </w:r>
      <w:r w:rsidR="002F6873">
        <w:t xml:space="preserve"> </w:t>
      </w:r>
    </w:p>
    <w:p w14:paraId="46130345" w14:textId="52DFC11B" w:rsidR="00642DEB" w:rsidRDefault="00C73C62" w:rsidP="007A620F">
      <w:pPr>
        <w:pStyle w:val="ListParagraph"/>
        <w:numPr>
          <w:ilvl w:val="0"/>
          <w:numId w:val="3"/>
        </w:numPr>
      </w:pPr>
      <w:r>
        <w:t>Chamber Updates</w:t>
      </w:r>
      <w:r w:rsidR="00A1651D">
        <w:t xml:space="preserve"> – </w:t>
      </w:r>
      <w:r w:rsidR="002F6873">
        <w:t>Chamber Leadership &amp; Staff</w:t>
      </w:r>
    </w:p>
    <w:p w14:paraId="62714F2C" w14:textId="77777777" w:rsidR="00642DEB" w:rsidRDefault="00642DEB" w:rsidP="00642DEB">
      <w:pPr>
        <w:pStyle w:val="ListParagraph"/>
      </w:pPr>
    </w:p>
    <w:p w14:paraId="5713DAD7" w14:textId="5340CD78" w:rsidR="00642DEB" w:rsidRDefault="00642DEB" w:rsidP="00642DEB">
      <w:pPr>
        <w:pStyle w:val="ListParagraph"/>
        <w:numPr>
          <w:ilvl w:val="1"/>
          <w:numId w:val="3"/>
        </w:numPr>
      </w:pPr>
      <w:r>
        <w:t>Upcoming Events</w:t>
      </w:r>
    </w:p>
    <w:p w14:paraId="4B38F239" w14:textId="77777777" w:rsidR="006E763F" w:rsidRDefault="006E763F" w:rsidP="006E763F"/>
    <w:p w14:paraId="044FBA1A" w14:textId="37C74B57" w:rsidR="00BC79DC" w:rsidRDefault="002F6873" w:rsidP="00F551C3">
      <w:pPr>
        <w:pStyle w:val="ListParagraph"/>
        <w:numPr>
          <w:ilvl w:val="0"/>
          <w:numId w:val="3"/>
        </w:numPr>
      </w:pPr>
      <w:r>
        <w:t>Discussion: Plan Forward</w:t>
      </w:r>
      <w:r w:rsidR="00990DAE">
        <w:t xml:space="preserve"> – </w:t>
      </w:r>
      <w:r w:rsidR="0000104B">
        <w:t xml:space="preserve">Rachel Hommel and </w:t>
      </w:r>
      <w:r w:rsidR="6D5EBB8E">
        <w:t>Lee Wills</w:t>
      </w:r>
      <w:r>
        <w:t>-Irvine</w:t>
      </w:r>
    </w:p>
    <w:p w14:paraId="28D43073" w14:textId="77777777" w:rsidR="00502653" w:rsidRDefault="00502653" w:rsidP="00502653">
      <w:pPr>
        <w:pStyle w:val="ListParagraph"/>
      </w:pPr>
    </w:p>
    <w:p w14:paraId="37DB93AD" w14:textId="77777777" w:rsidR="002F6873" w:rsidRPr="002F6873" w:rsidRDefault="002F6873" w:rsidP="002F6873">
      <w:pPr>
        <w:pStyle w:val="ListParagraph"/>
        <w:numPr>
          <w:ilvl w:val="0"/>
          <w:numId w:val="15"/>
        </w:numPr>
      </w:pPr>
      <w:r w:rsidRPr="002F6873">
        <w:t>Speaker Needs/Open Slots:</w:t>
      </w:r>
    </w:p>
    <w:p w14:paraId="7DBD22BE" w14:textId="77777777" w:rsidR="002F6873" w:rsidRPr="002F6873" w:rsidRDefault="002F6873" w:rsidP="002F6873">
      <w:pPr>
        <w:pStyle w:val="ListParagraph"/>
        <w:numPr>
          <w:ilvl w:val="0"/>
          <w:numId w:val="12"/>
        </w:numPr>
      </w:pPr>
      <w:r w:rsidRPr="002F6873">
        <w:t>February</w:t>
      </w:r>
    </w:p>
    <w:p w14:paraId="5BEADD7D" w14:textId="77777777" w:rsidR="002F6873" w:rsidRPr="002F6873" w:rsidRDefault="002F6873" w:rsidP="002F6873">
      <w:pPr>
        <w:pStyle w:val="ListParagraph"/>
        <w:numPr>
          <w:ilvl w:val="0"/>
          <w:numId w:val="12"/>
        </w:numPr>
      </w:pPr>
      <w:r w:rsidRPr="002F6873">
        <w:t>March </w:t>
      </w:r>
    </w:p>
    <w:p w14:paraId="5C3FF806" w14:textId="77777777" w:rsidR="002F6873" w:rsidRPr="002F6873" w:rsidRDefault="002F6873" w:rsidP="002F6873">
      <w:pPr>
        <w:pStyle w:val="ListParagraph"/>
        <w:numPr>
          <w:ilvl w:val="0"/>
          <w:numId w:val="12"/>
        </w:numPr>
      </w:pPr>
      <w:r w:rsidRPr="002F6873">
        <w:t>May </w:t>
      </w:r>
    </w:p>
    <w:p w14:paraId="1D1AE270" w14:textId="77777777" w:rsidR="002F6873" w:rsidRPr="002F6873" w:rsidRDefault="002F6873" w:rsidP="002F6873">
      <w:pPr>
        <w:ind w:left="720"/>
      </w:pPr>
    </w:p>
    <w:p w14:paraId="2B6D9783" w14:textId="3117A591" w:rsidR="002F6873" w:rsidRPr="002F6873" w:rsidRDefault="002F6873" w:rsidP="002F6873">
      <w:pPr>
        <w:pStyle w:val="ListParagraph"/>
        <w:numPr>
          <w:ilvl w:val="0"/>
          <w:numId w:val="15"/>
        </w:numPr>
      </w:pPr>
      <w:r w:rsidRPr="002F6873">
        <w:t xml:space="preserve">Prospective Speakers and Topics: </w:t>
      </w:r>
      <w:r w:rsidRPr="002F6873">
        <w:rPr>
          <w:i/>
          <w:iCs/>
        </w:rPr>
        <w:t>Open to Ideas from Members!</w:t>
      </w:r>
    </w:p>
    <w:p w14:paraId="265A589B" w14:textId="77777777" w:rsidR="002F6873" w:rsidRPr="002F6873" w:rsidRDefault="002F6873" w:rsidP="002F6873">
      <w:pPr>
        <w:pStyle w:val="ListParagraph"/>
        <w:numPr>
          <w:ilvl w:val="0"/>
          <w:numId w:val="13"/>
        </w:numPr>
      </w:pPr>
      <w:r w:rsidRPr="002F6873">
        <w:t>Community Power + Clean Energy Alliance CCA Presentation</w:t>
      </w:r>
    </w:p>
    <w:p w14:paraId="7305E7E1" w14:textId="77777777" w:rsidR="002F6873" w:rsidRPr="002F6873" w:rsidRDefault="002F6873" w:rsidP="002F6873">
      <w:pPr>
        <w:pStyle w:val="ListParagraph"/>
        <w:numPr>
          <w:ilvl w:val="0"/>
          <w:numId w:val="13"/>
        </w:numPr>
      </w:pPr>
      <w:r w:rsidRPr="002F6873">
        <w:t>Office of Sustainability and Environmental Justice Overview</w:t>
      </w:r>
    </w:p>
    <w:p w14:paraId="449D9E12" w14:textId="77777777" w:rsidR="002F6873" w:rsidRPr="002F6873" w:rsidRDefault="002F6873" w:rsidP="002F6873">
      <w:pPr>
        <w:pStyle w:val="ListParagraph"/>
        <w:numPr>
          <w:ilvl w:val="0"/>
          <w:numId w:val="13"/>
        </w:numPr>
      </w:pPr>
      <w:r w:rsidRPr="002F6873">
        <w:t>SD Water Authority Overview </w:t>
      </w:r>
    </w:p>
    <w:p w14:paraId="6DC5F1C7" w14:textId="77777777" w:rsidR="002F6873" w:rsidRPr="002F6873" w:rsidRDefault="002F6873" w:rsidP="002F6873">
      <w:pPr>
        <w:pStyle w:val="ListParagraph"/>
        <w:numPr>
          <w:ilvl w:val="0"/>
          <w:numId w:val="13"/>
        </w:numPr>
      </w:pPr>
      <w:r w:rsidRPr="002F6873">
        <w:t>San Diego Regional Climate Collaborative / Annual Climate Report</w:t>
      </w:r>
    </w:p>
    <w:p w14:paraId="5DD945F1" w14:textId="77777777" w:rsidR="002F6873" w:rsidRPr="002F6873" w:rsidRDefault="002F6873" w:rsidP="002F6873">
      <w:pPr>
        <w:ind w:left="720"/>
      </w:pPr>
    </w:p>
    <w:p w14:paraId="735D290E" w14:textId="23E134F5" w:rsidR="002F6873" w:rsidRPr="002F6873" w:rsidRDefault="002F6873" w:rsidP="002F6873">
      <w:pPr>
        <w:pStyle w:val="ListParagraph"/>
        <w:numPr>
          <w:ilvl w:val="0"/>
          <w:numId w:val="15"/>
        </w:numPr>
      </w:pPr>
      <w:r w:rsidRPr="002F6873">
        <w:t xml:space="preserve">In-Person Meetings </w:t>
      </w:r>
      <w:r>
        <w:t>and</w:t>
      </w:r>
      <w:r w:rsidRPr="002F6873">
        <w:t xml:space="preserve"> Activities</w:t>
      </w:r>
    </w:p>
    <w:p w14:paraId="57FCFD9D" w14:textId="77777777" w:rsidR="002F6873" w:rsidRPr="002F6873" w:rsidRDefault="002F6873" w:rsidP="002F6873">
      <w:pPr>
        <w:pStyle w:val="ListParagraph"/>
        <w:numPr>
          <w:ilvl w:val="0"/>
          <w:numId w:val="14"/>
        </w:numPr>
      </w:pPr>
      <w:r w:rsidRPr="002F6873">
        <w:t>April: Tree Planting w/ Tree San Diego</w:t>
      </w:r>
    </w:p>
    <w:p w14:paraId="1F9A4FDF" w14:textId="77777777" w:rsidR="002F6873" w:rsidRPr="002F6873" w:rsidRDefault="002F6873" w:rsidP="002F6873">
      <w:pPr>
        <w:pStyle w:val="ListParagraph"/>
        <w:numPr>
          <w:ilvl w:val="0"/>
          <w:numId w:val="14"/>
        </w:numPr>
      </w:pPr>
      <w:r w:rsidRPr="002F6873">
        <w:t xml:space="preserve">June: In Person Happy Hour / Summer </w:t>
      </w:r>
      <w:proofErr w:type="gramStart"/>
      <w:r w:rsidRPr="002F6873">
        <w:t>Mixer @</w:t>
      </w:r>
      <w:proofErr w:type="gramEnd"/>
      <w:r w:rsidRPr="002F6873">
        <w:t xml:space="preserve"> Kiln?</w:t>
      </w:r>
    </w:p>
    <w:p w14:paraId="7DF6DDB3" w14:textId="77777777" w:rsidR="002F6873" w:rsidRPr="002F6873" w:rsidRDefault="002F6873" w:rsidP="002F6873">
      <w:pPr>
        <w:pStyle w:val="ListParagraph"/>
        <w:numPr>
          <w:ilvl w:val="0"/>
          <w:numId w:val="14"/>
        </w:numPr>
      </w:pPr>
      <w:r w:rsidRPr="002F6873">
        <w:t>E-Waste Recycling</w:t>
      </w:r>
      <w:r w:rsidRPr="002F6873">
        <w:rPr>
          <w:b/>
          <w:bCs/>
        </w:rPr>
        <w:t xml:space="preserve"> - </w:t>
      </w:r>
      <w:r w:rsidRPr="002F6873">
        <w:t>Solidify a date and drop off time </w:t>
      </w:r>
    </w:p>
    <w:p w14:paraId="5CCE86C3" w14:textId="77777777" w:rsidR="0046165F" w:rsidRDefault="0046165F" w:rsidP="0046165F"/>
    <w:p w14:paraId="5D5A3FD3" w14:textId="48732146" w:rsidR="00E52672" w:rsidRDefault="00E52672" w:rsidP="00E52672">
      <w:pPr>
        <w:pStyle w:val="ListParagraph"/>
        <w:numPr>
          <w:ilvl w:val="0"/>
          <w:numId w:val="3"/>
        </w:numPr>
      </w:pPr>
      <w:r>
        <w:t>Member Update</w:t>
      </w:r>
      <w:r w:rsidR="00D257A2">
        <w:t xml:space="preserve"> </w:t>
      </w:r>
      <w:r w:rsidR="069C55BA">
        <w:t xml:space="preserve">Roundtable </w:t>
      </w:r>
      <w:r w:rsidR="00D257A2">
        <w:t xml:space="preserve">– </w:t>
      </w:r>
      <w:r w:rsidR="002F6873">
        <w:t>All</w:t>
      </w:r>
      <w:r>
        <w:br/>
      </w:r>
    </w:p>
    <w:p w14:paraId="23131EF1" w14:textId="46EF6A31" w:rsidR="00E52672" w:rsidRDefault="00E52672" w:rsidP="00E52672">
      <w:pPr>
        <w:pStyle w:val="ListParagraph"/>
        <w:numPr>
          <w:ilvl w:val="0"/>
          <w:numId w:val="3"/>
        </w:numPr>
      </w:pPr>
      <w:r>
        <w:t>Close Meeting</w:t>
      </w:r>
      <w:r w:rsidR="00C33990">
        <w:t xml:space="preserve"> – </w:t>
      </w:r>
      <w:r w:rsidR="08BCA439">
        <w:t>Rachel Hommel</w:t>
      </w:r>
      <w:r w:rsidR="002F6873">
        <w:t xml:space="preserve"> and Lee Wills-Irvine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75F77" w14:textId="77777777" w:rsidR="00114C1F" w:rsidRDefault="00114C1F">
      <w:r>
        <w:separator/>
      </w:r>
    </w:p>
  </w:endnote>
  <w:endnote w:type="continuationSeparator" w:id="0">
    <w:p w14:paraId="70FB3C3B" w14:textId="77777777" w:rsidR="00114C1F" w:rsidRDefault="00114C1F">
      <w:r>
        <w:continuationSeparator/>
      </w:r>
    </w:p>
  </w:endnote>
  <w:endnote w:type="continuationNotice" w:id="1">
    <w:p w14:paraId="24DFD223" w14:textId="77777777" w:rsidR="00114C1F" w:rsidRDefault="00114C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68F84" w14:textId="77777777" w:rsidR="00114C1F" w:rsidRDefault="00114C1F">
      <w:r>
        <w:separator/>
      </w:r>
    </w:p>
  </w:footnote>
  <w:footnote w:type="continuationSeparator" w:id="0">
    <w:p w14:paraId="47781120" w14:textId="77777777" w:rsidR="00114C1F" w:rsidRDefault="00114C1F">
      <w:r>
        <w:continuationSeparator/>
      </w:r>
    </w:p>
  </w:footnote>
  <w:footnote w:type="continuationNotice" w:id="1">
    <w:p w14:paraId="7FCF5149" w14:textId="77777777" w:rsidR="00114C1F" w:rsidRDefault="00114C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7D578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CAC1EB2"/>
    <w:multiLevelType w:val="hybridMultilevel"/>
    <w:tmpl w:val="B2AC0E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C4340"/>
    <w:multiLevelType w:val="hybridMultilevel"/>
    <w:tmpl w:val="BF92F70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278C9E"/>
    <w:multiLevelType w:val="hybridMultilevel"/>
    <w:tmpl w:val="7C068B7C"/>
    <w:lvl w:ilvl="0" w:tplc="BA084A3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DEA4E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7329A8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8F8F6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F0177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65C04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9009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534AE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6A601E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5C3840"/>
    <w:multiLevelType w:val="hybridMultilevel"/>
    <w:tmpl w:val="5858C0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F506FD2"/>
    <w:multiLevelType w:val="hybridMultilevel"/>
    <w:tmpl w:val="4C7A7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6273456">
    <w:abstractNumId w:val="11"/>
  </w:num>
  <w:num w:numId="2" w16cid:durableId="1465544080">
    <w:abstractNumId w:val="7"/>
  </w:num>
  <w:num w:numId="3" w16cid:durableId="226036201">
    <w:abstractNumId w:val="2"/>
  </w:num>
  <w:num w:numId="4" w16cid:durableId="710617643">
    <w:abstractNumId w:val="5"/>
  </w:num>
  <w:num w:numId="5" w16cid:durableId="1708094970">
    <w:abstractNumId w:val="13"/>
  </w:num>
  <w:num w:numId="6" w16cid:durableId="348915478">
    <w:abstractNumId w:val="1"/>
  </w:num>
  <w:num w:numId="7" w16cid:durableId="776484059">
    <w:abstractNumId w:val="6"/>
  </w:num>
  <w:num w:numId="8" w16cid:durableId="1829975181">
    <w:abstractNumId w:val="9"/>
  </w:num>
  <w:num w:numId="9" w16cid:durableId="1606498637">
    <w:abstractNumId w:val="8"/>
  </w:num>
  <w:num w:numId="10" w16cid:durableId="1448159279">
    <w:abstractNumId w:val="0"/>
  </w:num>
  <w:num w:numId="11" w16cid:durableId="1081953428">
    <w:abstractNumId w:val="3"/>
  </w:num>
  <w:num w:numId="12" w16cid:durableId="785852714">
    <w:abstractNumId w:val="12"/>
  </w:num>
  <w:num w:numId="13" w16cid:durableId="1080567607">
    <w:abstractNumId w:val="4"/>
  </w:num>
  <w:num w:numId="14" w16cid:durableId="913660633">
    <w:abstractNumId w:val="14"/>
  </w:num>
  <w:num w:numId="15" w16cid:durableId="844260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4C1F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2B6D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4FF0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2F6873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4ED1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25539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49DF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E6CB8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A75CC"/>
    <w:rsid w:val="009B16E6"/>
    <w:rsid w:val="009B1BE9"/>
    <w:rsid w:val="009B6A58"/>
    <w:rsid w:val="009C2D61"/>
    <w:rsid w:val="009C7E1B"/>
    <w:rsid w:val="009D42E4"/>
    <w:rsid w:val="009D6768"/>
    <w:rsid w:val="009D7C4F"/>
    <w:rsid w:val="009E2021"/>
    <w:rsid w:val="009E2676"/>
    <w:rsid w:val="009E3BCE"/>
    <w:rsid w:val="009E455C"/>
    <w:rsid w:val="009E5100"/>
    <w:rsid w:val="009E7730"/>
    <w:rsid w:val="009F1224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923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4D50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0F8A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1042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233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1FE9"/>
    <w:rsid w:val="00F32313"/>
    <w:rsid w:val="00F342CC"/>
    <w:rsid w:val="00F35A18"/>
    <w:rsid w:val="00F377B2"/>
    <w:rsid w:val="00F402E4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10E38DC"/>
    <w:rsid w:val="02DF6D93"/>
    <w:rsid w:val="03DC1750"/>
    <w:rsid w:val="04EFB25C"/>
    <w:rsid w:val="069C55BA"/>
    <w:rsid w:val="07AB7936"/>
    <w:rsid w:val="08BCA439"/>
    <w:rsid w:val="0947E064"/>
    <w:rsid w:val="0B4F3ADB"/>
    <w:rsid w:val="0C582B9A"/>
    <w:rsid w:val="0CE6AF28"/>
    <w:rsid w:val="0F87E52E"/>
    <w:rsid w:val="1128DDD6"/>
    <w:rsid w:val="12C01A4D"/>
    <w:rsid w:val="19288620"/>
    <w:rsid w:val="22F67C1A"/>
    <w:rsid w:val="2467EF8B"/>
    <w:rsid w:val="2899D3F4"/>
    <w:rsid w:val="2BA6562E"/>
    <w:rsid w:val="300DC15B"/>
    <w:rsid w:val="30E8CAC6"/>
    <w:rsid w:val="32F3F4E2"/>
    <w:rsid w:val="33DFB697"/>
    <w:rsid w:val="3CBABC75"/>
    <w:rsid w:val="400F094A"/>
    <w:rsid w:val="4249ADC4"/>
    <w:rsid w:val="4277C464"/>
    <w:rsid w:val="4988F2C4"/>
    <w:rsid w:val="55737154"/>
    <w:rsid w:val="5D95399C"/>
    <w:rsid w:val="6470D0F2"/>
    <w:rsid w:val="64D7F3DA"/>
    <w:rsid w:val="68AF2F11"/>
    <w:rsid w:val="6AAAD04A"/>
    <w:rsid w:val="6D5EBB8E"/>
    <w:rsid w:val="6DCE4E20"/>
    <w:rsid w:val="6F7125D5"/>
    <w:rsid w:val="70EFF7F7"/>
    <w:rsid w:val="7534B750"/>
    <w:rsid w:val="79AB7BAA"/>
    <w:rsid w:val="7FBD9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658edbafad256015715f6da25cb1b507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1b87bb51cce01671cb05068fe05efc85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1DBB0-9B45-4F92-AE3F-671D8E38EB66}"/>
</file>

<file path=docMetadata/LabelInfo.xml><?xml version="1.0" encoding="utf-8"?>
<clbl:labelList xmlns:clbl="http://schemas.microsoft.com/office/2020/mipLabelMetadata">
  <clbl:label id="{f6a2fad9-126f-43f1-a0a4-9c907561022c}" enabled="1" method="Privileged" siteId="{af73baa8-f594-4eb2-a39d-93e96cad61f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0</TotalTime>
  <Pages>1</Pages>
  <Words>142</Words>
  <Characters>818</Characters>
  <Application>Microsoft Office Word</Application>
  <DocSecurity>0</DocSecurity>
  <Lines>41</Lines>
  <Paragraphs>25</Paragraphs>
  <ScaleCrop>false</ScaleCrop>
  <Company>HP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2</cp:revision>
  <cp:lastPrinted>2025-01-13T23:18:00Z</cp:lastPrinted>
  <dcterms:created xsi:type="dcterms:W3CDTF">2026-01-06T21:44:00Z</dcterms:created>
  <dcterms:modified xsi:type="dcterms:W3CDTF">2026-01-06T21:44:00Z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