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E17F" w14:textId="77777777" w:rsidR="00864C99" w:rsidRDefault="00864C99">
      <w:pPr>
        <w:pStyle w:val="Heading2"/>
      </w:pPr>
    </w:p>
    <w:p w14:paraId="6E6583ED" w14:textId="3F204E92" w:rsidR="00864C99" w:rsidRDefault="005075D9">
      <w:pPr>
        <w:pStyle w:val="Heading2"/>
        <w:jc w:val="center"/>
      </w:pPr>
      <w:r>
        <w:t>CyberTech</w:t>
      </w:r>
      <w:r w:rsidR="009B6A58">
        <w:t xml:space="preserve"> Advisory Council</w:t>
      </w:r>
    </w:p>
    <w:p w14:paraId="4782FD2E" w14:textId="754D82E7" w:rsidR="00864C99" w:rsidRDefault="0071406B">
      <w:pPr>
        <w:jc w:val="center"/>
        <w:rPr>
          <w:b/>
        </w:rPr>
      </w:pPr>
      <w:r>
        <w:rPr>
          <w:b/>
        </w:rPr>
        <w:t>January</w:t>
      </w:r>
      <w:r w:rsidR="009128DA">
        <w:rPr>
          <w:b/>
        </w:rPr>
        <w:t xml:space="preserve"> </w:t>
      </w:r>
      <w:r>
        <w:rPr>
          <w:b/>
        </w:rPr>
        <w:t>6</w:t>
      </w:r>
      <w:r w:rsidR="002B6AEB" w:rsidRPr="002B6AEB">
        <w:rPr>
          <w:b/>
          <w:vertAlign w:val="superscript"/>
        </w:rPr>
        <w:t>th</w:t>
      </w:r>
      <w:r w:rsidR="009B6A58">
        <w:rPr>
          <w:b/>
        </w:rPr>
        <w:t>, 202</w:t>
      </w:r>
      <w:r>
        <w:rPr>
          <w:b/>
        </w:rPr>
        <w:t>6</w:t>
      </w:r>
    </w:p>
    <w:p w14:paraId="0737B5A4" w14:textId="368969B9" w:rsidR="00864C99" w:rsidRDefault="00CC40A9">
      <w:pPr>
        <w:jc w:val="center"/>
        <w:rPr>
          <w:b/>
        </w:rPr>
      </w:pPr>
      <w:r>
        <w:rPr>
          <w:b/>
        </w:rPr>
        <w:t>3</w:t>
      </w:r>
      <w:r w:rsidR="000A0B8A">
        <w:rPr>
          <w:b/>
        </w:rPr>
        <w:t xml:space="preserve">:00 </w:t>
      </w:r>
      <w:r>
        <w:rPr>
          <w:b/>
        </w:rPr>
        <w:t>P</w:t>
      </w:r>
      <w:r w:rsidR="000A0B8A">
        <w:rPr>
          <w:b/>
        </w:rPr>
        <w:t xml:space="preserve">M – </w:t>
      </w:r>
      <w:r>
        <w:rPr>
          <w:b/>
        </w:rPr>
        <w:t>4</w:t>
      </w:r>
      <w:r w:rsidR="007457F2">
        <w:rPr>
          <w:b/>
        </w:rPr>
        <w:t>:</w:t>
      </w:r>
      <w:r w:rsidR="000A0B8A">
        <w:rPr>
          <w:b/>
        </w:rPr>
        <w:t xml:space="preserve">00 </w:t>
      </w:r>
      <w:r>
        <w:rPr>
          <w:b/>
        </w:rPr>
        <w:t>P</w:t>
      </w:r>
      <w:r w:rsidR="000A0B8A">
        <w:rPr>
          <w:b/>
        </w:rPr>
        <w:t>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7178CFE9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71406B">
        <w:rPr>
          <w:b/>
        </w:rPr>
        <w:t>Online via Teams</w:t>
      </w:r>
    </w:p>
    <w:p w14:paraId="33232AD8" w14:textId="73A86B82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CC40A9">
        <w:rPr>
          <w:b/>
        </w:rPr>
        <w:t>Sanjiv Prabhakara</w:t>
      </w:r>
      <w:r w:rsidR="00DE758B">
        <w:rPr>
          <w:b/>
        </w:rPr>
        <w:t>n</w:t>
      </w:r>
      <w:r w:rsidR="00CC40A9">
        <w:rPr>
          <w:b/>
        </w:rPr>
        <w:t xml:space="preserve"> </w:t>
      </w:r>
      <w:r w:rsidR="0071406B">
        <w:rPr>
          <w:b/>
        </w:rPr>
        <w:t>and TBD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Pr="00C81CA1" w:rsidRDefault="00864C99">
      <w:pPr>
        <w:rPr>
          <w:b/>
          <w:color w:val="auto"/>
        </w:rPr>
      </w:pPr>
    </w:p>
    <w:p w14:paraId="0D0B9434" w14:textId="44A5D074" w:rsidR="002D2698" w:rsidRPr="00C81CA1" w:rsidRDefault="007A620F" w:rsidP="007A620F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 xml:space="preserve">Welcome &amp; </w:t>
      </w:r>
      <w:r w:rsidR="00964A1A" w:rsidRPr="00C81CA1">
        <w:rPr>
          <w:color w:val="auto"/>
        </w:rPr>
        <w:t xml:space="preserve">Introductions </w:t>
      </w:r>
      <w:r w:rsidR="009128DA" w:rsidRPr="00C81CA1">
        <w:rPr>
          <w:color w:val="auto"/>
        </w:rPr>
        <w:t xml:space="preserve">– </w:t>
      </w:r>
      <w:r w:rsidR="000C4018" w:rsidRPr="00C81CA1">
        <w:rPr>
          <w:color w:val="auto"/>
        </w:rPr>
        <w:t>Sanjiv</w:t>
      </w:r>
      <w:r w:rsidR="00062962" w:rsidRPr="00C81CA1">
        <w:rPr>
          <w:color w:val="auto"/>
        </w:rPr>
        <w:t xml:space="preserve"> (5 mins)</w:t>
      </w:r>
    </w:p>
    <w:p w14:paraId="09DF5B5F" w14:textId="7D3E5327" w:rsidR="000128BE" w:rsidRPr="00C81CA1" w:rsidRDefault="00177F8A" w:rsidP="00EE19C4">
      <w:pPr>
        <w:rPr>
          <w:color w:val="auto"/>
        </w:rPr>
      </w:pPr>
      <w:r w:rsidRPr="00C81CA1">
        <w:rPr>
          <w:color w:val="auto"/>
        </w:rPr>
        <w:tab/>
      </w:r>
      <w:r w:rsidR="00B631A3" w:rsidRPr="00C81CA1">
        <w:rPr>
          <w:color w:val="auto"/>
        </w:rPr>
        <w:tab/>
      </w:r>
      <w:r w:rsidR="005158E1" w:rsidRPr="00C81CA1">
        <w:rPr>
          <w:color w:val="auto"/>
        </w:rPr>
        <w:tab/>
      </w:r>
    </w:p>
    <w:p w14:paraId="46130345" w14:textId="302DE8A6" w:rsidR="00642DEB" w:rsidRPr="00C81CA1" w:rsidRDefault="00C73C62" w:rsidP="007A620F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Chamber Updates</w:t>
      </w:r>
      <w:r w:rsidR="00A1651D" w:rsidRPr="00C81CA1">
        <w:rPr>
          <w:color w:val="auto"/>
        </w:rPr>
        <w:t xml:space="preserve"> – Chris Thorne</w:t>
      </w:r>
      <w:r w:rsidR="00062962" w:rsidRPr="00C81CA1">
        <w:rPr>
          <w:color w:val="auto"/>
        </w:rPr>
        <w:t xml:space="preserve"> (5 mins)</w:t>
      </w:r>
    </w:p>
    <w:p w14:paraId="62714F2C" w14:textId="77777777" w:rsidR="00642DEB" w:rsidRPr="00C81CA1" w:rsidRDefault="00642DEB" w:rsidP="00642DEB">
      <w:pPr>
        <w:pStyle w:val="ListParagraph"/>
        <w:rPr>
          <w:color w:val="auto"/>
        </w:rPr>
      </w:pPr>
    </w:p>
    <w:p w14:paraId="72C01665" w14:textId="4D4F5D2D" w:rsidR="00C73C62" w:rsidRPr="00C81CA1" w:rsidRDefault="00642DEB" w:rsidP="00E536F3">
      <w:pPr>
        <w:pStyle w:val="ListParagraph"/>
        <w:numPr>
          <w:ilvl w:val="1"/>
          <w:numId w:val="2"/>
        </w:numPr>
        <w:rPr>
          <w:color w:val="auto"/>
        </w:rPr>
      </w:pPr>
      <w:r w:rsidRPr="00C81CA1">
        <w:rPr>
          <w:color w:val="auto"/>
        </w:rPr>
        <w:t>Upcoming Events</w:t>
      </w:r>
      <w:r w:rsidR="00C73C62" w:rsidRPr="00C81CA1">
        <w:rPr>
          <w:color w:val="auto"/>
        </w:rPr>
        <w:br/>
      </w:r>
    </w:p>
    <w:p w14:paraId="7DB92D5D" w14:textId="47FEFE61" w:rsidR="00A251C0" w:rsidRPr="00C81CA1" w:rsidRDefault="006E763F" w:rsidP="00A251C0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Legislative Updates</w:t>
      </w:r>
      <w:r w:rsidR="00E536F3" w:rsidRPr="00C81CA1">
        <w:rPr>
          <w:color w:val="auto"/>
        </w:rPr>
        <w:t xml:space="preserve"> &amp; other </w:t>
      </w:r>
      <w:r w:rsidR="00454E02" w:rsidRPr="00C81CA1">
        <w:rPr>
          <w:color w:val="auto"/>
        </w:rPr>
        <w:t>“</w:t>
      </w:r>
      <w:r w:rsidR="00E536F3" w:rsidRPr="00C81CA1">
        <w:rPr>
          <w:color w:val="auto"/>
        </w:rPr>
        <w:t>AI</w:t>
      </w:r>
      <w:r w:rsidR="00BA354A" w:rsidRPr="00C81CA1">
        <w:rPr>
          <w:color w:val="auto"/>
        </w:rPr>
        <w:t xml:space="preserve"> </w:t>
      </w:r>
      <w:r w:rsidR="00E536F3" w:rsidRPr="00C81CA1">
        <w:rPr>
          <w:color w:val="auto"/>
        </w:rPr>
        <w:t>+</w:t>
      </w:r>
      <w:r w:rsidR="00BA354A" w:rsidRPr="00C81CA1">
        <w:rPr>
          <w:color w:val="auto"/>
        </w:rPr>
        <w:t xml:space="preserve"> </w:t>
      </w:r>
      <w:r w:rsidR="00E536F3" w:rsidRPr="00C81CA1">
        <w:rPr>
          <w:color w:val="auto"/>
        </w:rPr>
        <w:t>Cyber</w:t>
      </w:r>
      <w:r w:rsidR="00454E02" w:rsidRPr="00C81CA1">
        <w:rPr>
          <w:color w:val="auto"/>
        </w:rPr>
        <w:t>”</w:t>
      </w:r>
      <w:r w:rsidR="00E536F3" w:rsidRPr="00C81CA1">
        <w:rPr>
          <w:color w:val="auto"/>
        </w:rPr>
        <w:t xml:space="preserve"> policies </w:t>
      </w:r>
      <w:r w:rsidR="00A1651D" w:rsidRPr="00C81CA1">
        <w:rPr>
          <w:color w:val="auto"/>
        </w:rPr>
        <w:t xml:space="preserve">– </w:t>
      </w:r>
      <w:r w:rsidR="0071406B" w:rsidRPr="00C81CA1">
        <w:rPr>
          <w:color w:val="auto"/>
        </w:rPr>
        <w:t>Sanjiv</w:t>
      </w:r>
      <w:r w:rsidR="00062962" w:rsidRPr="00C81CA1">
        <w:rPr>
          <w:color w:val="auto"/>
        </w:rPr>
        <w:t xml:space="preserve"> (</w:t>
      </w:r>
      <w:r w:rsidR="00253117" w:rsidRPr="00C81CA1">
        <w:rPr>
          <w:color w:val="auto"/>
        </w:rPr>
        <w:t>5-10</w:t>
      </w:r>
      <w:r w:rsidR="00062962" w:rsidRPr="00C81CA1">
        <w:rPr>
          <w:color w:val="auto"/>
        </w:rPr>
        <w:t xml:space="preserve"> mins)</w:t>
      </w:r>
    </w:p>
    <w:p w14:paraId="4B38F239" w14:textId="05E5457E" w:rsidR="006E763F" w:rsidRPr="00C81CA1" w:rsidRDefault="006E763F" w:rsidP="006E763F">
      <w:pPr>
        <w:rPr>
          <w:color w:val="auto"/>
        </w:rPr>
      </w:pPr>
    </w:p>
    <w:p w14:paraId="2BA09403" w14:textId="7ED84DF4" w:rsidR="00192243" w:rsidRDefault="006F74FE" w:rsidP="006E763F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Old Business</w:t>
      </w:r>
      <w:r w:rsidR="00F91A01" w:rsidRPr="00C81CA1">
        <w:rPr>
          <w:color w:val="auto"/>
        </w:rPr>
        <w:t xml:space="preserve"> (approve minutes, etc.) </w:t>
      </w:r>
      <w:r w:rsidR="00A1651D" w:rsidRPr="00C81CA1">
        <w:rPr>
          <w:color w:val="auto"/>
        </w:rPr>
        <w:t xml:space="preserve">– </w:t>
      </w:r>
      <w:r w:rsidR="002F5BAC" w:rsidRPr="00C81CA1">
        <w:rPr>
          <w:color w:val="auto"/>
        </w:rPr>
        <w:t>Sanjiv</w:t>
      </w:r>
      <w:r w:rsidR="00062962" w:rsidRPr="00C81CA1">
        <w:rPr>
          <w:color w:val="auto"/>
        </w:rPr>
        <w:t xml:space="preserve"> (</w:t>
      </w:r>
      <w:r w:rsidR="002F5BAC" w:rsidRPr="00C81CA1">
        <w:rPr>
          <w:color w:val="auto"/>
        </w:rPr>
        <w:t>2-3</w:t>
      </w:r>
      <w:r w:rsidR="00062962" w:rsidRPr="00C81CA1">
        <w:rPr>
          <w:color w:val="auto"/>
        </w:rPr>
        <w:t xml:space="preserve"> mins)</w:t>
      </w:r>
    </w:p>
    <w:p w14:paraId="3CB71974" w14:textId="77777777" w:rsidR="00C81CA1" w:rsidRPr="00C81CA1" w:rsidRDefault="00C81CA1" w:rsidP="00C81CA1">
      <w:pPr>
        <w:pStyle w:val="ListParagraph"/>
        <w:rPr>
          <w:color w:val="auto"/>
        </w:rPr>
      </w:pPr>
    </w:p>
    <w:p w14:paraId="4FC11107" w14:textId="67AB5A4C" w:rsidR="00C81CA1" w:rsidRPr="00C81CA1" w:rsidRDefault="00C81CA1" w:rsidP="00C81CA1">
      <w:pPr>
        <w:pStyle w:val="ListParagraph"/>
        <w:numPr>
          <w:ilvl w:val="1"/>
          <w:numId w:val="2"/>
        </w:numPr>
        <w:rPr>
          <w:color w:val="auto"/>
        </w:rPr>
      </w:pPr>
      <w:r>
        <w:rPr>
          <w:color w:val="auto"/>
        </w:rPr>
        <w:t>Discuss new co-chair replacement since Michael Lopez withdr</w:t>
      </w:r>
      <w:r w:rsidR="00743160">
        <w:rPr>
          <w:color w:val="auto"/>
        </w:rPr>
        <w:t>ew from the role.</w:t>
      </w:r>
    </w:p>
    <w:p w14:paraId="097D231A" w14:textId="27308FA3" w:rsidR="00BE73EF" w:rsidRPr="00C81CA1" w:rsidRDefault="00BE73EF" w:rsidP="00BE73EF">
      <w:pPr>
        <w:pStyle w:val="ListParagraph"/>
        <w:rPr>
          <w:color w:val="auto"/>
        </w:rPr>
      </w:pPr>
    </w:p>
    <w:p w14:paraId="044FBA1A" w14:textId="2C888C1C" w:rsidR="00BC79DC" w:rsidRPr="00C81CA1" w:rsidRDefault="00DE758B" w:rsidP="00F551C3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Speaker</w:t>
      </w:r>
      <w:r w:rsidR="00990DAE" w:rsidRPr="00C81CA1">
        <w:rPr>
          <w:color w:val="auto"/>
        </w:rPr>
        <w:t xml:space="preserve"> </w:t>
      </w:r>
      <w:r w:rsidR="00E536F3" w:rsidRPr="00C81CA1">
        <w:rPr>
          <w:color w:val="auto"/>
        </w:rPr>
        <w:t xml:space="preserve">intro </w:t>
      </w:r>
      <w:r w:rsidR="00990DAE" w:rsidRPr="00C81CA1">
        <w:rPr>
          <w:color w:val="auto"/>
        </w:rPr>
        <w:t xml:space="preserve">– </w:t>
      </w:r>
      <w:r w:rsidR="000C4018" w:rsidRPr="00C81CA1">
        <w:rPr>
          <w:color w:val="auto"/>
        </w:rPr>
        <w:t>Sanjiv</w:t>
      </w:r>
      <w:r w:rsidR="00062962" w:rsidRPr="00C81CA1">
        <w:rPr>
          <w:color w:val="auto"/>
        </w:rPr>
        <w:t xml:space="preserve"> (2</w:t>
      </w:r>
      <w:r w:rsidR="00253117" w:rsidRPr="00C81CA1">
        <w:rPr>
          <w:color w:val="auto"/>
        </w:rPr>
        <w:t>0</w:t>
      </w:r>
      <w:r w:rsidR="00062962" w:rsidRPr="00C81CA1">
        <w:rPr>
          <w:color w:val="auto"/>
        </w:rPr>
        <w:t xml:space="preserve"> mins + Q&amp;A 10 mins)</w:t>
      </w:r>
    </w:p>
    <w:p w14:paraId="28D43073" w14:textId="77777777" w:rsidR="00502653" w:rsidRPr="00C81CA1" w:rsidRDefault="00502653" w:rsidP="00502653">
      <w:pPr>
        <w:pStyle w:val="ListParagraph"/>
        <w:rPr>
          <w:color w:val="auto"/>
        </w:rPr>
      </w:pPr>
    </w:p>
    <w:p w14:paraId="0C362681" w14:textId="5A64F8D5" w:rsidR="00062962" w:rsidRPr="00C81CA1" w:rsidRDefault="00062962" w:rsidP="00062962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color w:val="auto"/>
        </w:rPr>
      </w:pPr>
      <w:r w:rsidRPr="00C81CA1">
        <w:rPr>
          <w:color w:val="auto"/>
        </w:rPr>
        <w:t xml:space="preserve">Speaker </w:t>
      </w:r>
      <w:r w:rsidR="00E536F3" w:rsidRPr="00C81CA1">
        <w:rPr>
          <w:color w:val="auto"/>
        </w:rPr>
        <w:t>–</w:t>
      </w:r>
      <w:r w:rsidRPr="00C81CA1">
        <w:rPr>
          <w:color w:val="auto"/>
        </w:rPr>
        <w:t xml:space="preserve"> </w:t>
      </w:r>
      <w:r w:rsidR="0071406B" w:rsidRPr="00C81CA1">
        <w:rPr>
          <w:color w:val="auto"/>
        </w:rPr>
        <w:t>Dave Tuckman</w:t>
      </w:r>
      <w:r w:rsidRPr="00C81CA1">
        <w:rPr>
          <w:color w:val="auto"/>
        </w:rPr>
        <w:t xml:space="preserve">, </w:t>
      </w:r>
      <w:r w:rsidR="0071406B" w:rsidRPr="00C81CA1">
        <w:rPr>
          <w:color w:val="auto"/>
        </w:rPr>
        <w:t xml:space="preserve">Executive Director at </w:t>
      </w:r>
      <w:proofErr w:type="spellStart"/>
      <w:r w:rsidR="0071406B" w:rsidRPr="00C81CA1">
        <w:rPr>
          <w:color w:val="auto"/>
        </w:rPr>
        <w:t>SecurityStudio</w:t>
      </w:r>
      <w:proofErr w:type="spellEnd"/>
      <w:r w:rsidR="0071406B" w:rsidRPr="00C81CA1">
        <w:rPr>
          <w:color w:val="auto"/>
        </w:rPr>
        <w:t xml:space="preserve"> Academy / ISACA San Diego Chapter President</w:t>
      </w:r>
    </w:p>
    <w:p w14:paraId="713B662F" w14:textId="44AC6994" w:rsidR="00C81CA1" w:rsidRPr="00C81CA1" w:rsidRDefault="00062962" w:rsidP="00C81CA1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color w:val="auto"/>
        </w:rPr>
      </w:pPr>
      <w:r w:rsidRPr="00C81CA1">
        <w:rPr>
          <w:color w:val="auto"/>
        </w:rPr>
        <w:t xml:space="preserve">Topic: </w:t>
      </w:r>
      <w:r w:rsidR="004165B9" w:rsidRPr="00C81CA1">
        <w:rPr>
          <w:color w:val="auto"/>
        </w:rPr>
        <w:t>“</w:t>
      </w:r>
      <w:r w:rsidR="0071406B" w:rsidRPr="00C81CA1">
        <w:rPr>
          <w:b/>
          <w:bCs/>
          <w:color w:val="auto"/>
        </w:rPr>
        <w:t>APIs: The Hidden Gateways – Securing Your Organization in a Connected World</w:t>
      </w:r>
      <w:r w:rsidR="004165B9" w:rsidRPr="00C81CA1">
        <w:rPr>
          <w:color w:val="auto"/>
        </w:rPr>
        <w:t xml:space="preserve">” </w:t>
      </w:r>
      <w:r w:rsidRPr="00C81CA1">
        <w:rPr>
          <w:color w:val="auto"/>
        </w:rPr>
        <w:t>that will cover the following areas and more –</w:t>
      </w:r>
    </w:p>
    <w:p w14:paraId="7FE17A59" w14:textId="752039D3" w:rsidR="00C81CA1" w:rsidRPr="00C81CA1" w:rsidRDefault="00C81CA1" w:rsidP="00C81CA1">
      <w:pPr>
        <w:pStyle w:val="ListParagraph"/>
        <w:numPr>
          <w:ilvl w:val="2"/>
          <w:numId w:val="11"/>
        </w:numPr>
        <w:rPr>
          <w:rFonts w:ascii="Avenir Book" w:hAnsi="Avenir Book"/>
          <w:color w:val="auto"/>
          <w:szCs w:val="20"/>
        </w:rPr>
      </w:pPr>
      <w:r w:rsidRPr="00C81CA1">
        <w:rPr>
          <w:rFonts w:ascii="Avenir Book" w:hAnsi="Avenir Book"/>
          <w:color w:val="auto"/>
          <w:szCs w:val="20"/>
        </w:rPr>
        <w:t>What APIs are and why they matter</w:t>
      </w:r>
    </w:p>
    <w:p w14:paraId="081F9296" w14:textId="705746F7" w:rsidR="00C81CA1" w:rsidRPr="00C81CA1" w:rsidRDefault="00C81CA1" w:rsidP="00C81CA1">
      <w:pPr>
        <w:pStyle w:val="ListParagraph"/>
        <w:numPr>
          <w:ilvl w:val="2"/>
          <w:numId w:val="11"/>
        </w:numPr>
        <w:rPr>
          <w:rFonts w:ascii="Avenir Book" w:hAnsi="Avenir Book"/>
          <w:color w:val="auto"/>
          <w:szCs w:val="20"/>
        </w:rPr>
      </w:pPr>
      <w:r w:rsidRPr="00C81CA1">
        <w:rPr>
          <w:rFonts w:ascii="Avenir Book" w:hAnsi="Avenir Book"/>
          <w:color w:val="auto"/>
          <w:szCs w:val="20"/>
        </w:rPr>
        <w:t>How prevalent APIs have become in modern business operations</w:t>
      </w:r>
    </w:p>
    <w:p w14:paraId="3E472756" w14:textId="59E95DC3" w:rsidR="00C81CA1" w:rsidRPr="00C81CA1" w:rsidRDefault="00C81CA1" w:rsidP="00C81CA1">
      <w:pPr>
        <w:pStyle w:val="ListParagraph"/>
        <w:numPr>
          <w:ilvl w:val="2"/>
          <w:numId w:val="11"/>
        </w:numPr>
        <w:rPr>
          <w:rFonts w:ascii="Avenir Book" w:hAnsi="Avenir Book"/>
          <w:color w:val="auto"/>
          <w:szCs w:val="20"/>
        </w:rPr>
      </w:pPr>
      <w:r w:rsidRPr="00C81CA1">
        <w:rPr>
          <w:rFonts w:ascii="Avenir Book" w:hAnsi="Avenir Book"/>
          <w:color w:val="auto"/>
          <w:szCs w:val="20"/>
        </w:rPr>
        <w:t>How small and mid</w:t>
      </w:r>
      <w:r w:rsidRPr="00C81CA1">
        <w:rPr>
          <w:rFonts w:ascii="Avenir Book" w:hAnsi="Avenir Book"/>
          <w:color w:val="auto"/>
          <w:szCs w:val="20"/>
        </w:rPr>
        <w:noBreakHyphen/>
        <w:t>size businesses can be impacted by API risks</w:t>
      </w:r>
    </w:p>
    <w:p w14:paraId="366C00BD" w14:textId="4A592857" w:rsidR="00C81CA1" w:rsidRPr="00C81CA1" w:rsidRDefault="00C81CA1" w:rsidP="00C81CA1">
      <w:pPr>
        <w:pStyle w:val="ListParagraph"/>
        <w:numPr>
          <w:ilvl w:val="2"/>
          <w:numId w:val="11"/>
        </w:numPr>
        <w:rPr>
          <w:rFonts w:ascii="Avenir Book" w:hAnsi="Avenir Book"/>
          <w:color w:val="auto"/>
          <w:szCs w:val="20"/>
        </w:rPr>
      </w:pPr>
      <w:r w:rsidRPr="00C81CA1">
        <w:rPr>
          <w:rFonts w:ascii="Avenir Book" w:hAnsi="Avenir Book"/>
          <w:color w:val="auto"/>
          <w:szCs w:val="20"/>
        </w:rPr>
        <w:t>A practical remediation strategy: identify, prioritize, test, mitigate, and continuously review.</w:t>
      </w:r>
    </w:p>
    <w:p w14:paraId="5CCE86C3" w14:textId="77777777" w:rsidR="0046165F" w:rsidRPr="00C81CA1" w:rsidRDefault="0046165F" w:rsidP="0046165F">
      <w:pPr>
        <w:rPr>
          <w:color w:val="auto"/>
        </w:rPr>
      </w:pPr>
    </w:p>
    <w:p w14:paraId="129E3100" w14:textId="635AD36E" w:rsidR="00062962" w:rsidRPr="00C81CA1" w:rsidRDefault="00062962" w:rsidP="00E52672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Next Steps</w:t>
      </w:r>
      <w:r w:rsidR="00D257A2" w:rsidRPr="00C81CA1">
        <w:rPr>
          <w:color w:val="auto"/>
        </w:rPr>
        <w:t xml:space="preserve"> – </w:t>
      </w:r>
      <w:r w:rsidR="00C81CA1">
        <w:rPr>
          <w:color w:val="auto"/>
        </w:rPr>
        <w:t>Sanjiv</w:t>
      </w:r>
    </w:p>
    <w:p w14:paraId="5D5A3FD3" w14:textId="4B68F4FD" w:rsidR="00E52672" w:rsidRPr="00C81CA1" w:rsidRDefault="00593D9C" w:rsidP="00062962">
      <w:pPr>
        <w:pStyle w:val="ListParagraph"/>
        <w:numPr>
          <w:ilvl w:val="1"/>
          <w:numId w:val="2"/>
        </w:numPr>
        <w:rPr>
          <w:color w:val="auto"/>
        </w:rPr>
      </w:pPr>
      <w:r w:rsidRPr="00C81CA1">
        <w:rPr>
          <w:color w:val="auto"/>
        </w:rPr>
        <w:t>User feedback, plan for more member engagements, etc.</w:t>
      </w:r>
      <w:r w:rsidR="00E52672" w:rsidRPr="00C81CA1">
        <w:rPr>
          <w:color w:val="auto"/>
        </w:rPr>
        <w:br/>
      </w:r>
    </w:p>
    <w:p w14:paraId="23131EF1" w14:textId="24DDB1CD" w:rsidR="00E52672" w:rsidRPr="00C81CA1" w:rsidRDefault="00E52672" w:rsidP="00E52672">
      <w:pPr>
        <w:pStyle w:val="ListParagraph"/>
        <w:numPr>
          <w:ilvl w:val="0"/>
          <w:numId w:val="2"/>
        </w:numPr>
        <w:rPr>
          <w:color w:val="auto"/>
        </w:rPr>
      </w:pPr>
      <w:r w:rsidRPr="00C81CA1">
        <w:rPr>
          <w:color w:val="auto"/>
        </w:rPr>
        <w:t>Close Meeting</w:t>
      </w:r>
      <w:r w:rsidR="00C33990" w:rsidRPr="00C81CA1">
        <w:rPr>
          <w:color w:val="auto"/>
        </w:rPr>
        <w:t xml:space="preserve"> – </w:t>
      </w:r>
      <w:r w:rsidR="000C4018" w:rsidRPr="00C81CA1">
        <w:rPr>
          <w:color w:val="auto"/>
        </w:rPr>
        <w:t>Sanjiv</w:t>
      </w:r>
    </w:p>
    <w:p w14:paraId="439176D8" w14:textId="77777777" w:rsidR="00B56EDC" w:rsidRPr="00C81CA1" w:rsidRDefault="00B56EDC" w:rsidP="00D80C90">
      <w:pPr>
        <w:pStyle w:val="ListParagraph"/>
        <w:ind w:left="2160"/>
        <w:rPr>
          <w:color w:val="auto"/>
        </w:rPr>
      </w:pPr>
    </w:p>
    <w:p w14:paraId="3D09C537" w14:textId="77777777" w:rsidR="008B6B1E" w:rsidRDefault="008B6B1E">
      <w:pPr>
        <w:rPr>
          <w:color w:val="auto"/>
        </w:rPr>
      </w:pPr>
    </w:p>
    <w:p w14:paraId="348FD1B3" w14:textId="77777777" w:rsidR="00C81CA1" w:rsidRPr="00C81CA1" w:rsidRDefault="00C81CA1">
      <w:pPr>
        <w:rPr>
          <w:color w:val="auto"/>
        </w:rPr>
      </w:pPr>
    </w:p>
    <w:sectPr w:rsidR="00C81CA1" w:rsidRPr="00C81CA1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8E52E" w14:textId="77777777" w:rsidR="00CE6303" w:rsidRDefault="00CE6303">
      <w:r>
        <w:separator/>
      </w:r>
    </w:p>
  </w:endnote>
  <w:endnote w:type="continuationSeparator" w:id="0">
    <w:p w14:paraId="68B567B0" w14:textId="77777777" w:rsidR="00CE6303" w:rsidRDefault="00CE6303">
      <w:r>
        <w:continuationSeparator/>
      </w:r>
    </w:p>
  </w:endnote>
  <w:endnote w:type="continuationNotice" w:id="1">
    <w:p w14:paraId="492DC2E2" w14:textId="77777777" w:rsidR="00CE6303" w:rsidRDefault="00CE63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LT Std 65 Medium">
    <w:altName w:val="Calibri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77D63" w14:textId="77777777" w:rsidR="00CE6303" w:rsidRDefault="00CE6303">
      <w:r>
        <w:separator/>
      </w:r>
    </w:p>
  </w:footnote>
  <w:footnote w:type="continuationSeparator" w:id="0">
    <w:p w14:paraId="28B00928" w14:textId="77777777" w:rsidR="00CE6303" w:rsidRDefault="00CE6303">
      <w:r>
        <w:continuationSeparator/>
      </w:r>
    </w:p>
  </w:footnote>
  <w:footnote w:type="continuationNotice" w:id="1">
    <w:p w14:paraId="5A25169C" w14:textId="77777777" w:rsidR="00CE6303" w:rsidRDefault="00CE63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rto="http://schemas.microsoft.com/office/word/2006/arto">
          <w:pict>
            <v:line w14:anchorId="3DD8249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506DE"/>
    <w:multiLevelType w:val="multilevel"/>
    <w:tmpl w:val="5B0C37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10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  <w:num w:numId="11" w16cid:durableId="16484354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62962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C12B2"/>
    <w:rsid w:val="000C4018"/>
    <w:rsid w:val="000C4A62"/>
    <w:rsid w:val="000C5B35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3117"/>
    <w:rsid w:val="00254E50"/>
    <w:rsid w:val="00255D8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7683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B6AEB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2F5BAC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65B9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37CB9"/>
    <w:rsid w:val="00441A92"/>
    <w:rsid w:val="00441B6B"/>
    <w:rsid w:val="00443D55"/>
    <w:rsid w:val="00447AFA"/>
    <w:rsid w:val="00451865"/>
    <w:rsid w:val="00453935"/>
    <w:rsid w:val="00453ECF"/>
    <w:rsid w:val="00454AED"/>
    <w:rsid w:val="00454E02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075D9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3D9C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E7289"/>
    <w:rsid w:val="005F06E2"/>
    <w:rsid w:val="005F0B9B"/>
    <w:rsid w:val="005F1409"/>
    <w:rsid w:val="005F1AD2"/>
    <w:rsid w:val="005F21FB"/>
    <w:rsid w:val="005F5A65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23052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98E"/>
    <w:rsid w:val="006B4D39"/>
    <w:rsid w:val="006B69D0"/>
    <w:rsid w:val="006C124E"/>
    <w:rsid w:val="006C1EF5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403F"/>
    <w:rsid w:val="00707C15"/>
    <w:rsid w:val="00707E6A"/>
    <w:rsid w:val="007100B7"/>
    <w:rsid w:val="007136F5"/>
    <w:rsid w:val="0071406B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160"/>
    <w:rsid w:val="00743A45"/>
    <w:rsid w:val="007457F2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28DA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251C0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1AF5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3B20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354A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46D8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1CA1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4A7"/>
    <w:rsid w:val="00CB59B8"/>
    <w:rsid w:val="00CB5DCD"/>
    <w:rsid w:val="00CB6041"/>
    <w:rsid w:val="00CB7F9C"/>
    <w:rsid w:val="00CC112B"/>
    <w:rsid w:val="00CC1331"/>
    <w:rsid w:val="00CC3509"/>
    <w:rsid w:val="00CC40A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6303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092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394F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E758B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6F3"/>
    <w:rsid w:val="00E53D29"/>
    <w:rsid w:val="00E547F7"/>
    <w:rsid w:val="00E55F99"/>
    <w:rsid w:val="00E56BA3"/>
    <w:rsid w:val="00E60638"/>
    <w:rsid w:val="00E62CA8"/>
    <w:rsid w:val="00E64CC7"/>
    <w:rsid w:val="00E6620C"/>
    <w:rsid w:val="00E66F88"/>
    <w:rsid w:val="00E67ADC"/>
    <w:rsid w:val="00E71A69"/>
    <w:rsid w:val="00E71CD2"/>
    <w:rsid w:val="00E72EAB"/>
    <w:rsid w:val="00E746C2"/>
    <w:rsid w:val="00E74B44"/>
    <w:rsid w:val="00E802A9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B68A1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1A01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3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3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C:\Users\SDNCC\Documents\Custom Office Templates\Chamber Brand.dotx</Template>
  <TotalTime>13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Directors Meeting</vt:lpstr>
    </vt:vector>
  </TitlesOfParts>
  <Company>HP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Sanjiv Prabhakaran</cp:lastModifiedBy>
  <cp:revision>4</cp:revision>
  <cp:lastPrinted>2025-01-13T23:18:00Z</cp:lastPrinted>
  <dcterms:created xsi:type="dcterms:W3CDTF">2025-10-12T10:34:00Z</dcterms:created>
  <dcterms:modified xsi:type="dcterms:W3CDTF">2025-12-30T07:07:00Z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