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17F" w14:textId="77777777" w:rsidR="00864C99" w:rsidRDefault="00864C99">
      <w:pPr>
        <w:pStyle w:val="Heading2"/>
      </w:pPr>
    </w:p>
    <w:p w14:paraId="6E6583ED" w14:textId="3F204E92" w:rsidR="00864C99" w:rsidRDefault="005075D9">
      <w:pPr>
        <w:pStyle w:val="Heading2"/>
        <w:jc w:val="center"/>
      </w:pPr>
      <w:r>
        <w:t>CyberTech</w:t>
      </w:r>
      <w:r w:rsidR="009B6A58">
        <w:t xml:space="preserve"> Advisory Council</w:t>
      </w:r>
    </w:p>
    <w:p w14:paraId="4782FD2E" w14:textId="34207695" w:rsidR="00864C99" w:rsidRDefault="00352613">
      <w:pPr>
        <w:jc w:val="center"/>
        <w:rPr>
          <w:b/>
        </w:rPr>
      </w:pPr>
      <w:r>
        <w:rPr>
          <w:b/>
        </w:rPr>
        <w:t>February</w:t>
      </w:r>
      <w:r w:rsidR="009128DA">
        <w:rPr>
          <w:b/>
        </w:rPr>
        <w:t xml:space="preserve"> </w:t>
      </w:r>
      <w:r>
        <w:rPr>
          <w:b/>
        </w:rPr>
        <w:t>3</w:t>
      </w:r>
      <w:r w:rsidRPr="00352613">
        <w:rPr>
          <w:b/>
          <w:vertAlign w:val="superscript"/>
        </w:rPr>
        <w:t>rd</w:t>
      </w:r>
      <w:r>
        <w:rPr>
          <w:b/>
        </w:rPr>
        <w:t xml:space="preserve">, </w:t>
      </w:r>
      <w:r w:rsidR="009B6A58">
        <w:rPr>
          <w:b/>
        </w:rPr>
        <w:t>202</w:t>
      </w:r>
      <w:r w:rsidR="0071406B">
        <w:rPr>
          <w:b/>
        </w:rPr>
        <w:t>6</w:t>
      </w:r>
    </w:p>
    <w:p w14:paraId="0737B5A4" w14:textId="368969B9" w:rsidR="00864C99" w:rsidRDefault="00CC40A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>
        <w:rPr>
          <w:b/>
        </w:rPr>
        <w:t>4</w:t>
      </w:r>
      <w:r w:rsidR="007457F2">
        <w:rPr>
          <w:b/>
        </w:rPr>
        <w:t>:</w:t>
      </w:r>
      <w:r w:rsidR="000A0B8A">
        <w:rPr>
          <w:b/>
        </w:rPr>
        <w:t xml:space="preserve">00 </w:t>
      </w:r>
      <w:r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7178CFE9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71406B">
        <w:rPr>
          <w:b/>
        </w:rPr>
        <w:t>Online via Teams</w:t>
      </w:r>
    </w:p>
    <w:p w14:paraId="33232AD8" w14:textId="73A86B82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CC40A9">
        <w:rPr>
          <w:b/>
        </w:rPr>
        <w:t>Sanjiv Prabhakara</w:t>
      </w:r>
      <w:r w:rsidR="00DE758B">
        <w:rPr>
          <w:b/>
        </w:rPr>
        <w:t>n</w:t>
      </w:r>
      <w:r w:rsidR="00CC40A9">
        <w:rPr>
          <w:b/>
        </w:rPr>
        <w:t xml:space="preserve"> </w:t>
      </w:r>
      <w:r w:rsidR="0071406B">
        <w:rPr>
          <w:b/>
        </w:rPr>
        <w:t>and TBD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Pr="00C81CA1" w:rsidRDefault="00864C99">
      <w:pPr>
        <w:rPr>
          <w:b/>
          <w:color w:val="auto"/>
        </w:rPr>
      </w:pPr>
    </w:p>
    <w:p w14:paraId="0D0B9434" w14:textId="44A5D074" w:rsidR="002D2698" w:rsidRPr="00C81CA1" w:rsidRDefault="007A620F" w:rsidP="007A620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 xml:space="preserve">Welcome &amp; </w:t>
      </w:r>
      <w:r w:rsidR="00964A1A" w:rsidRPr="00C81CA1">
        <w:rPr>
          <w:color w:val="auto"/>
        </w:rPr>
        <w:t xml:space="preserve">Introductions </w:t>
      </w:r>
      <w:r w:rsidR="009128DA" w:rsidRPr="00C81CA1">
        <w:rPr>
          <w:color w:val="auto"/>
        </w:rPr>
        <w:t xml:space="preserve">– </w:t>
      </w:r>
      <w:r w:rsidR="000C4018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(5 mins)</w:t>
      </w:r>
    </w:p>
    <w:p w14:paraId="09DF5B5F" w14:textId="7D3E5327" w:rsidR="000128BE" w:rsidRPr="00C81CA1" w:rsidRDefault="00177F8A" w:rsidP="00EE19C4">
      <w:pPr>
        <w:rPr>
          <w:color w:val="auto"/>
        </w:rPr>
      </w:pPr>
      <w:r w:rsidRPr="00C81CA1">
        <w:rPr>
          <w:color w:val="auto"/>
        </w:rPr>
        <w:tab/>
      </w:r>
      <w:r w:rsidR="00B631A3" w:rsidRPr="00C81CA1">
        <w:rPr>
          <w:color w:val="auto"/>
        </w:rPr>
        <w:tab/>
      </w:r>
      <w:r w:rsidR="005158E1" w:rsidRPr="00C81CA1">
        <w:rPr>
          <w:color w:val="auto"/>
        </w:rPr>
        <w:tab/>
      </w:r>
    </w:p>
    <w:p w14:paraId="46130345" w14:textId="302DE8A6" w:rsidR="00642DEB" w:rsidRPr="00C81CA1" w:rsidRDefault="00C73C62" w:rsidP="007A620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Chamber Updates</w:t>
      </w:r>
      <w:r w:rsidR="00A1651D" w:rsidRPr="00C81CA1">
        <w:rPr>
          <w:color w:val="auto"/>
        </w:rPr>
        <w:t xml:space="preserve"> – Chris Thorne</w:t>
      </w:r>
      <w:r w:rsidR="00062962" w:rsidRPr="00C81CA1">
        <w:rPr>
          <w:color w:val="auto"/>
        </w:rPr>
        <w:t xml:space="preserve"> (5 mins)</w:t>
      </w:r>
    </w:p>
    <w:p w14:paraId="62714F2C" w14:textId="77777777" w:rsidR="00642DEB" w:rsidRPr="00C81CA1" w:rsidRDefault="00642DEB" w:rsidP="00642DEB">
      <w:pPr>
        <w:pStyle w:val="ListParagraph"/>
        <w:rPr>
          <w:color w:val="auto"/>
        </w:rPr>
      </w:pPr>
    </w:p>
    <w:p w14:paraId="72C01665" w14:textId="4D4F5D2D" w:rsidR="00C73C62" w:rsidRPr="00C81CA1" w:rsidRDefault="00642DEB" w:rsidP="00E536F3">
      <w:pPr>
        <w:pStyle w:val="ListParagraph"/>
        <w:numPr>
          <w:ilvl w:val="1"/>
          <w:numId w:val="2"/>
        </w:numPr>
        <w:rPr>
          <w:color w:val="auto"/>
        </w:rPr>
      </w:pPr>
      <w:r w:rsidRPr="00C81CA1">
        <w:rPr>
          <w:color w:val="auto"/>
        </w:rPr>
        <w:t>Upcoming Events</w:t>
      </w:r>
      <w:r w:rsidR="00C73C62" w:rsidRPr="00C81CA1">
        <w:rPr>
          <w:color w:val="auto"/>
        </w:rPr>
        <w:br/>
      </w:r>
    </w:p>
    <w:p w14:paraId="7DB92D5D" w14:textId="47FEFE61" w:rsidR="00A251C0" w:rsidRPr="00C81CA1" w:rsidRDefault="006E763F" w:rsidP="00A251C0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Legislative Updates</w:t>
      </w:r>
      <w:r w:rsidR="00E536F3" w:rsidRPr="00C81CA1">
        <w:rPr>
          <w:color w:val="auto"/>
        </w:rPr>
        <w:t xml:space="preserve"> &amp; other </w:t>
      </w:r>
      <w:r w:rsidR="00454E02" w:rsidRPr="00C81CA1">
        <w:rPr>
          <w:color w:val="auto"/>
        </w:rPr>
        <w:t>“</w:t>
      </w:r>
      <w:r w:rsidR="00E536F3" w:rsidRPr="00C81CA1">
        <w:rPr>
          <w:color w:val="auto"/>
        </w:rPr>
        <w:t>AI</w:t>
      </w:r>
      <w:r w:rsidR="00BA354A" w:rsidRPr="00C81CA1">
        <w:rPr>
          <w:color w:val="auto"/>
        </w:rPr>
        <w:t xml:space="preserve"> </w:t>
      </w:r>
      <w:r w:rsidR="00E536F3" w:rsidRPr="00C81CA1">
        <w:rPr>
          <w:color w:val="auto"/>
        </w:rPr>
        <w:t>+</w:t>
      </w:r>
      <w:r w:rsidR="00BA354A" w:rsidRPr="00C81CA1">
        <w:rPr>
          <w:color w:val="auto"/>
        </w:rPr>
        <w:t xml:space="preserve"> </w:t>
      </w:r>
      <w:r w:rsidR="00E536F3" w:rsidRPr="00C81CA1">
        <w:rPr>
          <w:color w:val="auto"/>
        </w:rPr>
        <w:t>Cyber</w:t>
      </w:r>
      <w:r w:rsidR="00454E02" w:rsidRPr="00C81CA1">
        <w:rPr>
          <w:color w:val="auto"/>
        </w:rPr>
        <w:t>”</w:t>
      </w:r>
      <w:r w:rsidR="00E536F3" w:rsidRPr="00C81CA1">
        <w:rPr>
          <w:color w:val="auto"/>
        </w:rPr>
        <w:t xml:space="preserve"> policies </w:t>
      </w:r>
      <w:r w:rsidR="00A1651D" w:rsidRPr="00C81CA1">
        <w:rPr>
          <w:color w:val="auto"/>
        </w:rPr>
        <w:t xml:space="preserve">– </w:t>
      </w:r>
      <w:r w:rsidR="0071406B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</w:t>
      </w:r>
      <w:r w:rsidR="00253117" w:rsidRPr="00C81CA1">
        <w:rPr>
          <w:color w:val="auto"/>
        </w:rPr>
        <w:t>5-10</w:t>
      </w:r>
      <w:r w:rsidR="00062962" w:rsidRPr="00C81CA1">
        <w:rPr>
          <w:color w:val="auto"/>
        </w:rPr>
        <w:t xml:space="preserve"> mins)</w:t>
      </w:r>
    </w:p>
    <w:p w14:paraId="4B38F239" w14:textId="05E5457E" w:rsidR="006E763F" w:rsidRPr="00C81CA1" w:rsidRDefault="006E763F" w:rsidP="006E763F">
      <w:pPr>
        <w:rPr>
          <w:color w:val="auto"/>
        </w:rPr>
      </w:pPr>
    </w:p>
    <w:p w14:paraId="2BA09403" w14:textId="43B40351" w:rsidR="00192243" w:rsidRDefault="006F74FE" w:rsidP="006E763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Old Business</w:t>
      </w:r>
      <w:r w:rsidR="00F91A01" w:rsidRPr="00C81CA1">
        <w:rPr>
          <w:color w:val="auto"/>
        </w:rPr>
        <w:t xml:space="preserve"> (approve </w:t>
      </w:r>
      <w:r w:rsidR="002069B7">
        <w:rPr>
          <w:color w:val="auto"/>
        </w:rPr>
        <w:t xml:space="preserve">previous </w:t>
      </w:r>
      <w:r w:rsidR="00F91A01" w:rsidRPr="00C81CA1">
        <w:rPr>
          <w:color w:val="auto"/>
        </w:rPr>
        <w:t xml:space="preserve">minutes, etc.) </w:t>
      </w:r>
      <w:r w:rsidR="00A1651D" w:rsidRPr="00C81CA1">
        <w:rPr>
          <w:color w:val="auto"/>
        </w:rPr>
        <w:t xml:space="preserve">– </w:t>
      </w:r>
      <w:r w:rsidR="002F5BAC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</w:t>
      </w:r>
      <w:r w:rsidR="002F5BAC" w:rsidRPr="00C81CA1">
        <w:rPr>
          <w:color w:val="auto"/>
        </w:rPr>
        <w:t>2-3</w:t>
      </w:r>
      <w:r w:rsidR="00062962" w:rsidRPr="00C81CA1">
        <w:rPr>
          <w:color w:val="auto"/>
        </w:rPr>
        <w:t xml:space="preserve"> mins)</w:t>
      </w:r>
    </w:p>
    <w:p w14:paraId="3CB71974" w14:textId="77777777" w:rsidR="00C81CA1" w:rsidRPr="00C81CA1" w:rsidRDefault="00C81CA1" w:rsidP="00C81CA1">
      <w:pPr>
        <w:pStyle w:val="ListParagraph"/>
        <w:rPr>
          <w:color w:val="auto"/>
        </w:rPr>
      </w:pPr>
    </w:p>
    <w:p w14:paraId="4FC11107" w14:textId="05AAEFFC" w:rsidR="00C81CA1" w:rsidRPr="00C81CA1" w:rsidRDefault="002069B7" w:rsidP="00C81CA1">
      <w:pPr>
        <w:pStyle w:val="ListParagraph"/>
        <w:numPr>
          <w:ilvl w:val="1"/>
          <w:numId w:val="2"/>
        </w:numPr>
        <w:rPr>
          <w:color w:val="auto"/>
        </w:rPr>
      </w:pPr>
      <w:r>
        <w:rPr>
          <w:color w:val="auto"/>
        </w:rPr>
        <w:t>Vote</w:t>
      </w:r>
      <w:r w:rsidR="00C81CA1">
        <w:rPr>
          <w:color w:val="auto"/>
        </w:rPr>
        <w:t xml:space="preserve"> </w:t>
      </w:r>
      <w:r w:rsidR="00352613">
        <w:rPr>
          <w:color w:val="auto"/>
        </w:rPr>
        <w:t>/ appoint 2</w:t>
      </w:r>
      <w:r w:rsidR="00352613" w:rsidRPr="00352613">
        <w:rPr>
          <w:color w:val="auto"/>
          <w:vertAlign w:val="superscript"/>
        </w:rPr>
        <w:t>nd</w:t>
      </w:r>
      <w:r w:rsidR="00352613">
        <w:rPr>
          <w:color w:val="auto"/>
        </w:rPr>
        <w:t xml:space="preserve"> </w:t>
      </w:r>
      <w:r w:rsidR="00C81CA1">
        <w:rPr>
          <w:color w:val="auto"/>
        </w:rPr>
        <w:t>co-chair</w:t>
      </w:r>
      <w:r w:rsidR="00743160">
        <w:rPr>
          <w:color w:val="auto"/>
        </w:rPr>
        <w:t>.</w:t>
      </w:r>
    </w:p>
    <w:p w14:paraId="097D231A" w14:textId="27308FA3" w:rsidR="00BE73EF" w:rsidRPr="00C81CA1" w:rsidRDefault="00BE73EF" w:rsidP="00BE73EF">
      <w:pPr>
        <w:pStyle w:val="ListParagraph"/>
        <w:rPr>
          <w:color w:val="auto"/>
        </w:rPr>
      </w:pPr>
    </w:p>
    <w:p w14:paraId="044FBA1A" w14:textId="2C888C1C" w:rsidR="00BC79DC" w:rsidRPr="00C81CA1" w:rsidRDefault="00DE758B" w:rsidP="00F551C3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Speaker</w:t>
      </w:r>
      <w:r w:rsidR="00990DAE" w:rsidRPr="00C81CA1">
        <w:rPr>
          <w:color w:val="auto"/>
        </w:rPr>
        <w:t xml:space="preserve"> </w:t>
      </w:r>
      <w:r w:rsidR="00E536F3" w:rsidRPr="00C81CA1">
        <w:rPr>
          <w:color w:val="auto"/>
        </w:rPr>
        <w:t xml:space="preserve">intro </w:t>
      </w:r>
      <w:r w:rsidR="00990DAE" w:rsidRPr="00C81CA1">
        <w:rPr>
          <w:color w:val="auto"/>
        </w:rPr>
        <w:t xml:space="preserve">– </w:t>
      </w:r>
      <w:r w:rsidR="000C4018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(2</w:t>
      </w:r>
      <w:r w:rsidR="00253117" w:rsidRPr="00C81CA1">
        <w:rPr>
          <w:color w:val="auto"/>
        </w:rPr>
        <w:t>0</w:t>
      </w:r>
      <w:r w:rsidR="00062962" w:rsidRPr="00C81CA1">
        <w:rPr>
          <w:color w:val="auto"/>
        </w:rPr>
        <w:t xml:space="preserve"> mins + Q&amp;A 10 mins)</w:t>
      </w:r>
    </w:p>
    <w:p w14:paraId="28D43073" w14:textId="77777777" w:rsidR="00502653" w:rsidRPr="00C81CA1" w:rsidRDefault="00502653" w:rsidP="00502653">
      <w:pPr>
        <w:pStyle w:val="ListParagraph"/>
        <w:rPr>
          <w:color w:val="auto"/>
        </w:rPr>
      </w:pPr>
    </w:p>
    <w:p w14:paraId="0C362681" w14:textId="1B534854" w:rsidR="00062962" w:rsidRPr="00C81CA1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color w:val="auto"/>
        </w:rPr>
      </w:pPr>
      <w:r w:rsidRPr="00C81CA1">
        <w:rPr>
          <w:color w:val="auto"/>
        </w:rPr>
        <w:t xml:space="preserve">Speaker </w:t>
      </w:r>
      <w:r w:rsidR="00E536F3" w:rsidRPr="00C81CA1">
        <w:rPr>
          <w:color w:val="auto"/>
        </w:rPr>
        <w:t>–</w:t>
      </w:r>
      <w:r w:rsidRPr="00C81CA1">
        <w:rPr>
          <w:color w:val="auto"/>
        </w:rPr>
        <w:t xml:space="preserve"> </w:t>
      </w:r>
      <w:r w:rsidR="00352613">
        <w:rPr>
          <w:color w:val="auto"/>
        </w:rPr>
        <w:t>Rusty Sailors</w:t>
      </w:r>
      <w:r w:rsidRPr="00C81CA1">
        <w:rPr>
          <w:color w:val="auto"/>
        </w:rPr>
        <w:t xml:space="preserve">, </w:t>
      </w:r>
      <w:r w:rsidR="00352613">
        <w:rPr>
          <w:color w:val="auto"/>
        </w:rPr>
        <w:t xml:space="preserve">Chairman &amp; CEO of Secure Smart Office (SSO), Inc. </w:t>
      </w:r>
    </w:p>
    <w:p w14:paraId="713B662F" w14:textId="3FC2F2A8" w:rsidR="00C81CA1" w:rsidRPr="00C81CA1" w:rsidRDefault="00062962" w:rsidP="00C81CA1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color w:val="auto"/>
        </w:rPr>
      </w:pPr>
      <w:r w:rsidRPr="00C81CA1">
        <w:rPr>
          <w:color w:val="auto"/>
        </w:rPr>
        <w:t>Topic</w:t>
      </w:r>
      <w:r w:rsidRPr="00352613">
        <w:rPr>
          <w:color w:val="auto"/>
        </w:rPr>
        <w:t xml:space="preserve">: </w:t>
      </w:r>
      <w:r w:rsidR="004165B9" w:rsidRPr="00352613">
        <w:rPr>
          <w:color w:val="auto"/>
        </w:rPr>
        <w:t>“</w:t>
      </w:r>
      <w:r w:rsidR="00352613" w:rsidRPr="00352613">
        <w:rPr>
          <w:b/>
          <w:bCs/>
          <w:color w:val="auto"/>
        </w:rPr>
        <w:t>From Protecting the Country, to Protecting Your Business</w:t>
      </w:r>
      <w:r w:rsidR="004165B9" w:rsidRPr="00352613">
        <w:rPr>
          <w:color w:val="auto"/>
        </w:rPr>
        <w:t xml:space="preserve">” </w:t>
      </w:r>
      <w:r w:rsidRPr="00352613">
        <w:rPr>
          <w:color w:val="auto"/>
        </w:rPr>
        <w:t xml:space="preserve">that </w:t>
      </w:r>
      <w:r w:rsidRPr="00C81CA1">
        <w:rPr>
          <w:color w:val="auto"/>
        </w:rPr>
        <w:t>will cover the following areas and more –</w:t>
      </w:r>
    </w:p>
    <w:p w14:paraId="7FE17A59" w14:textId="0CCE324A" w:rsidR="00C81CA1" w:rsidRPr="00C81CA1" w:rsidRDefault="00352613" w:rsidP="00C81CA1">
      <w:pPr>
        <w:pStyle w:val="ListParagraph"/>
        <w:numPr>
          <w:ilvl w:val="2"/>
          <w:numId w:val="11"/>
        </w:numPr>
        <w:rPr>
          <w:rFonts w:ascii="Avenir Book" w:hAnsi="Avenir Book"/>
          <w:color w:val="auto"/>
          <w:szCs w:val="20"/>
        </w:rPr>
      </w:pPr>
      <w:r>
        <w:rPr>
          <w:rFonts w:ascii="Avenir Book" w:hAnsi="Avenir Book"/>
          <w:color w:val="auto"/>
          <w:szCs w:val="20"/>
        </w:rPr>
        <w:t>Review of challenges in designing, developing, and deploying highly classified and high performance systems successfully.</w:t>
      </w:r>
    </w:p>
    <w:p w14:paraId="081F9296" w14:textId="540CC92C" w:rsidR="00C81CA1" w:rsidRPr="00C81CA1" w:rsidRDefault="00352613" w:rsidP="00C81CA1">
      <w:pPr>
        <w:pStyle w:val="ListParagraph"/>
        <w:numPr>
          <w:ilvl w:val="2"/>
          <w:numId w:val="11"/>
        </w:numPr>
        <w:rPr>
          <w:rFonts w:ascii="Avenir Book" w:hAnsi="Avenir Book"/>
          <w:color w:val="auto"/>
          <w:szCs w:val="20"/>
        </w:rPr>
      </w:pPr>
      <w:r>
        <w:rPr>
          <w:rFonts w:ascii="Avenir Book" w:hAnsi="Avenir Book"/>
          <w:color w:val="auto"/>
          <w:szCs w:val="20"/>
        </w:rPr>
        <w:t>Why Small and Medium-sized Businesses (SMBs)?</w:t>
      </w:r>
    </w:p>
    <w:p w14:paraId="366C00BD" w14:textId="251B0B9E" w:rsidR="00C81CA1" w:rsidRPr="00352613" w:rsidRDefault="00352613" w:rsidP="00352613">
      <w:pPr>
        <w:pStyle w:val="ListParagraph"/>
        <w:numPr>
          <w:ilvl w:val="2"/>
          <w:numId w:val="11"/>
        </w:numPr>
        <w:rPr>
          <w:rFonts w:ascii="Avenir Book" w:hAnsi="Avenir Book"/>
          <w:color w:val="auto"/>
          <w:szCs w:val="20"/>
        </w:rPr>
      </w:pPr>
      <w:r>
        <w:rPr>
          <w:rFonts w:ascii="Avenir Book" w:hAnsi="Avenir Book"/>
          <w:color w:val="auto"/>
          <w:szCs w:val="20"/>
        </w:rPr>
        <w:t>SMBs’ challenges with evolving technology and cyber-attacks.</w:t>
      </w:r>
    </w:p>
    <w:p w14:paraId="5CCE86C3" w14:textId="77777777" w:rsidR="0046165F" w:rsidRPr="00C81CA1" w:rsidRDefault="0046165F" w:rsidP="0046165F">
      <w:pPr>
        <w:rPr>
          <w:color w:val="auto"/>
        </w:rPr>
      </w:pPr>
    </w:p>
    <w:p w14:paraId="129E3100" w14:textId="635AD36E" w:rsidR="00062962" w:rsidRPr="00C81CA1" w:rsidRDefault="00062962" w:rsidP="00E52672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Next Steps</w:t>
      </w:r>
      <w:r w:rsidR="00D257A2" w:rsidRPr="00C81CA1">
        <w:rPr>
          <w:color w:val="auto"/>
        </w:rPr>
        <w:t xml:space="preserve"> – </w:t>
      </w:r>
      <w:r w:rsidR="00C81CA1">
        <w:rPr>
          <w:color w:val="auto"/>
        </w:rPr>
        <w:t>Sanjiv</w:t>
      </w:r>
    </w:p>
    <w:p w14:paraId="5D5A3FD3" w14:textId="4B68F4FD" w:rsidR="00E52672" w:rsidRPr="00C81CA1" w:rsidRDefault="00593D9C" w:rsidP="00062962">
      <w:pPr>
        <w:pStyle w:val="ListParagraph"/>
        <w:numPr>
          <w:ilvl w:val="1"/>
          <w:numId w:val="2"/>
        </w:numPr>
        <w:rPr>
          <w:color w:val="auto"/>
        </w:rPr>
      </w:pPr>
      <w:r w:rsidRPr="00C81CA1">
        <w:rPr>
          <w:color w:val="auto"/>
        </w:rPr>
        <w:t>User feedback, plan for more member engagements, etc.</w:t>
      </w:r>
      <w:r w:rsidR="00E52672" w:rsidRPr="00C81CA1">
        <w:rPr>
          <w:color w:val="auto"/>
        </w:rPr>
        <w:br/>
      </w:r>
    </w:p>
    <w:p w14:paraId="23131EF1" w14:textId="24DDB1CD" w:rsidR="00E52672" w:rsidRPr="00C81CA1" w:rsidRDefault="00E52672" w:rsidP="00E52672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Close Meeting</w:t>
      </w:r>
      <w:r w:rsidR="00C33990" w:rsidRPr="00C81CA1">
        <w:rPr>
          <w:color w:val="auto"/>
        </w:rPr>
        <w:t xml:space="preserve"> – </w:t>
      </w:r>
      <w:r w:rsidR="000C4018" w:rsidRPr="00C81CA1">
        <w:rPr>
          <w:color w:val="auto"/>
        </w:rPr>
        <w:t>Sanjiv</w:t>
      </w:r>
    </w:p>
    <w:p w14:paraId="439176D8" w14:textId="77777777" w:rsidR="00B56EDC" w:rsidRPr="00C81CA1" w:rsidRDefault="00B56EDC" w:rsidP="00D80C90">
      <w:pPr>
        <w:pStyle w:val="ListParagraph"/>
        <w:ind w:left="2160"/>
        <w:rPr>
          <w:color w:val="auto"/>
        </w:rPr>
      </w:pPr>
    </w:p>
    <w:p w14:paraId="3D09C537" w14:textId="77777777" w:rsidR="008B6B1E" w:rsidRDefault="008B6B1E">
      <w:pPr>
        <w:rPr>
          <w:color w:val="auto"/>
        </w:rPr>
      </w:pPr>
    </w:p>
    <w:p w14:paraId="348FD1B3" w14:textId="77777777" w:rsidR="00C81CA1" w:rsidRPr="00C81CA1" w:rsidRDefault="00C81CA1">
      <w:pPr>
        <w:rPr>
          <w:color w:val="auto"/>
        </w:rPr>
      </w:pPr>
    </w:p>
    <w:sectPr w:rsidR="00C81CA1" w:rsidRPr="00C81CA1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33700" w14:textId="77777777" w:rsidR="008E259C" w:rsidRDefault="008E259C">
      <w:r>
        <w:separator/>
      </w:r>
    </w:p>
  </w:endnote>
  <w:endnote w:type="continuationSeparator" w:id="0">
    <w:p w14:paraId="599CE219" w14:textId="77777777" w:rsidR="008E259C" w:rsidRDefault="008E259C">
      <w:r>
        <w:continuationSeparator/>
      </w:r>
    </w:p>
  </w:endnote>
  <w:endnote w:type="continuationNotice" w:id="1">
    <w:p w14:paraId="33F71799" w14:textId="77777777" w:rsidR="008E259C" w:rsidRDefault="008E25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T Std 65 Medium">
    <w:altName w:val="Calibri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EE33" w14:textId="77777777" w:rsidR="008E259C" w:rsidRDefault="008E259C">
      <w:r>
        <w:separator/>
      </w:r>
    </w:p>
  </w:footnote>
  <w:footnote w:type="continuationSeparator" w:id="0">
    <w:p w14:paraId="13D1BFB9" w14:textId="77777777" w:rsidR="008E259C" w:rsidRDefault="008E259C">
      <w:r>
        <w:continuationSeparator/>
      </w:r>
    </w:p>
  </w:footnote>
  <w:footnote w:type="continuationNotice" w:id="1">
    <w:p w14:paraId="659E4694" w14:textId="77777777" w:rsidR="008E259C" w:rsidRDefault="008E25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>
          <w:pict>
            <v:line w14:anchorId="3DD8249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648435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2962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018"/>
    <w:rsid w:val="000C4A62"/>
    <w:rsid w:val="000C5B35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69B7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3117"/>
    <w:rsid w:val="00254E50"/>
    <w:rsid w:val="00255D8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7683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B6AEB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5BAC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2613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65B9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37CB9"/>
    <w:rsid w:val="00441A92"/>
    <w:rsid w:val="00441B6B"/>
    <w:rsid w:val="00443D55"/>
    <w:rsid w:val="00447AFA"/>
    <w:rsid w:val="00451865"/>
    <w:rsid w:val="00453935"/>
    <w:rsid w:val="00453ECF"/>
    <w:rsid w:val="00454AED"/>
    <w:rsid w:val="00454E02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75D9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3D9C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E7289"/>
    <w:rsid w:val="005F06E2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3052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98E"/>
    <w:rsid w:val="006B4D39"/>
    <w:rsid w:val="006B69D0"/>
    <w:rsid w:val="006C124E"/>
    <w:rsid w:val="006C1EF5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403F"/>
    <w:rsid w:val="00707C15"/>
    <w:rsid w:val="00707E6A"/>
    <w:rsid w:val="007100B7"/>
    <w:rsid w:val="007136F5"/>
    <w:rsid w:val="0071406B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160"/>
    <w:rsid w:val="00743A45"/>
    <w:rsid w:val="007457F2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9C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251C0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1AF5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3B20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354A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46D8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1CA1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4A7"/>
    <w:rsid w:val="00CB59B8"/>
    <w:rsid w:val="00CB5DCD"/>
    <w:rsid w:val="00CB6041"/>
    <w:rsid w:val="00CB7F9C"/>
    <w:rsid w:val="00CC112B"/>
    <w:rsid w:val="00CC1331"/>
    <w:rsid w:val="00CC3509"/>
    <w:rsid w:val="00CC40A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6303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092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394F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E758B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6F3"/>
    <w:rsid w:val="00E53D29"/>
    <w:rsid w:val="00E547F7"/>
    <w:rsid w:val="00E55F99"/>
    <w:rsid w:val="00E56BA3"/>
    <w:rsid w:val="00E60638"/>
    <w:rsid w:val="00E62CA8"/>
    <w:rsid w:val="00E64CC7"/>
    <w:rsid w:val="00E6620C"/>
    <w:rsid w:val="00E66F88"/>
    <w:rsid w:val="00E67ADC"/>
    <w:rsid w:val="00E71A69"/>
    <w:rsid w:val="00E71CD2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B68A1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3902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1A01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C:\Users\SDNCC\Documents\Custom Office Templates\Chamber Brand.dotx</Template>
  <TotalTime>23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Meeting</vt:lpstr>
    </vt:vector>
  </TitlesOfParts>
  <Company>HP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Sanjiv Prabhakaran</cp:lastModifiedBy>
  <cp:revision>6</cp:revision>
  <cp:lastPrinted>2025-01-13T23:18:00Z</cp:lastPrinted>
  <dcterms:created xsi:type="dcterms:W3CDTF">2025-10-12T10:34:00Z</dcterms:created>
  <dcterms:modified xsi:type="dcterms:W3CDTF">2026-01-15T06:30:00Z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