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E17F" w14:textId="77777777" w:rsidR="00864C99" w:rsidRDefault="00864C99">
      <w:pPr>
        <w:pStyle w:val="Heading2"/>
      </w:pPr>
    </w:p>
    <w:p w14:paraId="6E6583ED" w14:textId="46AA0C1F" w:rsidR="00864C99" w:rsidRDefault="009B6A58">
      <w:pPr>
        <w:pStyle w:val="Heading2"/>
        <w:jc w:val="center"/>
      </w:pPr>
      <w:r>
        <w:t>Economic Development &amp; Advocacy Advisory Council</w:t>
      </w:r>
    </w:p>
    <w:p w14:paraId="4782FD2E" w14:textId="7480AD00" w:rsidR="00864C99" w:rsidRDefault="009B6A58">
      <w:pPr>
        <w:jc w:val="center"/>
        <w:rPr>
          <w:b/>
        </w:rPr>
      </w:pPr>
      <w:r>
        <w:rPr>
          <w:b/>
        </w:rPr>
        <w:t>J</w:t>
      </w:r>
      <w:r w:rsidR="00865724">
        <w:rPr>
          <w:b/>
        </w:rPr>
        <w:t>anuary 8th</w:t>
      </w:r>
      <w:r>
        <w:rPr>
          <w:b/>
        </w:rPr>
        <w:t>, 202</w:t>
      </w:r>
      <w:r w:rsidR="00865724">
        <w:rPr>
          <w:b/>
        </w:rPr>
        <w:t>6</w:t>
      </w:r>
    </w:p>
    <w:p w14:paraId="0737B5A4" w14:textId="1E6FB4E3" w:rsidR="00864C99" w:rsidRDefault="009B6A58">
      <w:pPr>
        <w:jc w:val="center"/>
        <w:rPr>
          <w:b/>
        </w:rPr>
      </w:pPr>
      <w:r>
        <w:rPr>
          <w:b/>
        </w:rPr>
        <w:t>8:00 AM – 9</w:t>
      </w:r>
      <w:r w:rsidR="00360777">
        <w:rPr>
          <w:b/>
        </w:rPr>
        <w:t xml:space="preserve">:00 </w:t>
      </w:r>
      <w:r>
        <w:rPr>
          <w:b/>
        </w:rPr>
        <w:t>AM</w:t>
      </w:r>
    </w:p>
    <w:p w14:paraId="7F400594" w14:textId="77777777" w:rsidR="00864C99" w:rsidRDefault="00864C99">
      <w:pPr>
        <w:jc w:val="center"/>
        <w:rPr>
          <w:b/>
        </w:rPr>
      </w:pPr>
    </w:p>
    <w:p w14:paraId="5622F706" w14:textId="310D9580" w:rsidR="00864C99" w:rsidRDefault="008B6B1E">
      <w:pPr>
        <w:jc w:val="center"/>
        <w:rPr>
          <w:b/>
        </w:rPr>
      </w:pPr>
      <w:r>
        <w:rPr>
          <w:b/>
        </w:rPr>
        <w:t xml:space="preserve">MEETING LOCATION: </w:t>
      </w:r>
      <w:r w:rsidR="00EC7758">
        <w:rPr>
          <w:b/>
        </w:rPr>
        <w:t>Virtual</w:t>
      </w:r>
    </w:p>
    <w:p w14:paraId="33232AD8" w14:textId="7EACB5B9" w:rsidR="00864C99" w:rsidRDefault="009B6A58" w:rsidP="00925CF1">
      <w:pPr>
        <w:jc w:val="center"/>
        <w:rPr>
          <w:b/>
        </w:rPr>
      </w:pPr>
      <w:r>
        <w:rPr>
          <w:b/>
        </w:rPr>
        <w:t>Co-</w:t>
      </w:r>
      <w:r w:rsidR="008B6B1E">
        <w:rPr>
          <w:b/>
        </w:rPr>
        <w:t>Chair</w:t>
      </w:r>
      <w:r>
        <w:rPr>
          <w:b/>
        </w:rPr>
        <w:t>s</w:t>
      </w:r>
      <w:r w:rsidR="008B6B1E">
        <w:rPr>
          <w:b/>
        </w:rPr>
        <w:t xml:space="preserve">: </w:t>
      </w:r>
      <w:r>
        <w:rPr>
          <w:b/>
        </w:rPr>
        <w:t>Joe Britton &amp; Mike Nagy</w:t>
      </w:r>
      <w:r w:rsidR="00761F0A">
        <w:rPr>
          <w:b/>
        </w:rPr>
        <w:t xml:space="preserve"> </w:t>
      </w:r>
    </w:p>
    <w:p w14:paraId="672F6241" w14:textId="77777777" w:rsidR="00864C99" w:rsidRDefault="00864C99">
      <w:pPr>
        <w:rPr>
          <w:b/>
        </w:rPr>
      </w:pPr>
    </w:p>
    <w:p w14:paraId="077AAEDE" w14:textId="77777777" w:rsidR="00CE4A53" w:rsidRDefault="00CE4A53">
      <w:pPr>
        <w:rPr>
          <w:b/>
        </w:rPr>
      </w:pPr>
    </w:p>
    <w:p w14:paraId="6D0E20FF" w14:textId="77777777" w:rsidR="00864C99" w:rsidRDefault="00864C99">
      <w:pPr>
        <w:rPr>
          <w:b/>
        </w:rPr>
      </w:pPr>
    </w:p>
    <w:p w14:paraId="0D0B9434" w14:textId="42ADCF59" w:rsidR="002D2698" w:rsidRPr="007100B7" w:rsidRDefault="007A620F" w:rsidP="007A620F">
      <w:pPr>
        <w:pStyle w:val="ListParagraph"/>
        <w:numPr>
          <w:ilvl w:val="0"/>
          <w:numId w:val="2"/>
        </w:numPr>
      </w:pPr>
      <w:r>
        <w:t xml:space="preserve">Welcome &amp; </w:t>
      </w:r>
      <w:r w:rsidR="00964A1A">
        <w:t>Introductions –</w:t>
      </w:r>
      <w:r w:rsidR="00770837">
        <w:t xml:space="preserve"> Mike Nagy &amp; Joe Britton</w:t>
      </w:r>
    </w:p>
    <w:p w14:paraId="09DF5B5F" w14:textId="7D3E5327" w:rsidR="000128BE" w:rsidRPr="007100B7" w:rsidRDefault="00177F8A" w:rsidP="00EE19C4">
      <w:r w:rsidRPr="007100B7">
        <w:tab/>
      </w:r>
      <w:r w:rsidR="00B631A3" w:rsidRPr="007100B7">
        <w:tab/>
      </w:r>
      <w:r w:rsidR="005158E1" w:rsidRPr="007100B7">
        <w:tab/>
      </w:r>
    </w:p>
    <w:p w14:paraId="46130345" w14:textId="77777777" w:rsidR="00642DEB" w:rsidRDefault="00C73C62" w:rsidP="007A620F">
      <w:pPr>
        <w:pStyle w:val="ListParagraph"/>
        <w:numPr>
          <w:ilvl w:val="0"/>
          <w:numId w:val="2"/>
        </w:numPr>
      </w:pPr>
      <w:r w:rsidRPr="007100B7">
        <w:t>Chamber Updates</w:t>
      </w:r>
      <w:r w:rsidR="00A1651D">
        <w:t xml:space="preserve"> – Chris Thorne</w:t>
      </w:r>
    </w:p>
    <w:p w14:paraId="62714F2C" w14:textId="77777777" w:rsidR="00642DEB" w:rsidRDefault="00642DEB" w:rsidP="00642DEB">
      <w:pPr>
        <w:pStyle w:val="ListParagraph"/>
      </w:pPr>
    </w:p>
    <w:p w14:paraId="5713DAD7" w14:textId="77777777" w:rsidR="00642DEB" w:rsidRDefault="00642DEB" w:rsidP="00642DEB">
      <w:pPr>
        <w:pStyle w:val="ListParagraph"/>
        <w:numPr>
          <w:ilvl w:val="1"/>
          <w:numId w:val="2"/>
        </w:numPr>
      </w:pPr>
      <w:r>
        <w:t>Upcoming Events</w:t>
      </w:r>
    </w:p>
    <w:p w14:paraId="72C01665" w14:textId="63F0FEE5" w:rsidR="00C73C62" w:rsidRDefault="00C73C62" w:rsidP="00865724">
      <w:r>
        <w:br/>
      </w:r>
    </w:p>
    <w:p w14:paraId="4DDAE4CF" w14:textId="1EB00F1F" w:rsidR="00FA361B" w:rsidRDefault="006E763F" w:rsidP="006E763F">
      <w:pPr>
        <w:pStyle w:val="ListParagraph"/>
        <w:numPr>
          <w:ilvl w:val="0"/>
          <w:numId w:val="2"/>
        </w:numPr>
      </w:pPr>
      <w:r>
        <w:t>Legislative Updates</w:t>
      </w:r>
      <w:r w:rsidR="00A1651D">
        <w:t xml:space="preserve"> – Mike Nagy</w:t>
      </w:r>
    </w:p>
    <w:p w14:paraId="1E5C060A" w14:textId="37887BB0" w:rsidR="00865724" w:rsidRDefault="00865724" w:rsidP="00865724">
      <w:pPr>
        <w:pStyle w:val="ListParagraph"/>
        <w:numPr>
          <w:ilvl w:val="1"/>
          <w:numId w:val="2"/>
        </w:numPr>
      </w:pPr>
      <w:r>
        <w:t>Cipriano Vargas</w:t>
      </w:r>
      <w:r w:rsidR="00F75076">
        <w:t xml:space="preserve"> – County Supervisor Terra Lawson Rem</w:t>
      </w:r>
      <w:r w:rsidR="00EF5F61">
        <w:t>er</w:t>
      </w:r>
    </w:p>
    <w:p w14:paraId="75DB3B15" w14:textId="7FAE080C" w:rsidR="00865724" w:rsidRDefault="00865724" w:rsidP="00865724">
      <w:pPr>
        <w:pStyle w:val="ListParagraph"/>
        <w:numPr>
          <w:ilvl w:val="1"/>
          <w:numId w:val="2"/>
        </w:numPr>
      </w:pPr>
      <w:r>
        <w:t>Jessica Ramirez</w:t>
      </w:r>
      <w:r w:rsidR="007E333D">
        <w:t xml:space="preserve"> – Congressmen Mike Levin</w:t>
      </w:r>
      <w:r w:rsidR="00726849">
        <w:t xml:space="preserve"> 49</w:t>
      </w:r>
      <w:r w:rsidR="00726849" w:rsidRPr="00726849">
        <w:rPr>
          <w:vertAlign w:val="superscript"/>
        </w:rPr>
        <w:t>th</w:t>
      </w:r>
      <w:r w:rsidR="00726849">
        <w:t xml:space="preserve"> District</w:t>
      </w:r>
    </w:p>
    <w:p w14:paraId="243BFA35" w14:textId="621E8D66" w:rsidR="00894FB6" w:rsidRDefault="00894FB6" w:rsidP="00865724">
      <w:pPr>
        <w:pStyle w:val="ListParagraph"/>
        <w:numPr>
          <w:ilvl w:val="1"/>
          <w:numId w:val="2"/>
        </w:numPr>
      </w:pPr>
      <w:r>
        <w:t>Marc Schafer</w:t>
      </w:r>
      <w:r w:rsidR="006769DF">
        <w:t xml:space="preserve"> – Senator Brian Jones</w:t>
      </w:r>
      <w:r w:rsidR="002D6731">
        <w:t xml:space="preserve"> 40</w:t>
      </w:r>
      <w:r w:rsidR="002D6731" w:rsidRPr="002D6731">
        <w:rPr>
          <w:vertAlign w:val="superscript"/>
        </w:rPr>
        <w:t>th</w:t>
      </w:r>
      <w:r w:rsidR="002D6731">
        <w:t xml:space="preserve"> District</w:t>
      </w:r>
    </w:p>
    <w:p w14:paraId="10EF5025" w14:textId="4ED98503" w:rsidR="00894FB6" w:rsidRDefault="00894FB6" w:rsidP="00865724">
      <w:pPr>
        <w:pStyle w:val="ListParagraph"/>
        <w:numPr>
          <w:ilvl w:val="1"/>
          <w:numId w:val="2"/>
        </w:numPr>
      </w:pPr>
      <w:r>
        <w:t>Jason Bercovitch</w:t>
      </w:r>
      <w:r w:rsidR="00B16D1A">
        <w:t xml:space="preserve"> – Congressman </w:t>
      </w:r>
      <w:r w:rsidR="00A15B02">
        <w:t>Scott Peters 50</w:t>
      </w:r>
      <w:r w:rsidR="00A15B02" w:rsidRPr="00A15B02">
        <w:rPr>
          <w:vertAlign w:val="superscript"/>
        </w:rPr>
        <w:t>th</w:t>
      </w:r>
      <w:r w:rsidR="00A15B02">
        <w:t xml:space="preserve"> District</w:t>
      </w:r>
    </w:p>
    <w:p w14:paraId="66233F7E" w14:textId="47B00885" w:rsidR="00894FB6" w:rsidRDefault="00894FB6" w:rsidP="00865724">
      <w:pPr>
        <w:pStyle w:val="ListParagraph"/>
        <w:numPr>
          <w:ilvl w:val="1"/>
          <w:numId w:val="2"/>
        </w:numPr>
      </w:pPr>
      <w:r>
        <w:t xml:space="preserve">Gonzalo Rocha-Vazquez – California State AssemblyMember </w:t>
      </w:r>
      <w:r w:rsidR="007E333D">
        <w:t>– Patel 76</w:t>
      </w:r>
      <w:r w:rsidR="007E333D" w:rsidRPr="007E333D">
        <w:rPr>
          <w:vertAlign w:val="superscript"/>
        </w:rPr>
        <w:t>th</w:t>
      </w:r>
      <w:r w:rsidR="007E333D">
        <w:t xml:space="preserve"> District</w:t>
      </w:r>
    </w:p>
    <w:p w14:paraId="4B38F239" w14:textId="77777777" w:rsidR="006E763F" w:rsidRDefault="006E763F" w:rsidP="006E763F"/>
    <w:p w14:paraId="2BA09403" w14:textId="1236A422" w:rsidR="00192243" w:rsidRDefault="006F74FE" w:rsidP="006E763F">
      <w:pPr>
        <w:pStyle w:val="ListParagraph"/>
        <w:numPr>
          <w:ilvl w:val="0"/>
          <w:numId w:val="2"/>
        </w:numPr>
      </w:pPr>
      <w:r>
        <w:t>Old Business</w:t>
      </w:r>
      <w:r w:rsidR="00A1651D">
        <w:t xml:space="preserve"> – Joe Britton</w:t>
      </w:r>
    </w:p>
    <w:p w14:paraId="518D852B" w14:textId="6B4F0A77" w:rsidR="003B24E1" w:rsidRDefault="003B24E1" w:rsidP="003B24E1">
      <w:pPr>
        <w:pStyle w:val="ListParagraph"/>
        <w:numPr>
          <w:ilvl w:val="1"/>
          <w:numId w:val="2"/>
        </w:numPr>
      </w:pPr>
      <w:r>
        <w:t>N/A</w:t>
      </w:r>
    </w:p>
    <w:p w14:paraId="097D231A" w14:textId="27308FA3" w:rsidR="00BE73EF" w:rsidRDefault="00BE73EF" w:rsidP="00BE73EF">
      <w:pPr>
        <w:pStyle w:val="ListParagraph"/>
      </w:pPr>
    </w:p>
    <w:p w14:paraId="044FBA1A" w14:textId="7FC76CE3" w:rsidR="00BC79DC" w:rsidRDefault="00B570A6" w:rsidP="00F551C3">
      <w:pPr>
        <w:pStyle w:val="ListParagraph"/>
        <w:numPr>
          <w:ilvl w:val="0"/>
          <w:numId w:val="2"/>
        </w:numPr>
      </w:pPr>
      <w:r>
        <w:t>New Business</w:t>
      </w:r>
      <w:r w:rsidR="00990DAE">
        <w:t xml:space="preserve"> – Joe Britton</w:t>
      </w:r>
      <w:r w:rsidR="00502653">
        <w:t xml:space="preserve"> and Mike Nagy</w:t>
      </w:r>
    </w:p>
    <w:p w14:paraId="28D43073" w14:textId="77777777" w:rsidR="00502653" w:rsidRDefault="00502653" w:rsidP="00502653">
      <w:pPr>
        <w:pStyle w:val="ListParagraph"/>
      </w:pPr>
    </w:p>
    <w:p w14:paraId="561B032A" w14:textId="17A1BC28" w:rsidR="000503EB" w:rsidRDefault="003B24E1" w:rsidP="000503EB">
      <w:pPr>
        <w:pStyle w:val="ListParagraph"/>
        <w:numPr>
          <w:ilvl w:val="1"/>
          <w:numId w:val="2"/>
        </w:numPr>
      </w:pPr>
      <w:r>
        <w:t>Propose a Name Change for the Council that better aligns with the vision</w:t>
      </w:r>
      <w:r w:rsidR="00AD47B4">
        <w:t xml:space="preserve"> (GALA)</w:t>
      </w:r>
    </w:p>
    <w:p w14:paraId="27E8ED26" w14:textId="41906E73" w:rsidR="000503EB" w:rsidRDefault="000503EB" w:rsidP="000503EB">
      <w:pPr>
        <w:pStyle w:val="ListParagraph"/>
        <w:numPr>
          <w:ilvl w:val="1"/>
          <w:numId w:val="2"/>
        </w:numPr>
      </w:pPr>
      <w:r>
        <w:t>Review 2026 Goals for the council</w:t>
      </w:r>
    </w:p>
    <w:p w14:paraId="1A003BBF" w14:textId="28004974" w:rsidR="000503EB" w:rsidRDefault="000503EB" w:rsidP="000503EB">
      <w:pPr>
        <w:pStyle w:val="ListParagraph"/>
        <w:numPr>
          <w:ilvl w:val="2"/>
          <w:numId w:val="2"/>
        </w:numPr>
      </w:pPr>
      <w:r>
        <w:t>Educational</w:t>
      </w:r>
    </w:p>
    <w:p w14:paraId="60DF72EB" w14:textId="2B9F7414" w:rsidR="00061FD5" w:rsidRDefault="00061FD5" w:rsidP="000503EB">
      <w:pPr>
        <w:pStyle w:val="ListParagraph"/>
        <w:numPr>
          <w:ilvl w:val="2"/>
          <w:numId w:val="2"/>
        </w:numPr>
      </w:pPr>
      <w:r>
        <w:t>Policies</w:t>
      </w:r>
    </w:p>
    <w:p w14:paraId="49F3BF20" w14:textId="25D3B80B" w:rsidR="00061FD5" w:rsidRDefault="00061FD5" w:rsidP="000503EB">
      <w:pPr>
        <w:pStyle w:val="ListParagraph"/>
        <w:numPr>
          <w:ilvl w:val="2"/>
          <w:numId w:val="2"/>
        </w:numPr>
      </w:pPr>
      <w:r>
        <w:t>Roundtables with candidates (supervisors, congressmen)</w:t>
      </w:r>
    </w:p>
    <w:p w14:paraId="5CCE86C3" w14:textId="77777777" w:rsidR="0046165F" w:rsidRDefault="0046165F" w:rsidP="0046165F"/>
    <w:p w14:paraId="5D5A3FD3" w14:textId="4124FF3A" w:rsidR="00E52672" w:rsidRDefault="00E52672" w:rsidP="00E52672">
      <w:pPr>
        <w:pStyle w:val="ListParagraph"/>
        <w:numPr>
          <w:ilvl w:val="0"/>
          <w:numId w:val="2"/>
        </w:numPr>
      </w:pPr>
      <w:r>
        <w:t>Council Member Updates</w:t>
      </w:r>
      <w:r w:rsidR="00D257A2">
        <w:t xml:space="preserve"> – Mike Nagy</w:t>
      </w:r>
      <w:r>
        <w:br/>
      </w:r>
    </w:p>
    <w:p w14:paraId="23131EF1" w14:textId="6D4CBC93" w:rsidR="00E52672" w:rsidRDefault="00E52672" w:rsidP="00E52672">
      <w:pPr>
        <w:pStyle w:val="ListParagraph"/>
        <w:numPr>
          <w:ilvl w:val="0"/>
          <w:numId w:val="2"/>
        </w:numPr>
      </w:pPr>
      <w:r>
        <w:t>Close Meeting</w:t>
      </w:r>
      <w:r w:rsidR="00C33990">
        <w:t xml:space="preserve"> – Joe Britton</w:t>
      </w:r>
    </w:p>
    <w:p w14:paraId="439176D8" w14:textId="77777777" w:rsidR="00B56EDC" w:rsidRPr="00BC79DC" w:rsidRDefault="00B56EDC" w:rsidP="00D80C90">
      <w:pPr>
        <w:pStyle w:val="ListParagraph"/>
        <w:ind w:left="2160"/>
      </w:pPr>
    </w:p>
    <w:p w14:paraId="3161032A" w14:textId="2A6687EB" w:rsidR="005533DB" w:rsidRDefault="005533DB" w:rsidP="00BC79DC">
      <w:pPr>
        <w:pStyle w:val="ListParagraph"/>
      </w:pPr>
    </w:p>
    <w:p w14:paraId="5E5AAB60" w14:textId="77777777" w:rsidR="00864C99" w:rsidRDefault="00864C99"/>
    <w:p w14:paraId="3D09C537" w14:textId="77777777" w:rsidR="008B6B1E" w:rsidRDefault="008B6B1E"/>
    <w:sectPr w:rsidR="008B6B1E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A1EF6" w14:textId="77777777" w:rsidR="001D3317" w:rsidRDefault="001D3317">
      <w:r>
        <w:separator/>
      </w:r>
    </w:p>
  </w:endnote>
  <w:endnote w:type="continuationSeparator" w:id="0">
    <w:p w14:paraId="35E1518F" w14:textId="77777777" w:rsidR="001D3317" w:rsidRDefault="001D3317">
      <w:r>
        <w:continuationSeparator/>
      </w:r>
    </w:p>
  </w:endnote>
  <w:endnote w:type="continuationNotice" w:id="1">
    <w:p w14:paraId="244B8AA2" w14:textId="77777777" w:rsidR="001D3317" w:rsidRDefault="001D33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BD4BD" w14:textId="77777777" w:rsidR="001D3317" w:rsidRDefault="001D3317">
      <w:r>
        <w:separator/>
      </w:r>
    </w:p>
  </w:footnote>
  <w:footnote w:type="continuationSeparator" w:id="0">
    <w:p w14:paraId="7BDB6F14" w14:textId="77777777" w:rsidR="001D3317" w:rsidRDefault="001D3317">
      <w:r>
        <w:continuationSeparator/>
      </w:r>
    </w:p>
  </w:footnote>
  <w:footnote w:type="continuationNotice" w:id="1">
    <w:p w14:paraId="5F172D95" w14:textId="77777777" w:rsidR="001D3317" w:rsidRDefault="001D33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E420" w14:textId="77777777" w:rsidR="00864C99" w:rsidRDefault="0084237D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62E8" w14:textId="77777777" w:rsidR="00864C99" w:rsidRDefault="0084237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CC2E58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pt,6.15pt" to="556.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 strokecolor="#535353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57DE"/>
    <w:multiLevelType w:val="hybridMultilevel"/>
    <w:tmpl w:val="7A5CBB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65544080">
    <w:abstractNumId w:val="6"/>
  </w:num>
  <w:num w:numId="2" w16cid:durableId="226036201">
    <w:abstractNumId w:val="2"/>
  </w:num>
  <w:num w:numId="3" w16cid:durableId="710617643">
    <w:abstractNumId w:val="4"/>
  </w:num>
  <w:num w:numId="4" w16cid:durableId="1708094970">
    <w:abstractNumId w:val="9"/>
  </w:num>
  <w:num w:numId="5" w16cid:durableId="348915478">
    <w:abstractNumId w:val="1"/>
  </w:num>
  <w:num w:numId="6" w16cid:durableId="776484059">
    <w:abstractNumId w:val="5"/>
  </w:num>
  <w:num w:numId="7" w16cid:durableId="1829975181">
    <w:abstractNumId w:val="8"/>
  </w:num>
  <w:num w:numId="8" w16cid:durableId="1606498637">
    <w:abstractNumId w:val="7"/>
  </w:num>
  <w:num w:numId="9" w16cid:durableId="1448159279">
    <w:abstractNumId w:val="0"/>
  </w:num>
  <w:num w:numId="10" w16cid:durableId="1081953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1AD"/>
    <w:rsid w:val="000051F0"/>
    <w:rsid w:val="000071F7"/>
    <w:rsid w:val="000074F1"/>
    <w:rsid w:val="00010AA3"/>
    <w:rsid w:val="00012216"/>
    <w:rsid w:val="000128BE"/>
    <w:rsid w:val="00014A09"/>
    <w:rsid w:val="00020ED2"/>
    <w:rsid w:val="00024C6C"/>
    <w:rsid w:val="00025EC2"/>
    <w:rsid w:val="00027EC8"/>
    <w:rsid w:val="00035668"/>
    <w:rsid w:val="00041A9B"/>
    <w:rsid w:val="00042B61"/>
    <w:rsid w:val="00042CAB"/>
    <w:rsid w:val="00045AB8"/>
    <w:rsid w:val="000465AC"/>
    <w:rsid w:val="000478F3"/>
    <w:rsid w:val="000503EB"/>
    <w:rsid w:val="00050603"/>
    <w:rsid w:val="00051147"/>
    <w:rsid w:val="00054353"/>
    <w:rsid w:val="00061346"/>
    <w:rsid w:val="0006154B"/>
    <w:rsid w:val="00061FD5"/>
    <w:rsid w:val="00070E21"/>
    <w:rsid w:val="000733BA"/>
    <w:rsid w:val="000762F8"/>
    <w:rsid w:val="00081A5A"/>
    <w:rsid w:val="00082725"/>
    <w:rsid w:val="00091C5F"/>
    <w:rsid w:val="00093172"/>
    <w:rsid w:val="00095D05"/>
    <w:rsid w:val="000A020B"/>
    <w:rsid w:val="000A3F21"/>
    <w:rsid w:val="000A64FB"/>
    <w:rsid w:val="000A7384"/>
    <w:rsid w:val="000A7EAB"/>
    <w:rsid w:val="000B242F"/>
    <w:rsid w:val="000B55A8"/>
    <w:rsid w:val="000B7848"/>
    <w:rsid w:val="000C12B2"/>
    <w:rsid w:val="000C4A62"/>
    <w:rsid w:val="000D0A9A"/>
    <w:rsid w:val="000D14E2"/>
    <w:rsid w:val="000D1742"/>
    <w:rsid w:val="000D2412"/>
    <w:rsid w:val="000D6291"/>
    <w:rsid w:val="000D7550"/>
    <w:rsid w:val="000E0038"/>
    <w:rsid w:val="000E0795"/>
    <w:rsid w:val="000E10E7"/>
    <w:rsid w:val="000E14FE"/>
    <w:rsid w:val="000E26F6"/>
    <w:rsid w:val="000F0B91"/>
    <w:rsid w:val="000F194A"/>
    <w:rsid w:val="000F34DF"/>
    <w:rsid w:val="000F3A41"/>
    <w:rsid w:val="000F4635"/>
    <w:rsid w:val="000F593F"/>
    <w:rsid w:val="000F6872"/>
    <w:rsid w:val="001015D0"/>
    <w:rsid w:val="00107F1E"/>
    <w:rsid w:val="001122CC"/>
    <w:rsid w:val="001151F5"/>
    <w:rsid w:val="00116128"/>
    <w:rsid w:val="00116962"/>
    <w:rsid w:val="001200DC"/>
    <w:rsid w:val="0012104A"/>
    <w:rsid w:val="00121C3B"/>
    <w:rsid w:val="001230D5"/>
    <w:rsid w:val="0012394D"/>
    <w:rsid w:val="001250D6"/>
    <w:rsid w:val="00131E46"/>
    <w:rsid w:val="001341FF"/>
    <w:rsid w:val="0013470B"/>
    <w:rsid w:val="00134FB8"/>
    <w:rsid w:val="0013742B"/>
    <w:rsid w:val="00137EC1"/>
    <w:rsid w:val="00142665"/>
    <w:rsid w:val="001447B5"/>
    <w:rsid w:val="001459FA"/>
    <w:rsid w:val="00146FDE"/>
    <w:rsid w:val="00152766"/>
    <w:rsid w:val="00154EA5"/>
    <w:rsid w:val="00156702"/>
    <w:rsid w:val="001608AB"/>
    <w:rsid w:val="00161144"/>
    <w:rsid w:val="00161698"/>
    <w:rsid w:val="001620E9"/>
    <w:rsid w:val="00163E0B"/>
    <w:rsid w:val="00165E4E"/>
    <w:rsid w:val="00177F8A"/>
    <w:rsid w:val="00180F74"/>
    <w:rsid w:val="00182BAA"/>
    <w:rsid w:val="00186E82"/>
    <w:rsid w:val="001908BC"/>
    <w:rsid w:val="00192243"/>
    <w:rsid w:val="00193337"/>
    <w:rsid w:val="00197724"/>
    <w:rsid w:val="001A20A6"/>
    <w:rsid w:val="001A3CB7"/>
    <w:rsid w:val="001A6E15"/>
    <w:rsid w:val="001A72DD"/>
    <w:rsid w:val="001A7C7D"/>
    <w:rsid w:val="001B1697"/>
    <w:rsid w:val="001B195C"/>
    <w:rsid w:val="001B2A5E"/>
    <w:rsid w:val="001C0D11"/>
    <w:rsid w:val="001C0FB6"/>
    <w:rsid w:val="001C0FDD"/>
    <w:rsid w:val="001C3371"/>
    <w:rsid w:val="001C515F"/>
    <w:rsid w:val="001D1290"/>
    <w:rsid w:val="001D3317"/>
    <w:rsid w:val="001E2573"/>
    <w:rsid w:val="001E3CF4"/>
    <w:rsid w:val="001E56E7"/>
    <w:rsid w:val="001E642E"/>
    <w:rsid w:val="001F2769"/>
    <w:rsid w:val="001F74A3"/>
    <w:rsid w:val="00201AD9"/>
    <w:rsid w:val="00202288"/>
    <w:rsid w:val="00202291"/>
    <w:rsid w:val="00204295"/>
    <w:rsid w:val="00204C42"/>
    <w:rsid w:val="002060D5"/>
    <w:rsid w:val="00207E33"/>
    <w:rsid w:val="00211CA3"/>
    <w:rsid w:val="00213522"/>
    <w:rsid w:val="00233F51"/>
    <w:rsid w:val="00235E2F"/>
    <w:rsid w:val="002365EA"/>
    <w:rsid w:val="0023796B"/>
    <w:rsid w:val="00240297"/>
    <w:rsid w:val="002431FA"/>
    <w:rsid w:val="0024608E"/>
    <w:rsid w:val="00251D6E"/>
    <w:rsid w:val="00254E50"/>
    <w:rsid w:val="002577CE"/>
    <w:rsid w:val="00260899"/>
    <w:rsid w:val="002628AC"/>
    <w:rsid w:val="00264B0A"/>
    <w:rsid w:val="00266326"/>
    <w:rsid w:val="00267325"/>
    <w:rsid w:val="00267A9E"/>
    <w:rsid w:val="0027275F"/>
    <w:rsid w:val="00275606"/>
    <w:rsid w:val="00275E72"/>
    <w:rsid w:val="002760DF"/>
    <w:rsid w:val="002848DF"/>
    <w:rsid w:val="00293B89"/>
    <w:rsid w:val="002945EC"/>
    <w:rsid w:val="002A0544"/>
    <w:rsid w:val="002A1C91"/>
    <w:rsid w:val="002A45B9"/>
    <w:rsid w:val="002A4ED1"/>
    <w:rsid w:val="002A5729"/>
    <w:rsid w:val="002A74A1"/>
    <w:rsid w:val="002C5F40"/>
    <w:rsid w:val="002C62A6"/>
    <w:rsid w:val="002D11C4"/>
    <w:rsid w:val="002D21D7"/>
    <w:rsid w:val="002D2698"/>
    <w:rsid w:val="002D3CF1"/>
    <w:rsid w:val="002D50AB"/>
    <w:rsid w:val="002D5134"/>
    <w:rsid w:val="002D6731"/>
    <w:rsid w:val="002D6F62"/>
    <w:rsid w:val="002D79A7"/>
    <w:rsid w:val="002F0393"/>
    <w:rsid w:val="002F48DF"/>
    <w:rsid w:val="00305198"/>
    <w:rsid w:val="003056DF"/>
    <w:rsid w:val="00307E8D"/>
    <w:rsid w:val="00314973"/>
    <w:rsid w:val="003158E2"/>
    <w:rsid w:val="00315FDD"/>
    <w:rsid w:val="003170AB"/>
    <w:rsid w:val="003172F9"/>
    <w:rsid w:val="0032332D"/>
    <w:rsid w:val="0032651F"/>
    <w:rsid w:val="00327C58"/>
    <w:rsid w:val="003323EA"/>
    <w:rsid w:val="0033297D"/>
    <w:rsid w:val="00333DD0"/>
    <w:rsid w:val="003343C7"/>
    <w:rsid w:val="00337D4C"/>
    <w:rsid w:val="00341385"/>
    <w:rsid w:val="00342B83"/>
    <w:rsid w:val="00343291"/>
    <w:rsid w:val="003432E7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6761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4E1"/>
    <w:rsid w:val="003B27EE"/>
    <w:rsid w:val="003B2884"/>
    <w:rsid w:val="003B28B3"/>
    <w:rsid w:val="003B33BF"/>
    <w:rsid w:val="003B5A67"/>
    <w:rsid w:val="003B65C5"/>
    <w:rsid w:val="003C1B53"/>
    <w:rsid w:val="003C3721"/>
    <w:rsid w:val="003C6A0C"/>
    <w:rsid w:val="003C6A93"/>
    <w:rsid w:val="003C7DC1"/>
    <w:rsid w:val="003D51C8"/>
    <w:rsid w:val="003D66AE"/>
    <w:rsid w:val="003E17D0"/>
    <w:rsid w:val="003E4CF4"/>
    <w:rsid w:val="003E5902"/>
    <w:rsid w:val="003F024B"/>
    <w:rsid w:val="003F1470"/>
    <w:rsid w:val="003F4486"/>
    <w:rsid w:val="003F7409"/>
    <w:rsid w:val="003F7583"/>
    <w:rsid w:val="003F7FAC"/>
    <w:rsid w:val="004029DC"/>
    <w:rsid w:val="004117DA"/>
    <w:rsid w:val="00414A5C"/>
    <w:rsid w:val="00417861"/>
    <w:rsid w:val="00420AD9"/>
    <w:rsid w:val="00420D73"/>
    <w:rsid w:val="004230F0"/>
    <w:rsid w:val="004231A9"/>
    <w:rsid w:val="004241CD"/>
    <w:rsid w:val="0042735C"/>
    <w:rsid w:val="004312D3"/>
    <w:rsid w:val="004328A1"/>
    <w:rsid w:val="00441A92"/>
    <w:rsid w:val="00441B6B"/>
    <w:rsid w:val="00443D55"/>
    <w:rsid w:val="00447AFA"/>
    <w:rsid w:val="00451865"/>
    <w:rsid w:val="00453935"/>
    <w:rsid w:val="00453ECF"/>
    <w:rsid w:val="00454AED"/>
    <w:rsid w:val="004567AE"/>
    <w:rsid w:val="0046066E"/>
    <w:rsid w:val="0046165F"/>
    <w:rsid w:val="004619B7"/>
    <w:rsid w:val="004619EC"/>
    <w:rsid w:val="00462881"/>
    <w:rsid w:val="00464417"/>
    <w:rsid w:val="00466B94"/>
    <w:rsid w:val="00475A44"/>
    <w:rsid w:val="004819BA"/>
    <w:rsid w:val="00483833"/>
    <w:rsid w:val="004860E8"/>
    <w:rsid w:val="004905E6"/>
    <w:rsid w:val="004942B2"/>
    <w:rsid w:val="0049548A"/>
    <w:rsid w:val="004A2310"/>
    <w:rsid w:val="004A2BD2"/>
    <w:rsid w:val="004B02DA"/>
    <w:rsid w:val="004B06DF"/>
    <w:rsid w:val="004B07B2"/>
    <w:rsid w:val="004B11EF"/>
    <w:rsid w:val="004B220E"/>
    <w:rsid w:val="004B59C8"/>
    <w:rsid w:val="004B5B8C"/>
    <w:rsid w:val="004C0D49"/>
    <w:rsid w:val="004C2217"/>
    <w:rsid w:val="004C6914"/>
    <w:rsid w:val="004C7A7D"/>
    <w:rsid w:val="004D0B87"/>
    <w:rsid w:val="004D0C2B"/>
    <w:rsid w:val="004D15B3"/>
    <w:rsid w:val="004D1ED8"/>
    <w:rsid w:val="004D2C3A"/>
    <w:rsid w:val="004E19F4"/>
    <w:rsid w:val="004E2E24"/>
    <w:rsid w:val="004E4FAC"/>
    <w:rsid w:val="004F1179"/>
    <w:rsid w:val="004F14FA"/>
    <w:rsid w:val="004F2233"/>
    <w:rsid w:val="004F2E1D"/>
    <w:rsid w:val="004F3FC5"/>
    <w:rsid w:val="004F457F"/>
    <w:rsid w:val="00502653"/>
    <w:rsid w:val="005108A1"/>
    <w:rsid w:val="005121C6"/>
    <w:rsid w:val="0051434E"/>
    <w:rsid w:val="0051450B"/>
    <w:rsid w:val="005158E1"/>
    <w:rsid w:val="00521BD0"/>
    <w:rsid w:val="00521E6C"/>
    <w:rsid w:val="005234E7"/>
    <w:rsid w:val="0052653A"/>
    <w:rsid w:val="00530D00"/>
    <w:rsid w:val="0053114A"/>
    <w:rsid w:val="00533C6E"/>
    <w:rsid w:val="00536C2E"/>
    <w:rsid w:val="00536D22"/>
    <w:rsid w:val="00542965"/>
    <w:rsid w:val="00543381"/>
    <w:rsid w:val="00545F27"/>
    <w:rsid w:val="00546AA5"/>
    <w:rsid w:val="0055204D"/>
    <w:rsid w:val="00552CE4"/>
    <w:rsid w:val="005533DB"/>
    <w:rsid w:val="005535BC"/>
    <w:rsid w:val="005555AC"/>
    <w:rsid w:val="00560D85"/>
    <w:rsid w:val="00562D13"/>
    <w:rsid w:val="00567271"/>
    <w:rsid w:val="00570A49"/>
    <w:rsid w:val="00581421"/>
    <w:rsid w:val="00581A36"/>
    <w:rsid w:val="00581BA3"/>
    <w:rsid w:val="00584D47"/>
    <w:rsid w:val="00585FE3"/>
    <w:rsid w:val="00587631"/>
    <w:rsid w:val="00587FF2"/>
    <w:rsid w:val="00592F91"/>
    <w:rsid w:val="00594AC4"/>
    <w:rsid w:val="00594BD6"/>
    <w:rsid w:val="005A0154"/>
    <w:rsid w:val="005A318B"/>
    <w:rsid w:val="005A64DB"/>
    <w:rsid w:val="005B0CDA"/>
    <w:rsid w:val="005B0E48"/>
    <w:rsid w:val="005B11CA"/>
    <w:rsid w:val="005B457D"/>
    <w:rsid w:val="005B6CDC"/>
    <w:rsid w:val="005B7FEF"/>
    <w:rsid w:val="005C1BED"/>
    <w:rsid w:val="005C677A"/>
    <w:rsid w:val="005C7B82"/>
    <w:rsid w:val="005D38C4"/>
    <w:rsid w:val="005E3DD1"/>
    <w:rsid w:val="005E58AC"/>
    <w:rsid w:val="005F0B9B"/>
    <w:rsid w:val="005F1409"/>
    <w:rsid w:val="005F1AD2"/>
    <w:rsid w:val="005F21FB"/>
    <w:rsid w:val="005F6F19"/>
    <w:rsid w:val="006000D1"/>
    <w:rsid w:val="00600C98"/>
    <w:rsid w:val="006059A4"/>
    <w:rsid w:val="00606AAC"/>
    <w:rsid w:val="00610502"/>
    <w:rsid w:val="0061229B"/>
    <w:rsid w:val="006122C2"/>
    <w:rsid w:val="00616DB2"/>
    <w:rsid w:val="00620CA0"/>
    <w:rsid w:val="00622296"/>
    <w:rsid w:val="006320F0"/>
    <w:rsid w:val="00632D89"/>
    <w:rsid w:val="00635E84"/>
    <w:rsid w:val="00636F85"/>
    <w:rsid w:val="0063798A"/>
    <w:rsid w:val="00640DBA"/>
    <w:rsid w:val="00642239"/>
    <w:rsid w:val="00642DEB"/>
    <w:rsid w:val="00643EEF"/>
    <w:rsid w:val="0065074C"/>
    <w:rsid w:val="00650A97"/>
    <w:rsid w:val="00655C4F"/>
    <w:rsid w:val="00657DA9"/>
    <w:rsid w:val="006617CA"/>
    <w:rsid w:val="00664094"/>
    <w:rsid w:val="0066515A"/>
    <w:rsid w:val="00665904"/>
    <w:rsid w:val="006676DD"/>
    <w:rsid w:val="00674266"/>
    <w:rsid w:val="00676383"/>
    <w:rsid w:val="006769DF"/>
    <w:rsid w:val="00677439"/>
    <w:rsid w:val="00677874"/>
    <w:rsid w:val="00687208"/>
    <w:rsid w:val="00687D23"/>
    <w:rsid w:val="00696218"/>
    <w:rsid w:val="006963F2"/>
    <w:rsid w:val="006A09BE"/>
    <w:rsid w:val="006A2B6A"/>
    <w:rsid w:val="006A3910"/>
    <w:rsid w:val="006B029F"/>
    <w:rsid w:val="006B115C"/>
    <w:rsid w:val="006B1DDD"/>
    <w:rsid w:val="006B3330"/>
    <w:rsid w:val="006B4D39"/>
    <w:rsid w:val="006B69D0"/>
    <w:rsid w:val="006C124E"/>
    <w:rsid w:val="006C4FB8"/>
    <w:rsid w:val="006C50B8"/>
    <w:rsid w:val="006D02CC"/>
    <w:rsid w:val="006D536C"/>
    <w:rsid w:val="006D6705"/>
    <w:rsid w:val="006E2E38"/>
    <w:rsid w:val="006E763F"/>
    <w:rsid w:val="006F0261"/>
    <w:rsid w:val="006F0AC3"/>
    <w:rsid w:val="006F4419"/>
    <w:rsid w:val="006F4C1F"/>
    <w:rsid w:val="006F4DD9"/>
    <w:rsid w:val="006F5A69"/>
    <w:rsid w:val="006F6751"/>
    <w:rsid w:val="006F74FE"/>
    <w:rsid w:val="006F7639"/>
    <w:rsid w:val="00702416"/>
    <w:rsid w:val="00703DE3"/>
    <w:rsid w:val="00707C15"/>
    <w:rsid w:val="00707E6A"/>
    <w:rsid w:val="007100B7"/>
    <w:rsid w:val="007136F5"/>
    <w:rsid w:val="007142E1"/>
    <w:rsid w:val="0071480B"/>
    <w:rsid w:val="0071548C"/>
    <w:rsid w:val="00717F40"/>
    <w:rsid w:val="007254F7"/>
    <w:rsid w:val="00726849"/>
    <w:rsid w:val="00730A0C"/>
    <w:rsid w:val="00731DB2"/>
    <w:rsid w:val="0073205B"/>
    <w:rsid w:val="00733E7A"/>
    <w:rsid w:val="00734C7D"/>
    <w:rsid w:val="0074016D"/>
    <w:rsid w:val="007405E3"/>
    <w:rsid w:val="00742705"/>
    <w:rsid w:val="00743A45"/>
    <w:rsid w:val="007466EC"/>
    <w:rsid w:val="00746927"/>
    <w:rsid w:val="0075001D"/>
    <w:rsid w:val="00753302"/>
    <w:rsid w:val="0076112B"/>
    <w:rsid w:val="00761F0A"/>
    <w:rsid w:val="007623CE"/>
    <w:rsid w:val="007630CB"/>
    <w:rsid w:val="00764873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90722"/>
    <w:rsid w:val="00790F60"/>
    <w:rsid w:val="007963C3"/>
    <w:rsid w:val="00797431"/>
    <w:rsid w:val="007A0501"/>
    <w:rsid w:val="007A12E7"/>
    <w:rsid w:val="007A2C8C"/>
    <w:rsid w:val="007A2C95"/>
    <w:rsid w:val="007A5301"/>
    <w:rsid w:val="007A53B8"/>
    <w:rsid w:val="007A620F"/>
    <w:rsid w:val="007A69B4"/>
    <w:rsid w:val="007B064E"/>
    <w:rsid w:val="007B2025"/>
    <w:rsid w:val="007B47A3"/>
    <w:rsid w:val="007B7A6F"/>
    <w:rsid w:val="007C1F6F"/>
    <w:rsid w:val="007C32FC"/>
    <w:rsid w:val="007C36BE"/>
    <w:rsid w:val="007D1217"/>
    <w:rsid w:val="007D217D"/>
    <w:rsid w:val="007D7425"/>
    <w:rsid w:val="007E298D"/>
    <w:rsid w:val="007E333D"/>
    <w:rsid w:val="007F00E0"/>
    <w:rsid w:val="007F030C"/>
    <w:rsid w:val="007F1E60"/>
    <w:rsid w:val="007F2654"/>
    <w:rsid w:val="007F29D4"/>
    <w:rsid w:val="007F7506"/>
    <w:rsid w:val="00800866"/>
    <w:rsid w:val="00801577"/>
    <w:rsid w:val="00803B38"/>
    <w:rsid w:val="008074D2"/>
    <w:rsid w:val="00811DF0"/>
    <w:rsid w:val="0081298E"/>
    <w:rsid w:val="00813A7D"/>
    <w:rsid w:val="008141EC"/>
    <w:rsid w:val="00814BC9"/>
    <w:rsid w:val="0081610E"/>
    <w:rsid w:val="00816683"/>
    <w:rsid w:val="0081747E"/>
    <w:rsid w:val="00817D17"/>
    <w:rsid w:val="00821F0D"/>
    <w:rsid w:val="008223B5"/>
    <w:rsid w:val="0083082F"/>
    <w:rsid w:val="0083265D"/>
    <w:rsid w:val="00835BD7"/>
    <w:rsid w:val="00836AD1"/>
    <w:rsid w:val="00840115"/>
    <w:rsid w:val="00841F13"/>
    <w:rsid w:val="0084237D"/>
    <w:rsid w:val="00843AFE"/>
    <w:rsid w:val="0084535B"/>
    <w:rsid w:val="00845A6A"/>
    <w:rsid w:val="00846EC2"/>
    <w:rsid w:val="008509A8"/>
    <w:rsid w:val="00855E32"/>
    <w:rsid w:val="008574C8"/>
    <w:rsid w:val="008614C7"/>
    <w:rsid w:val="00863902"/>
    <w:rsid w:val="00864C99"/>
    <w:rsid w:val="008654A5"/>
    <w:rsid w:val="00865724"/>
    <w:rsid w:val="008707C1"/>
    <w:rsid w:val="00871B5D"/>
    <w:rsid w:val="008737F7"/>
    <w:rsid w:val="00874B3B"/>
    <w:rsid w:val="00875777"/>
    <w:rsid w:val="008827E6"/>
    <w:rsid w:val="0088585D"/>
    <w:rsid w:val="00887C87"/>
    <w:rsid w:val="00887F98"/>
    <w:rsid w:val="00894FB6"/>
    <w:rsid w:val="00895AB0"/>
    <w:rsid w:val="00896273"/>
    <w:rsid w:val="008A2D41"/>
    <w:rsid w:val="008A31DA"/>
    <w:rsid w:val="008A3A31"/>
    <w:rsid w:val="008A669A"/>
    <w:rsid w:val="008B09AE"/>
    <w:rsid w:val="008B0D1B"/>
    <w:rsid w:val="008B3533"/>
    <w:rsid w:val="008B3CCF"/>
    <w:rsid w:val="008B4F42"/>
    <w:rsid w:val="008B59DD"/>
    <w:rsid w:val="008B6B1E"/>
    <w:rsid w:val="008B79E3"/>
    <w:rsid w:val="008C3E00"/>
    <w:rsid w:val="008C72C1"/>
    <w:rsid w:val="008C7EEA"/>
    <w:rsid w:val="008D3ED0"/>
    <w:rsid w:val="008E25D4"/>
    <w:rsid w:val="008E3F5B"/>
    <w:rsid w:val="008E525C"/>
    <w:rsid w:val="008E5AE4"/>
    <w:rsid w:val="008E5C94"/>
    <w:rsid w:val="008F4FA1"/>
    <w:rsid w:val="00900A46"/>
    <w:rsid w:val="00903EE6"/>
    <w:rsid w:val="009101C4"/>
    <w:rsid w:val="00911563"/>
    <w:rsid w:val="00911C1C"/>
    <w:rsid w:val="00911F9C"/>
    <w:rsid w:val="0091439E"/>
    <w:rsid w:val="00917D68"/>
    <w:rsid w:val="00920E5C"/>
    <w:rsid w:val="00923FB2"/>
    <w:rsid w:val="00923FE3"/>
    <w:rsid w:val="00925CF1"/>
    <w:rsid w:val="00933B4D"/>
    <w:rsid w:val="009360CA"/>
    <w:rsid w:val="0094358B"/>
    <w:rsid w:val="009435E0"/>
    <w:rsid w:val="009479CD"/>
    <w:rsid w:val="00954ACE"/>
    <w:rsid w:val="00961942"/>
    <w:rsid w:val="00963D27"/>
    <w:rsid w:val="00964A1A"/>
    <w:rsid w:val="00965114"/>
    <w:rsid w:val="00965428"/>
    <w:rsid w:val="00965F9E"/>
    <w:rsid w:val="009677E2"/>
    <w:rsid w:val="0097116B"/>
    <w:rsid w:val="0097407B"/>
    <w:rsid w:val="0097571A"/>
    <w:rsid w:val="00977484"/>
    <w:rsid w:val="00977ADC"/>
    <w:rsid w:val="009808B6"/>
    <w:rsid w:val="00980B61"/>
    <w:rsid w:val="009858CC"/>
    <w:rsid w:val="0098663C"/>
    <w:rsid w:val="00990DAE"/>
    <w:rsid w:val="00994615"/>
    <w:rsid w:val="00996083"/>
    <w:rsid w:val="009A390D"/>
    <w:rsid w:val="009A4649"/>
    <w:rsid w:val="009A6314"/>
    <w:rsid w:val="009B16E6"/>
    <w:rsid w:val="009B1BE9"/>
    <w:rsid w:val="009B6A58"/>
    <w:rsid w:val="009C2D61"/>
    <w:rsid w:val="009C7E1B"/>
    <w:rsid w:val="009D6768"/>
    <w:rsid w:val="009D7C4F"/>
    <w:rsid w:val="009E2021"/>
    <w:rsid w:val="009E2676"/>
    <w:rsid w:val="009E3BCE"/>
    <w:rsid w:val="009E455C"/>
    <w:rsid w:val="009E5100"/>
    <w:rsid w:val="009E7730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241E"/>
    <w:rsid w:val="00A15B02"/>
    <w:rsid w:val="00A16234"/>
    <w:rsid w:val="00A1651D"/>
    <w:rsid w:val="00A177CE"/>
    <w:rsid w:val="00A20AF8"/>
    <w:rsid w:val="00A23182"/>
    <w:rsid w:val="00A3337F"/>
    <w:rsid w:val="00A35C1F"/>
    <w:rsid w:val="00A3670B"/>
    <w:rsid w:val="00A40201"/>
    <w:rsid w:val="00A410E5"/>
    <w:rsid w:val="00A423EA"/>
    <w:rsid w:val="00A43BCF"/>
    <w:rsid w:val="00A44984"/>
    <w:rsid w:val="00A45A36"/>
    <w:rsid w:val="00A45EEF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74AC"/>
    <w:rsid w:val="00A82B35"/>
    <w:rsid w:val="00A86BE1"/>
    <w:rsid w:val="00AA3F6F"/>
    <w:rsid w:val="00AA506F"/>
    <w:rsid w:val="00AA5A47"/>
    <w:rsid w:val="00AA5E21"/>
    <w:rsid w:val="00AB1CB8"/>
    <w:rsid w:val="00AB351B"/>
    <w:rsid w:val="00AB3877"/>
    <w:rsid w:val="00AB61DF"/>
    <w:rsid w:val="00AB7F89"/>
    <w:rsid w:val="00AC0275"/>
    <w:rsid w:val="00AC0D99"/>
    <w:rsid w:val="00AC2FD1"/>
    <w:rsid w:val="00AC388D"/>
    <w:rsid w:val="00AD22B2"/>
    <w:rsid w:val="00AD2E7E"/>
    <w:rsid w:val="00AD3C59"/>
    <w:rsid w:val="00AD4268"/>
    <w:rsid w:val="00AD47B4"/>
    <w:rsid w:val="00AD4BE8"/>
    <w:rsid w:val="00AE0EC5"/>
    <w:rsid w:val="00AE1195"/>
    <w:rsid w:val="00AE15BC"/>
    <w:rsid w:val="00AE6E4C"/>
    <w:rsid w:val="00AE7169"/>
    <w:rsid w:val="00AE7A57"/>
    <w:rsid w:val="00AF1DC7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441A"/>
    <w:rsid w:val="00B16D1A"/>
    <w:rsid w:val="00B25169"/>
    <w:rsid w:val="00B30483"/>
    <w:rsid w:val="00B329D9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50A7B"/>
    <w:rsid w:val="00B545D5"/>
    <w:rsid w:val="00B54DAE"/>
    <w:rsid w:val="00B56EDC"/>
    <w:rsid w:val="00B570A6"/>
    <w:rsid w:val="00B570BA"/>
    <w:rsid w:val="00B631A3"/>
    <w:rsid w:val="00B648B6"/>
    <w:rsid w:val="00B6717F"/>
    <w:rsid w:val="00B764F2"/>
    <w:rsid w:val="00B76E95"/>
    <w:rsid w:val="00B77D14"/>
    <w:rsid w:val="00B8028D"/>
    <w:rsid w:val="00B808F5"/>
    <w:rsid w:val="00B83AD0"/>
    <w:rsid w:val="00B869B5"/>
    <w:rsid w:val="00B86BC6"/>
    <w:rsid w:val="00BA013B"/>
    <w:rsid w:val="00BA1B70"/>
    <w:rsid w:val="00BA53EC"/>
    <w:rsid w:val="00BA6DDF"/>
    <w:rsid w:val="00BA7F61"/>
    <w:rsid w:val="00BB2FCD"/>
    <w:rsid w:val="00BB5143"/>
    <w:rsid w:val="00BB6E40"/>
    <w:rsid w:val="00BB7322"/>
    <w:rsid w:val="00BC15E4"/>
    <w:rsid w:val="00BC69D1"/>
    <w:rsid w:val="00BC6CBE"/>
    <w:rsid w:val="00BC7998"/>
    <w:rsid w:val="00BC79DC"/>
    <w:rsid w:val="00BD0321"/>
    <w:rsid w:val="00BD053D"/>
    <w:rsid w:val="00BD1612"/>
    <w:rsid w:val="00BD25D1"/>
    <w:rsid w:val="00BD5493"/>
    <w:rsid w:val="00BD5F19"/>
    <w:rsid w:val="00BD7FDB"/>
    <w:rsid w:val="00BE12A1"/>
    <w:rsid w:val="00BE230A"/>
    <w:rsid w:val="00BE652C"/>
    <w:rsid w:val="00BE73EF"/>
    <w:rsid w:val="00BF3D9A"/>
    <w:rsid w:val="00BF4B63"/>
    <w:rsid w:val="00BF794E"/>
    <w:rsid w:val="00C006BF"/>
    <w:rsid w:val="00C01A24"/>
    <w:rsid w:val="00C023F2"/>
    <w:rsid w:val="00C02962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22933"/>
    <w:rsid w:val="00C25EDE"/>
    <w:rsid w:val="00C26E76"/>
    <w:rsid w:val="00C33990"/>
    <w:rsid w:val="00C361FB"/>
    <w:rsid w:val="00C413F5"/>
    <w:rsid w:val="00C42122"/>
    <w:rsid w:val="00C46F20"/>
    <w:rsid w:val="00C514A7"/>
    <w:rsid w:val="00C57A85"/>
    <w:rsid w:val="00C63324"/>
    <w:rsid w:val="00C65645"/>
    <w:rsid w:val="00C65D92"/>
    <w:rsid w:val="00C66CAF"/>
    <w:rsid w:val="00C702B6"/>
    <w:rsid w:val="00C73003"/>
    <w:rsid w:val="00C73C62"/>
    <w:rsid w:val="00C740BB"/>
    <w:rsid w:val="00C74510"/>
    <w:rsid w:val="00C81473"/>
    <w:rsid w:val="00C8203F"/>
    <w:rsid w:val="00C829B5"/>
    <w:rsid w:val="00C82F66"/>
    <w:rsid w:val="00C836CE"/>
    <w:rsid w:val="00C83F6E"/>
    <w:rsid w:val="00C86030"/>
    <w:rsid w:val="00C869CB"/>
    <w:rsid w:val="00C936A9"/>
    <w:rsid w:val="00C96FBC"/>
    <w:rsid w:val="00C975B9"/>
    <w:rsid w:val="00C979BE"/>
    <w:rsid w:val="00CA1F98"/>
    <w:rsid w:val="00CA3B93"/>
    <w:rsid w:val="00CA44A2"/>
    <w:rsid w:val="00CA50AE"/>
    <w:rsid w:val="00CA6E9D"/>
    <w:rsid w:val="00CB59B8"/>
    <w:rsid w:val="00CB5DCD"/>
    <w:rsid w:val="00CB6041"/>
    <w:rsid w:val="00CB7F9C"/>
    <w:rsid w:val="00CC112B"/>
    <w:rsid w:val="00CC1331"/>
    <w:rsid w:val="00CC3509"/>
    <w:rsid w:val="00CD2A8E"/>
    <w:rsid w:val="00CD379C"/>
    <w:rsid w:val="00CD3AB3"/>
    <w:rsid w:val="00CD4C88"/>
    <w:rsid w:val="00CD5617"/>
    <w:rsid w:val="00CD658B"/>
    <w:rsid w:val="00CE11E2"/>
    <w:rsid w:val="00CE1801"/>
    <w:rsid w:val="00CE3126"/>
    <w:rsid w:val="00CE4A53"/>
    <w:rsid w:val="00CE62DD"/>
    <w:rsid w:val="00CE79DB"/>
    <w:rsid w:val="00CF09FB"/>
    <w:rsid w:val="00CF3A48"/>
    <w:rsid w:val="00CF3B9C"/>
    <w:rsid w:val="00CF71C2"/>
    <w:rsid w:val="00CF723B"/>
    <w:rsid w:val="00D01C26"/>
    <w:rsid w:val="00D072D7"/>
    <w:rsid w:val="00D07F20"/>
    <w:rsid w:val="00D14FF9"/>
    <w:rsid w:val="00D21044"/>
    <w:rsid w:val="00D257A2"/>
    <w:rsid w:val="00D26943"/>
    <w:rsid w:val="00D26E9D"/>
    <w:rsid w:val="00D30795"/>
    <w:rsid w:val="00D32721"/>
    <w:rsid w:val="00D32C4F"/>
    <w:rsid w:val="00D342AC"/>
    <w:rsid w:val="00D343AF"/>
    <w:rsid w:val="00D34D6E"/>
    <w:rsid w:val="00D423C2"/>
    <w:rsid w:val="00D5119A"/>
    <w:rsid w:val="00D51DA9"/>
    <w:rsid w:val="00D51F20"/>
    <w:rsid w:val="00D5550E"/>
    <w:rsid w:val="00D5658B"/>
    <w:rsid w:val="00D57E52"/>
    <w:rsid w:val="00D60BE1"/>
    <w:rsid w:val="00D62875"/>
    <w:rsid w:val="00D63A3B"/>
    <w:rsid w:val="00D65978"/>
    <w:rsid w:val="00D674E9"/>
    <w:rsid w:val="00D73860"/>
    <w:rsid w:val="00D77F11"/>
    <w:rsid w:val="00D80C90"/>
    <w:rsid w:val="00D8103D"/>
    <w:rsid w:val="00D844DC"/>
    <w:rsid w:val="00D8681A"/>
    <w:rsid w:val="00D928A4"/>
    <w:rsid w:val="00D93C01"/>
    <w:rsid w:val="00D94DCD"/>
    <w:rsid w:val="00D95897"/>
    <w:rsid w:val="00DA1134"/>
    <w:rsid w:val="00DA1233"/>
    <w:rsid w:val="00DA1AC1"/>
    <w:rsid w:val="00DD12B9"/>
    <w:rsid w:val="00DD1978"/>
    <w:rsid w:val="00DD32CF"/>
    <w:rsid w:val="00DE03FF"/>
    <w:rsid w:val="00DE17CD"/>
    <w:rsid w:val="00DE2C5C"/>
    <w:rsid w:val="00DE337B"/>
    <w:rsid w:val="00DE3FB2"/>
    <w:rsid w:val="00DE696B"/>
    <w:rsid w:val="00DE6C4E"/>
    <w:rsid w:val="00DF0842"/>
    <w:rsid w:val="00DF16D8"/>
    <w:rsid w:val="00DF1AE8"/>
    <w:rsid w:val="00DF7C19"/>
    <w:rsid w:val="00DF7D6C"/>
    <w:rsid w:val="00E008AE"/>
    <w:rsid w:val="00E00C7E"/>
    <w:rsid w:val="00E026F9"/>
    <w:rsid w:val="00E037AB"/>
    <w:rsid w:val="00E03E02"/>
    <w:rsid w:val="00E03FF6"/>
    <w:rsid w:val="00E04171"/>
    <w:rsid w:val="00E061DE"/>
    <w:rsid w:val="00E1029A"/>
    <w:rsid w:val="00E10C5D"/>
    <w:rsid w:val="00E10FA2"/>
    <w:rsid w:val="00E13C90"/>
    <w:rsid w:val="00E14099"/>
    <w:rsid w:val="00E1594A"/>
    <w:rsid w:val="00E15F9D"/>
    <w:rsid w:val="00E169ED"/>
    <w:rsid w:val="00E20BC2"/>
    <w:rsid w:val="00E2160B"/>
    <w:rsid w:val="00E217F4"/>
    <w:rsid w:val="00E22F66"/>
    <w:rsid w:val="00E24FEC"/>
    <w:rsid w:val="00E26392"/>
    <w:rsid w:val="00E27F5E"/>
    <w:rsid w:val="00E32961"/>
    <w:rsid w:val="00E34811"/>
    <w:rsid w:val="00E353AA"/>
    <w:rsid w:val="00E379C3"/>
    <w:rsid w:val="00E410E1"/>
    <w:rsid w:val="00E414DA"/>
    <w:rsid w:val="00E44B4B"/>
    <w:rsid w:val="00E44C2B"/>
    <w:rsid w:val="00E45AB9"/>
    <w:rsid w:val="00E46D87"/>
    <w:rsid w:val="00E521EB"/>
    <w:rsid w:val="00E52672"/>
    <w:rsid w:val="00E53D29"/>
    <w:rsid w:val="00E547F7"/>
    <w:rsid w:val="00E55F99"/>
    <w:rsid w:val="00E56BA3"/>
    <w:rsid w:val="00E60638"/>
    <w:rsid w:val="00E62CA8"/>
    <w:rsid w:val="00E64CC7"/>
    <w:rsid w:val="00E66F88"/>
    <w:rsid w:val="00E67ADC"/>
    <w:rsid w:val="00E72EAB"/>
    <w:rsid w:val="00E746C2"/>
    <w:rsid w:val="00E74B44"/>
    <w:rsid w:val="00E83537"/>
    <w:rsid w:val="00E83C06"/>
    <w:rsid w:val="00E84C7F"/>
    <w:rsid w:val="00E85344"/>
    <w:rsid w:val="00E90A93"/>
    <w:rsid w:val="00E90CB5"/>
    <w:rsid w:val="00E920FF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C01DA"/>
    <w:rsid w:val="00EC1C1D"/>
    <w:rsid w:val="00EC57DA"/>
    <w:rsid w:val="00EC74EA"/>
    <w:rsid w:val="00EC7758"/>
    <w:rsid w:val="00EC7D52"/>
    <w:rsid w:val="00ED2D8C"/>
    <w:rsid w:val="00ED4205"/>
    <w:rsid w:val="00ED4A8F"/>
    <w:rsid w:val="00EE0FDC"/>
    <w:rsid w:val="00EE19C4"/>
    <w:rsid w:val="00EE407E"/>
    <w:rsid w:val="00EE67AD"/>
    <w:rsid w:val="00EF106A"/>
    <w:rsid w:val="00EF4BED"/>
    <w:rsid w:val="00EF5D69"/>
    <w:rsid w:val="00EF5F61"/>
    <w:rsid w:val="00F009CE"/>
    <w:rsid w:val="00F072FD"/>
    <w:rsid w:val="00F1144D"/>
    <w:rsid w:val="00F1639E"/>
    <w:rsid w:val="00F164B4"/>
    <w:rsid w:val="00F17511"/>
    <w:rsid w:val="00F21D99"/>
    <w:rsid w:val="00F22549"/>
    <w:rsid w:val="00F2303F"/>
    <w:rsid w:val="00F23D56"/>
    <w:rsid w:val="00F24B74"/>
    <w:rsid w:val="00F259FF"/>
    <w:rsid w:val="00F30D46"/>
    <w:rsid w:val="00F32313"/>
    <w:rsid w:val="00F342CC"/>
    <w:rsid w:val="00F35A18"/>
    <w:rsid w:val="00F377B2"/>
    <w:rsid w:val="00F4459D"/>
    <w:rsid w:val="00F47512"/>
    <w:rsid w:val="00F551C3"/>
    <w:rsid w:val="00F556FC"/>
    <w:rsid w:val="00F574A1"/>
    <w:rsid w:val="00F61A77"/>
    <w:rsid w:val="00F623FE"/>
    <w:rsid w:val="00F649C3"/>
    <w:rsid w:val="00F660B7"/>
    <w:rsid w:val="00F67FE5"/>
    <w:rsid w:val="00F72D99"/>
    <w:rsid w:val="00F73E92"/>
    <w:rsid w:val="00F75076"/>
    <w:rsid w:val="00F755E7"/>
    <w:rsid w:val="00F76479"/>
    <w:rsid w:val="00F77DD5"/>
    <w:rsid w:val="00F83F63"/>
    <w:rsid w:val="00F872BF"/>
    <w:rsid w:val="00F931EB"/>
    <w:rsid w:val="00F93F73"/>
    <w:rsid w:val="00F9401C"/>
    <w:rsid w:val="00F940D3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C00B5"/>
    <w:rsid w:val="00FC0997"/>
    <w:rsid w:val="00FC43C8"/>
    <w:rsid w:val="00FC5390"/>
    <w:rsid w:val="00FC5F9B"/>
    <w:rsid w:val="00FD09DC"/>
    <w:rsid w:val="00FD232F"/>
    <w:rsid w:val="00FD397A"/>
    <w:rsid w:val="00FD4FBC"/>
    <w:rsid w:val="00FD5EDB"/>
    <w:rsid w:val="00FE263F"/>
    <w:rsid w:val="00FE4CD8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4EFB25C"/>
    <w:rsid w:val="0B4F3ADB"/>
    <w:rsid w:val="300DC15B"/>
    <w:rsid w:val="400F094A"/>
    <w:rsid w:val="5D95399C"/>
    <w:rsid w:val="7534B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55B76"/>
  <w15:chartTrackingRefBased/>
  <w15:docId w15:val="{572176B1-FC19-4E89-BF5B-08702DC6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customStyle="1" w:styleId="Heading2Char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customStyle="1" w:styleId="Heading3Char">
    <w:name w:val="Heading 3 Char"/>
    <w:semiHidden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customStyle="1" w:styleId="Heading4Char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658edbafad256015715f6da25cb1b507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1b87bb51cce01671cb05068fe05efc85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7DBDA1-9E25-453E-9357-66EED5C41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9</TotalTime>
  <Pages>1</Pages>
  <Words>145</Words>
  <Characters>772</Characters>
  <Application>Microsoft Office Word</Application>
  <DocSecurity>0</DocSecurity>
  <Lines>51</Lines>
  <Paragraphs>35</Paragraphs>
  <ScaleCrop>false</ScaleCrop>
  <Company>HP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Meeting</dc:title>
  <dc:subject/>
  <dc:creator>Brianna Eltzroth</dc:creator>
  <cp:keywords/>
  <dc:description/>
  <cp:lastModifiedBy>Alyssa Toupal</cp:lastModifiedBy>
  <cp:revision>16</cp:revision>
  <cp:lastPrinted>2025-01-13T23:18:00Z</cp:lastPrinted>
  <dcterms:created xsi:type="dcterms:W3CDTF">2026-01-07T20:55:00Z</dcterms:created>
  <dcterms:modified xsi:type="dcterms:W3CDTF">2026-01-07T22:58:00Z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