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16660232" w:rsidR="00864C99" w:rsidRDefault="005446C9">
      <w:pPr>
        <w:pStyle w:val="Heading2"/>
        <w:jc w:val="center"/>
      </w:pPr>
      <w:r>
        <w:t>Sustainability</w:t>
      </w:r>
      <w:r w:rsidR="009B6A58">
        <w:t xml:space="preserve"> Advisory Council</w:t>
      </w:r>
    </w:p>
    <w:p w14:paraId="4782FD2E" w14:textId="7BBD31E9" w:rsidR="00864C99" w:rsidRDefault="0018464A" w:rsidP="0CE6AF28">
      <w:pPr>
        <w:jc w:val="center"/>
        <w:rPr>
          <w:b/>
          <w:bCs/>
        </w:rPr>
      </w:pPr>
      <w:r>
        <w:rPr>
          <w:b/>
          <w:bCs/>
        </w:rPr>
        <w:t>October</w:t>
      </w:r>
      <w:r w:rsidR="0017371C">
        <w:rPr>
          <w:b/>
          <w:bCs/>
        </w:rPr>
        <w:t xml:space="preserve"> 1</w:t>
      </w:r>
      <w:r w:rsidR="0017371C" w:rsidRPr="0017371C">
        <w:rPr>
          <w:b/>
          <w:bCs/>
          <w:vertAlign w:val="superscript"/>
        </w:rPr>
        <w:t>st</w:t>
      </w:r>
      <w:r w:rsidR="00D46D37">
        <w:rPr>
          <w:b/>
          <w:bCs/>
        </w:rPr>
        <w:t>, 2025</w:t>
      </w:r>
    </w:p>
    <w:p w14:paraId="64DE22FF" w14:textId="31AA4439" w:rsidR="00E00ECA" w:rsidRPr="00E00ECA" w:rsidRDefault="00E00ECA">
      <w:pPr>
        <w:jc w:val="center"/>
        <w:rPr>
          <w:b/>
          <w:sz w:val="24"/>
        </w:rPr>
      </w:pPr>
      <w:r w:rsidRPr="00E00ECA">
        <w:rPr>
          <w:b/>
          <w:sz w:val="24"/>
        </w:rPr>
        <w:t>MINUTES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3A310209" w:rsidR="00864C99" w:rsidRDefault="009B6A58" w:rsidP="0CE6AF28">
      <w:pPr>
        <w:jc w:val="center"/>
        <w:rPr>
          <w:b/>
          <w:bCs/>
        </w:rPr>
      </w:pPr>
      <w:r w:rsidRPr="0CE6AF28">
        <w:rPr>
          <w:b/>
          <w:bCs/>
        </w:rPr>
        <w:t>Co-</w:t>
      </w:r>
      <w:r w:rsidR="008B6B1E" w:rsidRPr="0CE6AF28">
        <w:rPr>
          <w:b/>
          <w:bCs/>
        </w:rPr>
        <w:t>Chair</w:t>
      </w:r>
      <w:r w:rsidRPr="0CE6AF28">
        <w:rPr>
          <w:b/>
          <w:bCs/>
        </w:rPr>
        <w:t>s</w:t>
      </w:r>
      <w:r w:rsidR="008B6B1E" w:rsidRPr="0CE6AF28">
        <w:rPr>
          <w:b/>
          <w:bCs/>
        </w:rPr>
        <w:t xml:space="preserve">: </w:t>
      </w:r>
      <w:r w:rsidR="000A0B8A" w:rsidRPr="0CE6AF28">
        <w:rPr>
          <w:b/>
          <w:bCs/>
        </w:rPr>
        <w:t xml:space="preserve">Rachel Hommel and </w:t>
      </w:r>
      <w:r w:rsidR="4277C464" w:rsidRPr="0CE6AF28">
        <w:rPr>
          <w:b/>
          <w:bCs/>
        </w:rPr>
        <w:t>Lee Wills</w:t>
      </w:r>
    </w:p>
    <w:p w14:paraId="2349037F" w14:textId="77777777" w:rsidR="00F42E16" w:rsidRDefault="00F42E16" w:rsidP="0CE6AF28">
      <w:pPr>
        <w:jc w:val="center"/>
        <w:rPr>
          <w:b/>
          <w:bCs/>
        </w:rPr>
      </w:pPr>
    </w:p>
    <w:p w14:paraId="6307C2DF" w14:textId="77777777" w:rsidR="00F42E16" w:rsidRDefault="00F42E16" w:rsidP="0CE6AF28">
      <w:pPr>
        <w:jc w:val="center"/>
        <w:rPr>
          <w:b/>
          <w:bCs/>
        </w:rPr>
      </w:pPr>
    </w:p>
    <w:p w14:paraId="03E69EEB" w14:textId="24337B59" w:rsidR="00F42E16" w:rsidRPr="006544EC" w:rsidRDefault="00F42E16" w:rsidP="00F42E16">
      <w:pPr>
        <w:rPr>
          <w:rStyle w:val="Heading3Char"/>
          <w:rFonts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 w:rsidR="00B13BB6">
        <w:rPr>
          <w:szCs w:val="20"/>
        </w:rPr>
        <w:t>October 1</w:t>
      </w:r>
      <w:r w:rsidR="00E15AAC">
        <w:rPr>
          <w:szCs w:val="20"/>
        </w:rPr>
        <w:t>,</w:t>
      </w:r>
      <w:r>
        <w:rPr>
          <w:szCs w:val="20"/>
        </w:rPr>
        <w:t xml:space="preserve"> 2025 | 11 am – 12 pm</w:t>
      </w:r>
    </w:p>
    <w:p w14:paraId="416B4D40" w14:textId="77777777" w:rsidR="00F42E16" w:rsidRDefault="00F42E16" w:rsidP="00F42E16">
      <w:pPr>
        <w:rPr>
          <w:rStyle w:val="Heading3Char"/>
          <w:szCs w:val="20"/>
        </w:rPr>
      </w:pPr>
    </w:p>
    <w:p w14:paraId="4C7F6CB6" w14:textId="77777777" w:rsidR="00F42E16" w:rsidRPr="006D3217" w:rsidRDefault="00F42E16" w:rsidP="00F42E16">
      <w:pPr>
        <w:rPr>
          <w:szCs w:val="20"/>
        </w:rPr>
      </w:pPr>
      <w:r w:rsidRPr="006D3217">
        <w:rPr>
          <w:rStyle w:val="Heading3Char"/>
          <w:szCs w:val="20"/>
        </w:rPr>
        <w:t xml:space="preserve">Meeting Place: </w:t>
      </w:r>
      <w:r>
        <w:rPr>
          <w:szCs w:val="20"/>
        </w:rPr>
        <w:t>Virtual via Teams</w:t>
      </w:r>
    </w:p>
    <w:p w14:paraId="4F7A6180" w14:textId="77777777" w:rsidR="00F42E16" w:rsidRPr="006D3217" w:rsidRDefault="00F42E16" w:rsidP="00F42E16">
      <w:pPr>
        <w:rPr>
          <w:szCs w:val="20"/>
        </w:rPr>
      </w:pPr>
    </w:p>
    <w:p w14:paraId="24FB4E1C" w14:textId="5FE6CCF0" w:rsidR="00F42E16" w:rsidRPr="006D3217" w:rsidRDefault="00F42E16" w:rsidP="00F42E16">
      <w:r>
        <w:t xml:space="preserve">Meeting called to order at </w:t>
      </w:r>
      <w:r w:rsidR="00E15AAC">
        <w:t>11:0</w:t>
      </w:r>
      <w:r w:rsidR="00A3794E">
        <w:t>5</w:t>
      </w:r>
      <w:r w:rsidR="00E15AAC">
        <w:t xml:space="preserve"> a</w:t>
      </w:r>
      <w:r>
        <w:t xml:space="preserve">m by </w:t>
      </w:r>
      <w:r w:rsidR="00E15AAC">
        <w:t>Rachel Hommel</w:t>
      </w:r>
    </w:p>
    <w:p w14:paraId="57F03D25" w14:textId="77777777" w:rsidR="00F42E16" w:rsidRPr="006D3217" w:rsidRDefault="00F42E16" w:rsidP="00F42E16">
      <w:pPr>
        <w:rPr>
          <w:szCs w:val="20"/>
        </w:rPr>
      </w:pPr>
    </w:p>
    <w:p w14:paraId="171173F3" w14:textId="137BC6DB" w:rsidR="00224DAD" w:rsidRPr="00A3794E" w:rsidRDefault="00F42E16" w:rsidP="00224DAD">
      <w:pPr>
        <w:rPr>
          <w:szCs w:val="20"/>
          <w:highlight w:val="yellow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  <w:r>
        <w:rPr>
          <w:szCs w:val="20"/>
        </w:rPr>
        <w:br/>
      </w:r>
      <w:r w:rsidR="00224DAD" w:rsidRPr="00A3794E">
        <w:rPr>
          <w:szCs w:val="20"/>
          <w:highlight w:val="yellow"/>
        </w:rPr>
        <w:t xml:space="preserve">Said Eshaghi – New Chamber Member - Exploring different groups to see where he can add value. He is a speaker &amp; trainer with Maxwell Leadership Team. </w:t>
      </w:r>
    </w:p>
    <w:p w14:paraId="11991569" w14:textId="2F790617" w:rsidR="00224DAD" w:rsidRPr="00A3794E" w:rsidRDefault="00224DAD" w:rsidP="00224DAD">
      <w:pPr>
        <w:rPr>
          <w:szCs w:val="20"/>
          <w:highlight w:val="yellow"/>
        </w:rPr>
      </w:pPr>
      <w:r w:rsidRPr="00A3794E">
        <w:rPr>
          <w:szCs w:val="20"/>
          <w:highlight w:val="yellow"/>
        </w:rPr>
        <w:t>Albert Perdon – Civil engineer building transportation infrastructure &amp; building new houses.</w:t>
      </w:r>
    </w:p>
    <w:p w14:paraId="2D9FB5B2" w14:textId="1363D4E2" w:rsidR="00224DAD" w:rsidRPr="00A3794E" w:rsidRDefault="00224DAD" w:rsidP="00224DAD">
      <w:pPr>
        <w:rPr>
          <w:szCs w:val="20"/>
          <w:highlight w:val="yellow"/>
        </w:rPr>
      </w:pPr>
      <w:r w:rsidRPr="00A3794E">
        <w:rPr>
          <w:szCs w:val="20"/>
          <w:highlight w:val="yellow"/>
        </w:rPr>
        <w:t>Deirdre – New Chamber Member, owns her own  consulting company, Momentum San Diego.</w:t>
      </w:r>
    </w:p>
    <w:p w14:paraId="17D1264E" w14:textId="53DDEB73" w:rsidR="00224DAD" w:rsidRPr="00A3794E" w:rsidRDefault="00224DAD" w:rsidP="00224DAD">
      <w:pPr>
        <w:rPr>
          <w:szCs w:val="20"/>
          <w:highlight w:val="yellow"/>
        </w:rPr>
      </w:pPr>
      <w:r w:rsidRPr="00A3794E">
        <w:rPr>
          <w:szCs w:val="20"/>
          <w:highlight w:val="yellow"/>
        </w:rPr>
        <w:t xml:space="preserve">Teresa – Urban Corps of San Diego, </w:t>
      </w:r>
    </w:p>
    <w:p w14:paraId="06F09665" w14:textId="05BBC2E1" w:rsidR="00224DAD" w:rsidRPr="00A3794E" w:rsidRDefault="00224DAD" w:rsidP="00224DAD">
      <w:pPr>
        <w:rPr>
          <w:szCs w:val="20"/>
          <w:highlight w:val="yellow"/>
        </w:rPr>
      </w:pPr>
      <w:r w:rsidRPr="00A3794E">
        <w:rPr>
          <w:szCs w:val="20"/>
          <w:highlight w:val="yellow"/>
        </w:rPr>
        <w:t xml:space="preserve">Joseph Hankinson </w:t>
      </w:r>
    </w:p>
    <w:p w14:paraId="7241B40B" w14:textId="56C65777" w:rsidR="00F42E16" w:rsidRPr="00F209D7" w:rsidRDefault="00224DAD" w:rsidP="00224DAD">
      <w:pPr>
        <w:rPr>
          <w:szCs w:val="20"/>
        </w:rPr>
      </w:pPr>
      <w:r w:rsidRPr="00A3794E">
        <w:rPr>
          <w:szCs w:val="20"/>
          <w:highlight w:val="yellow"/>
        </w:rPr>
        <w:t>Tiffany Reynolds – Clean Energy Alliance</w:t>
      </w:r>
      <w:r w:rsidR="00F42E16">
        <w:rPr>
          <w:szCs w:val="20"/>
        </w:rPr>
        <w:br/>
      </w:r>
    </w:p>
    <w:p w14:paraId="5DA50D45" w14:textId="7A664015" w:rsidR="00F42E16" w:rsidRPr="007100B7" w:rsidRDefault="00F42E16" w:rsidP="00F42E16">
      <w:pPr>
        <w:pStyle w:val="ListParagraph"/>
        <w:numPr>
          <w:ilvl w:val="0"/>
          <w:numId w:val="3"/>
        </w:numPr>
      </w:pPr>
      <w:r>
        <w:t xml:space="preserve">Welcome &amp; Introductions – Rachel Hommel </w:t>
      </w:r>
    </w:p>
    <w:p w14:paraId="1FFAF2E6" w14:textId="77777777" w:rsidR="00F42E16" w:rsidRPr="007100B7" w:rsidRDefault="00F42E16" w:rsidP="00F42E16">
      <w:r w:rsidRPr="007100B7">
        <w:tab/>
      </w:r>
      <w:r w:rsidRPr="007100B7">
        <w:tab/>
      </w:r>
      <w:r w:rsidRPr="007100B7">
        <w:tab/>
      </w:r>
    </w:p>
    <w:p w14:paraId="15AC5854" w14:textId="77777777" w:rsidR="00FC67F1" w:rsidRDefault="00FC67F1" w:rsidP="00FC67F1">
      <w:r>
        <w:t>Old Business – Approve Minutes</w:t>
      </w:r>
    </w:p>
    <w:p w14:paraId="0FC54E6F" w14:textId="77777777" w:rsidR="00FC67F1" w:rsidRDefault="00FC67F1" w:rsidP="00FC67F1">
      <w:pPr>
        <w:pStyle w:val="ListParagraph"/>
      </w:pPr>
    </w:p>
    <w:p w14:paraId="1F5EA97B" w14:textId="690B421F" w:rsidR="00FC67F1" w:rsidRDefault="00FC67F1" w:rsidP="00FC67F1">
      <w:pPr>
        <w:pStyle w:val="ListParagraph"/>
        <w:numPr>
          <w:ilvl w:val="0"/>
          <w:numId w:val="3"/>
        </w:numPr>
      </w:pPr>
      <w:r>
        <w:t xml:space="preserve">Chamber Updates – </w:t>
      </w:r>
      <w:r w:rsidR="000B7E28">
        <w:t>Chris Thorne</w:t>
      </w:r>
    </w:p>
    <w:p w14:paraId="0D988D28" w14:textId="77777777" w:rsidR="00FC67F1" w:rsidRDefault="00FC67F1" w:rsidP="00FC67F1">
      <w:pPr>
        <w:pStyle w:val="ListParagraph"/>
      </w:pPr>
    </w:p>
    <w:p w14:paraId="306BF739" w14:textId="77777777" w:rsidR="00FC67F1" w:rsidRDefault="00FC67F1" w:rsidP="00FC67F1">
      <w:pPr>
        <w:pStyle w:val="ListParagraph"/>
        <w:numPr>
          <w:ilvl w:val="1"/>
          <w:numId w:val="3"/>
        </w:numPr>
      </w:pPr>
      <w:r>
        <w:t>Upcoming Events</w:t>
      </w:r>
    </w:p>
    <w:p w14:paraId="38F80852" w14:textId="77777777" w:rsidR="00FC67F1" w:rsidRDefault="00FC67F1" w:rsidP="00FC67F1"/>
    <w:p w14:paraId="7E0B1919" w14:textId="77777777" w:rsidR="00EE5CE5" w:rsidRDefault="00FC67F1" w:rsidP="00FC67F1">
      <w:pPr>
        <w:pStyle w:val="ListParagraph"/>
        <w:numPr>
          <w:ilvl w:val="0"/>
          <w:numId w:val="3"/>
        </w:numPr>
        <w:ind w:left="810"/>
      </w:pPr>
      <w:r>
        <w:t>Featured Speaker (30 minutes + Q&amp;A):</w:t>
      </w:r>
      <w:r w:rsidR="00EE5CE5">
        <w:t xml:space="preserve"> Introduction by Lee Wills </w:t>
      </w:r>
    </w:p>
    <w:p w14:paraId="1E63F7A0" w14:textId="0ACED244" w:rsidR="00FC67F1" w:rsidRDefault="00FC67F1" w:rsidP="00EE5CE5">
      <w:pPr>
        <w:pStyle w:val="ListParagraph"/>
        <w:ind w:left="810"/>
      </w:pPr>
      <w:r>
        <w:t xml:space="preserve">SDG&amp;E’s </w:t>
      </w:r>
      <w:r w:rsidRPr="00F31FE9">
        <w:t>Wildfire Mitigation, Preparedness, and Prevention </w:t>
      </w:r>
      <w:r>
        <w:t xml:space="preserve">– Joe Britton, </w:t>
      </w:r>
      <w:r w:rsidRPr="009A75CC">
        <w:t>Senior Manager of Regional Public Affairs</w:t>
      </w:r>
    </w:p>
    <w:p w14:paraId="7C1F73B0" w14:textId="77777777" w:rsidR="00FC67F1" w:rsidRDefault="00FC67F1" w:rsidP="00FC67F1">
      <w:pPr>
        <w:pStyle w:val="ListParagraph"/>
        <w:numPr>
          <w:ilvl w:val="1"/>
          <w:numId w:val="3"/>
        </w:numPr>
      </w:pPr>
      <w:r w:rsidRPr="009F1224">
        <w:t>With the Santa Ana wind season and wildfire season approaching in Southern California</w:t>
      </w:r>
      <w:r>
        <w:t>, join us for a</w:t>
      </w:r>
      <w:r w:rsidRPr="009F1224">
        <w:t xml:space="preserve"> timely  presentation </w:t>
      </w:r>
      <w:r>
        <w:t>as  SDG&amp;E continues to innovate and improve wildfire mitigation initiatives to promote community safety through enhancing risk-informed strategies, advancing technology integration, and continuing stakeholder engagement.</w:t>
      </w:r>
    </w:p>
    <w:p w14:paraId="5DA61A7A" w14:textId="77777777" w:rsidR="00FC67F1" w:rsidRDefault="00FC67F1" w:rsidP="00FC67F1">
      <w:pPr>
        <w:pStyle w:val="ListParagraph"/>
      </w:pPr>
    </w:p>
    <w:p w14:paraId="485297C1" w14:textId="3AA65B7E" w:rsidR="00FC67F1" w:rsidRDefault="00FC67F1" w:rsidP="00FC67F1">
      <w:pPr>
        <w:pStyle w:val="ListParagraph"/>
        <w:numPr>
          <w:ilvl w:val="0"/>
          <w:numId w:val="3"/>
        </w:numPr>
        <w:ind w:left="810"/>
      </w:pPr>
      <w:r>
        <w:t xml:space="preserve">New Business – Rachel Hommel </w:t>
      </w:r>
    </w:p>
    <w:p w14:paraId="2394B45C" w14:textId="77777777" w:rsidR="00FC67F1" w:rsidRDefault="00FC67F1" w:rsidP="00FC67F1">
      <w:pPr>
        <w:pStyle w:val="ListParagraph"/>
      </w:pPr>
    </w:p>
    <w:p w14:paraId="1AD800D2" w14:textId="77777777" w:rsidR="00FC67F1" w:rsidRDefault="00FC67F1" w:rsidP="00FC67F1">
      <w:pPr>
        <w:pStyle w:val="ListParagraph"/>
        <w:numPr>
          <w:ilvl w:val="1"/>
          <w:numId w:val="3"/>
        </w:numPr>
      </w:pPr>
      <w:r>
        <w:t xml:space="preserve">Review In Person Meeting Updates &amp; Volunteer Opportunities </w:t>
      </w:r>
    </w:p>
    <w:p w14:paraId="783CE4B0" w14:textId="77777777" w:rsidR="006353F1" w:rsidRDefault="006353F1" w:rsidP="006353F1">
      <w:pPr>
        <w:pStyle w:val="ListParagraph"/>
        <w:ind w:left="1440"/>
      </w:pPr>
    </w:p>
    <w:p w14:paraId="5B30C279" w14:textId="77777777" w:rsidR="007B3BEA" w:rsidRDefault="00011379" w:rsidP="00FC67F1">
      <w:pPr>
        <w:pStyle w:val="ListParagraph"/>
        <w:numPr>
          <w:ilvl w:val="0"/>
          <w:numId w:val="3"/>
        </w:numPr>
      </w:pPr>
      <w:r>
        <w:t xml:space="preserve">Member Roundtable </w:t>
      </w:r>
    </w:p>
    <w:p w14:paraId="667E55C7" w14:textId="004D1CDA" w:rsidR="007B3BEA" w:rsidRDefault="00EE5CE5" w:rsidP="00FC67F1">
      <w:pPr>
        <w:pStyle w:val="ListParagraph"/>
        <w:numPr>
          <w:ilvl w:val="1"/>
          <w:numId w:val="3"/>
        </w:numPr>
      </w:pPr>
      <w:r>
        <w:t>Members suggested ideas for activities and future meetings</w:t>
      </w:r>
    </w:p>
    <w:p w14:paraId="5618030E" w14:textId="77777777" w:rsidR="007B3BEA" w:rsidRDefault="007B3BEA" w:rsidP="007B3BEA">
      <w:pPr>
        <w:pStyle w:val="ListParagraph"/>
        <w:ind w:left="1440"/>
      </w:pPr>
    </w:p>
    <w:p w14:paraId="7CD1EABD" w14:textId="460BCBCD" w:rsidR="00F42E16" w:rsidRDefault="00F42E16" w:rsidP="00FC67F1">
      <w:pPr>
        <w:pStyle w:val="ListParagraph"/>
        <w:numPr>
          <w:ilvl w:val="0"/>
          <w:numId w:val="3"/>
        </w:numPr>
      </w:pPr>
      <w:r>
        <w:t>Close Meeting –</w:t>
      </w:r>
      <w:r w:rsidR="00EE5CE5">
        <w:t xml:space="preserve"> </w:t>
      </w:r>
      <w:r>
        <w:t>Rachel Hommel</w:t>
      </w:r>
    </w:p>
    <w:p w14:paraId="1C274821" w14:textId="77777777" w:rsidR="00F42E16" w:rsidRPr="006D3217" w:rsidRDefault="00F42E16" w:rsidP="00F42E16">
      <w:pPr>
        <w:rPr>
          <w:szCs w:val="20"/>
        </w:rPr>
      </w:pPr>
    </w:p>
    <w:p w14:paraId="3D09C537" w14:textId="0CD8320E" w:rsidR="008B6B1E" w:rsidRDefault="00F42E16" w:rsidP="00EE5CE5">
      <w:r>
        <w:t>Adjourned at 12:0</w:t>
      </w:r>
      <w:r w:rsidR="00224DAD">
        <w:t>5</w:t>
      </w:r>
      <w:r>
        <w:t xml:space="preserve">pm by </w:t>
      </w:r>
      <w:r w:rsidR="00224DAD">
        <w:t xml:space="preserve">Rachel Hommel </w:t>
      </w:r>
    </w:p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DCD64" w14:textId="77777777" w:rsidR="00B70EDF" w:rsidRDefault="00B70EDF">
      <w:r>
        <w:separator/>
      </w:r>
    </w:p>
  </w:endnote>
  <w:endnote w:type="continuationSeparator" w:id="0">
    <w:p w14:paraId="2D824401" w14:textId="77777777" w:rsidR="00B70EDF" w:rsidRDefault="00B70EDF">
      <w:r>
        <w:continuationSeparator/>
      </w:r>
    </w:p>
  </w:endnote>
  <w:endnote w:type="continuationNotice" w:id="1">
    <w:p w14:paraId="7CB129F2" w14:textId="77777777" w:rsidR="00B70EDF" w:rsidRDefault="00B70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6C07" w14:textId="77777777" w:rsidR="00B70EDF" w:rsidRDefault="00B70EDF">
      <w:r>
        <w:separator/>
      </w:r>
    </w:p>
  </w:footnote>
  <w:footnote w:type="continuationSeparator" w:id="0">
    <w:p w14:paraId="4C9B28FB" w14:textId="77777777" w:rsidR="00B70EDF" w:rsidRDefault="00B70EDF">
      <w:r>
        <w:continuationSeparator/>
      </w:r>
    </w:p>
  </w:footnote>
  <w:footnote w:type="continuationNotice" w:id="1">
    <w:p w14:paraId="068F4206" w14:textId="77777777" w:rsidR="00B70EDF" w:rsidRDefault="00B70E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E6EBF2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FA7E3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9176030"/>
    <w:multiLevelType w:val="hybridMultilevel"/>
    <w:tmpl w:val="7A5CBBC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78C9E"/>
    <w:multiLevelType w:val="hybridMultilevel"/>
    <w:tmpl w:val="7C068B7C"/>
    <w:lvl w:ilvl="0" w:tplc="BA084A3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DEA4E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7329A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F8F6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F017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65C04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9009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34AE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6A601E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96273456">
    <w:abstractNumId w:val="10"/>
  </w:num>
  <w:num w:numId="2" w16cid:durableId="1465544080">
    <w:abstractNumId w:val="6"/>
  </w:num>
  <w:num w:numId="3" w16cid:durableId="226036201">
    <w:abstractNumId w:val="2"/>
  </w:num>
  <w:num w:numId="4" w16cid:durableId="710617643">
    <w:abstractNumId w:val="4"/>
  </w:num>
  <w:num w:numId="5" w16cid:durableId="1708094970">
    <w:abstractNumId w:val="11"/>
  </w:num>
  <w:num w:numId="6" w16cid:durableId="348915478">
    <w:abstractNumId w:val="1"/>
  </w:num>
  <w:num w:numId="7" w16cid:durableId="776484059">
    <w:abstractNumId w:val="5"/>
  </w:num>
  <w:num w:numId="8" w16cid:durableId="1829975181">
    <w:abstractNumId w:val="9"/>
  </w:num>
  <w:num w:numId="9" w16cid:durableId="1606498637">
    <w:abstractNumId w:val="8"/>
  </w:num>
  <w:num w:numId="10" w16cid:durableId="1448159279">
    <w:abstractNumId w:val="0"/>
  </w:num>
  <w:num w:numId="11" w16cid:durableId="1081953428">
    <w:abstractNumId w:val="3"/>
  </w:num>
  <w:num w:numId="12" w16cid:durableId="1616402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1379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5176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B7E2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2AD0"/>
    <w:rsid w:val="001230D5"/>
    <w:rsid w:val="0012394D"/>
    <w:rsid w:val="001250D6"/>
    <w:rsid w:val="00131E46"/>
    <w:rsid w:val="001341FF"/>
    <w:rsid w:val="0013470B"/>
    <w:rsid w:val="0013492B"/>
    <w:rsid w:val="00134FB8"/>
    <w:rsid w:val="0013742B"/>
    <w:rsid w:val="00137EC1"/>
    <w:rsid w:val="001417A5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371C"/>
    <w:rsid w:val="00177F8A"/>
    <w:rsid w:val="00180F74"/>
    <w:rsid w:val="00182BAA"/>
    <w:rsid w:val="0018464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2B6D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24DAD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6943"/>
    <w:rsid w:val="00267325"/>
    <w:rsid w:val="00267982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6A5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8E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04E0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309D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33F72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0848"/>
    <w:rsid w:val="004B11EF"/>
    <w:rsid w:val="004B220E"/>
    <w:rsid w:val="004B59C8"/>
    <w:rsid w:val="004B5B8C"/>
    <w:rsid w:val="004C0D49"/>
    <w:rsid w:val="004C2217"/>
    <w:rsid w:val="004C31A9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36C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5539"/>
    <w:rsid w:val="006320F0"/>
    <w:rsid w:val="00632D89"/>
    <w:rsid w:val="006353F1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2D4B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C6AB3"/>
    <w:rsid w:val="006D02CC"/>
    <w:rsid w:val="006D10BF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27A0E"/>
    <w:rsid w:val="00730A0C"/>
    <w:rsid w:val="00731DB2"/>
    <w:rsid w:val="0073205B"/>
    <w:rsid w:val="00733E7A"/>
    <w:rsid w:val="00734A93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49DF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3BEA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E6CB8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1A43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76719"/>
    <w:rsid w:val="008809F6"/>
    <w:rsid w:val="008827E6"/>
    <w:rsid w:val="008831D8"/>
    <w:rsid w:val="0088585D"/>
    <w:rsid w:val="00887C87"/>
    <w:rsid w:val="00887F98"/>
    <w:rsid w:val="00890D57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01F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3F01"/>
    <w:rsid w:val="009858CC"/>
    <w:rsid w:val="0098663C"/>
    <w:rsid w:val="00990DAE"/>
    <w:rsid w:val="00994615"/>
    <w:rsid w:val="00996083"/>
    <w:rsid w:val="009A390D"/>
    <w:rsid w:val="009A4649"/>
    <w:rsid w:val="009A6314"/>
    <w:rsid w:val="009A75CC"/>
    <w:rsid w:val="009B16E6"/>
    <w:rsid w:val="009B1BE9"/>
    <w:rsid w:val="009B41A9"/>
    <w:rsid w:val="009B6A58"/>
    <w:rsid w:val="009C2D61"/>
    <w:rsid w:val="009C7E1B"/>
    <w:rsid w:val="009D42E4"/>
    <w:rsid w:val="009D6768"/>
    <w:rsid w:val="009D7C4F"/>
    <w:rsid w:val="009E2021"/>
    <w:rsid w:val="009E2676"/>
    <w:rsid w:val="009E3BCE"/>
    <w:rsid w:val="009E455C"/>
    <w:rsid w:val="009E5100"/>
    <w:rsid w:val="009E7730"/>
    <w:rsid w:val="009F1224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3794E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4AD2"/>
    <w:rsid w:val="00A774AC"/>
    <w:rsid w:val="00A82B35"/>
    <w:rsid w:val="00A86BE1"/>
    <w:rsid w:val="00AA3F6F"/>
    <w:rsid w:val="00AA506F"/>
    <w:rsid w:val="00AA5A47"/>
    <w:rsid w:val="00AA5E21"/>
    <w:rsid w:val="00AB0CE2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4D50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3BB6"/>
    <w:rsid w:val="00B1441A"/>
    <w:rsid w:val="00B25169"/>
    <w:rsid w:val="00B30483"/>
    <w:rsid w:val="00B30F8A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0EDF"/>
    <w:rsid w:val="00B764F2"/>
    <w:rsid w:val="00B76E95"/>
    <w:rsid w:val="00B77D14"/>
    <w:rsid w:val="00B8028D"/>
    <w:rsid w:val="00B808F5"/>
    <w:rsid w:val="00B83AD0"/>
    <w:rsid w:val="00B869B5"/>
    <w:rsid w:val="00B86BC6"/>
    <w:rsid w:val="00B8721D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3814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7A85"/>
    <w:rsid w:val="00C63324"/>
    <w:rsid w:val="00C65645"/>
    <w:rsid w:val="00C65D92"/>
    <w:rsid w:val="00C66646"/>
    <w:rsid w:val="00C66CAF"/>
    <w:rsid w:val="00C702B6"/>
    <w:rsid w:val="00C7148E"/>
    <w:rsid w:val="00C71E11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3A1B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7AD"/>
    <w:rsid w:val="00D07F20"/>
    <w:rsid w:val="00D14FF9"/>
    <w:rsid w:val="00D2063C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46D37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233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0ECA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AAC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5CE5"/>
    <w:rsid w:val="00EE67AD"/>
    <w:rsid w:val="00EF106A"/>
    <w:rsid w:val="00EF4BED"/>
    <w:rsid w:val="00EF5D69"/>
    <w:rsid w:val="00F009CE"/>
    <w:rsid w:val="00F072FD"/>
    <w:rsid w:val="00F1144D"/>
    <w:rsid w:val="00F11A30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1FE9"/>
    <w:rsid w:val="00F32313"/>
    <w:rsid w:val="00F342CC"/>
    <w:rsid w:val="00F35A18"/>
    <w:rsid w:val="00F377B2"/>
    <w:rsid w:val="00F402E4"/>
    <w:rsid w:val="00F42E16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0DE6"/>
    <w:rsid w:val="00FC43C8"/>
    <w:rsid w:val="00FC5390"/>
    <w:rsid w:val="00FC5F9B"/>
    <w:rsid w:val="00FC67F1"/>
    <w:rsid w:val="00FD09DC"/>
    <w:rsid w:val="00FD232F"/>
    <w:rsid w:val="00FD397A"/>
    <w:rsid w:val="00FD4FBC"/>
    <w:rsid w:val="00FD5EDB"/>
    <w:rsid w:val="00FE263F"/>
    <w:rsid w:val="00FE4CD8"/>
    <w:rsid w:val="00FE6AEF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10E38DC"/>
    <w:rsid w:val="02DF6D93"/>
    <w:rsid w:val="03DC1750"/>
    <w:rsid w:val="04EFB25C"/>
    <w:rsid w:val="069C55BA"/>
    <w:rsid w:val="07AB7936"/>
    <w:rsid w:val="08BCA439"/>
    <w:rsid w:val="0947E064"/>
    <w:rsid w:val="0B4F3ADB"/>
    <w:rsid w:val="0C582B9A"/>
    <w:rsid w:val="0CE6AF28"/>
    <w:rsid w:val="0F87E52E"/>
    <w:rsid w:val="1128DDD6"/>
    <w:rsid w:val="12C01A4D"/>
    <w:rsid w:val="19288620"/>
    <w:rsid w:val="22F67C1A"/>
    <w:rsid w:val="2467EF8B"/>
    <w:rsid w:val="2899D3F4"/>
    <w:rsid w:val="2BA6562E"/>
    <w:rsid w:val="300DC15B"/>
    <w:rsid w:val="30E8CAC6"/>
    <w:rsid w:val="32F3F4E2"/>
    <w:rsid w:val="33DFB697"/>
    <w:rsid w:val="3CBABC75"/>
    <w:rsid w:val="400F094A"/>
    <w:rsid w:val="4249ADC4"/>
    <w:rsid w:val="4277C464"/>
    <w:rsid w:val="4988F2C4"/>
    <w:rsid w:val="55737154"/>
    <w:rsid w:val="5D95399C"/>
    <w:rsid w:val="6470D0F2"/>
    <w:rsid w:val="64D7F3DA"/>
    <w:rsid w:val="68AF2F11"/>
    <w:rsid w:val="6AAAD04A"/>
    <w:rsid w:val="6D5EBB8E"/>
    <w:rsid w:val="6DCE4E20"/>
    <w:rsid w:val="6F7125D5"/>
    <w:rsid w:val="70EFF7F7"/>
    <w:rsid w:val="7534B750"/>
    <w:rsid w:val="79AB7BAA"/>
    <w:rsid w:val="7FBD9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uiPriority w:val="9"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3F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897c75987b043f0f6518411b53cd2a13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ce1bdfed867f268b54a62277e7653df8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4D930-EC21-43A8-8531-31785C071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6a2fad9-126f-43f1-a0a4-9c907561022c}" enabled="1" method="Privileged" siteId="{af73baa8-f594-4eb2-a39d-93e96cad61f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12</TotalTime>
  <Pages>1</Pages>
  <Words>255</Words>
  <Characters>1334</Characters>
  <Application>Microsoft Office Word</Application>
  <DocSecurity>0</DocSecurity>
  <Lines>40</Lines>
  <Paragraphs>22</Paragraphs>
  <ScaleCrop>false</ScaleCrop>
  <Company>HP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Lee Wills</cp:lastModifiedBy>
  <cp:revision>10</cp:revision>
  <cp:lastPrinted>2025-01-13T23:18:00Z</cp:lastPrinted>
  <dcterms:created xsi:type="dcterms:W3CDTF">2025-11-12T00:13:00Z</dcterms:created>
  <dcterms:modified xsi:type="dcterms:W3CDTF">2025-11-12T00:25:00Z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