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68A35723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 w:rsidR="00FB4A5E">
        <w:rPr>
          <w:szCs w:val="20"/>
        </w:rPr>
        <w:t>August 6th</w:t>
      </w:r>
      <w:r>
        <w:rPr>
          <w:szCs w:val="20"/>
        </w:rPr>
        <w:t xml:space="preserve">, </w:t>
      </w:r>
      <w:proofErr w:type="gramStart"/>
      <w:r>
        <w:rPr>
          <w:szCs w:val="20"/>
        </w:rPr>
        <w:t>2025</w:t>
      </w:r>
      <w:proofErr w:type="gramEnd"/>
      <w:r w:rsidR="006544EC">
        <w:rPr>
          <w:szCs w:val="20"/>
        </w:rPr>
        <w:t xml:space="preserve"> | </w:t>
      </w:r>
      <w:r w:rsidR="003A0BB5">
        <w:rPr>
          <w:szCs w:val="20"/>
        </w:rPr>
        <w:t xml:space="preserve">11 </w:t>
      </w:r>
      <w:r w:rsidR="006544EC">
        <w:rPr>
          <w:szCs w:val="20"/>
        </w:rPr>
        <w:t xml:space="preserve">am – </w:t>
      </w:r>
      <w:r w:rsidR="003A0BB5">
        <w:rPr>
          <w:szCs w:val="20"/>
        </w:rPr>
        <w:t>12 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0C4A4903" w:rsidR="0008412C" w:rsidRPr="006D3217" w:rsidRDefault="0008412C" w:rsidP="0008412C">
      <w:r>
        <w:t>Meeting called to order at</w:t>
      </w:r>
      <w:r w:rsidR="00B04427">
        <w:t xml:space="preserve"> </w:t>
      </w:r>
      <w:r w:rsidR="00063F05">
        <w:t>11:0</w:t>
      </w:r>
      <w:r w:rsidR="00871BE5">
        <w:t>3</w:t>
      </w:r>
      <w:r w:rsidR="006544EC">
        <w:t>am</w:t>
      </w:r>
      <w:r>
        <w:t xml:space="preserve"> by</w:t>
      </w:r>
      <w:r w:rsidR="000C34FC">
        <w:t xml:space="preserve"> </w:t>
      </w:r>
      <w:r w:rsidR="009350E2">
        <w:t>Lee Wills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4886F92E" w14:textId="77777777" w:rsidR="008F575F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 w:rsidR="00EC418D">
        <w:rPr>
          <w:szCs w:val="20"/>
        </w:rPr>
        <w:br/>
      </w:r>
      <w:r w:rsidR="008F575F">
        <w:rPr>
          <w:szCs w:val="20"/>
        </w:rPr>
        <w:t>Albert Perdon</w:t>
      </w:r>
    </w:p>
    <w:p w14:paraId="58503239" w14:textId="77777777" w:rsidR="008F575F" w:rsidRDefault="008F575F" w:rsidP="00F209D7">
      <w:pPr>
        <w:rPr>
          <w:szCs w:val="20"/>
        </w:rPr>
      </w:pPr>
      <w:r>
        <w:rPr>
          <w:szCs w:val="20"/>
        </w:rPr>
        <w:t>Lee Wills</w:t>
      </w:r>
    </w:p>
    <w:p w14:paraId="50944150" w14:textId="77777777" w:rsidR="00265A37" w:rsidRDefault="00265A37" w:rsidP="00F209D7">
      <w:pPr>
        <w:rPr>
          <w:szCs w:val="20"/>
        </w:rPr>
      </w:pPr>
      <w:r>
        <w:rPr>
          <w:szCs w:val="20"/>
        </w:rPr>
        <w:t xml:space="preserve">A.J. </w:t>
      </w:r>
      <w:proofErr w:type="spellStart"/>
      <w:r>
        <w:rPr>
          <w:szCs w:val="20"/>
        </w:rPr>
        <w:t>Dehseraei</w:t>
      </w:r>
      <w:proofErr w:type="spellEnd"/>
    </w:p>
    <w:p w14:paraId="3C43F326" w14:textId="77777777" w:rsidR="00265A37" w:rsidRDefault="00265A37" w:rsidP="00F209D7">
      <w:pPr>
        <w:rPr>
          <w:szCs w:val="20"/>
        </w:rPr>
      </w:pPr>
      <w:r>
        <w:rPr>
          <w:szCs w:val="20"/>
        </w:rPr>
        <w:t>Rachel Hommel</w:t>
      </w:r>
    </w:p>
    <w:p w14:paraId="0BA41600" w14:textId="77777777" w:rsidR="00265A37" w:rsidRDefault="00265A37" w:rsidP="00F209D7">
      <w:pPr>
        <w:rPr>
          <w:szCs w:val="20"/>
        </w:rPr>
      </w:pPr>
      <w:r>
        <w:rPr>
          <w:szCs w:val="20"/>
        </w:rPr>
        <w:t>Joseph Hankinson</w:t>
      </w:r>
    </w:p>
    <w:p w14:paraId="7A206A75" w14:textId="77777777" w:rsidR="00265A37" w:rsidRDefault="00265A37" w:rsidP="00F209D7">
      <w:pPr>
        <w:rPr>
          <w:szCs w:val="20"/>
        </w:rPr>
      </w:pPr>
      <w:r>
        <w:rPr>
          <w:szCs w:val="20"/>
        </w:rPr>
        <w:t>Lance Grob</w:t>
      </w:r>
    </w:p>
    <w:p w14:paraId="698B0148" w14:textId="77777777" w:rsidR="00265A37" w:rsidRDefault="00265A37" w:rsidP="00F209D7">
      <w:pPr>
        <w:rPr>
          <w:szCs w:val="20"/>
        </w:rPr>
      </w:pPr>
      <w:r>
        <w:rPr>
          <w:szCs w:val="20"/>
        </w:rPr>
        <w:t>Teresa Leader-Anderson</w:t>
      </w:r>
    </w:p>
    <w:p w14:paraId="07391AE1" w14:textId="77777777" w:rsidR="00265A37" w:rsidRDefault="00265A37" w:rsidP="00F209D7">
      <w:pPr>
        <w:rPr>
          <w:szCs w:val="20"/>
        </w:rPr>
      </w:pPr>
      <w:r>
        <w:rPr>
          <w:szCs w:val="20"/>
        </w:rPr>
        <w:t>Chris Thorne</w:t>
      </w:r>
    </w:p>
    <w:p w14:paraId="071FBB15" w14:textId="77777777" w:rsidR="00265A37" w:rsidRDefault="00265A37" w:rsidP="00F209D7">
      <w:pPr>
        <w:rPr>
          <w:szCs w:val="20"/>
        </w:rPr>
      </w:pPr>
      <w:r>
        <w:rPr>
          <w:szCs w:val="20"/>
        </w:rPr>
        <w:t>Alyssa Toupal</w:t>
      </w:r>
    </w:p>
    <w:p w14:paraId="008BC7A4" w14:textId="77777777" w:rsidR="00265A37" w:rsidRDefault="00265A37" w:rsidP="00F209D7">
      <w:pPr>
        <w:rPr>
          <w:szCs w:val="20"/>
        </w:rPr>
      </w:pPr>
      <w:r>
        <w:rPr>
          <w:szCs w:val="20"/>
        </w:rPr>
        <w:t>Annamaria Angkiangco</w:t>
      </w:r>
    </w:p>
    <w:p w14:paraId="3828CD02" w14:textId="77777777" w:rsidR="00265A37" w:rsidRDefault="00265A37" w:rsidP="00F209D7">
      <w:pPr>
        <w:rPr>
          <w:szCs w:val="20"/>
        </w:rPr>
      </w:pPr>
      <w:r>
        <w:rPr>
          <w:szCs w:val="20"/>
        </w:rPr>
        <w:t>Hannah Hogencamp</w:t>
      </w:r>
    </w:p>
    <w:p w14:paraId="0DAFDAC6" w14:textId="454A04B9" w:rsidR="00F209D7" w:rsidRPr="00F209D7" w:rsidRDefault="00265A37" w:rsidP="00F209D7">
      <w:pPr>
        <w:rPr>
          <w:szCs w:val="20"/>
        </w:rPr>
      </w:pPr>
      <w:r>
        <w:rPr>
          <w:szCs w:val="20"/>
        </w:rPr>
        <w:t>Brianna Eltzroth</w:t>
      </w:r>
      <w:r w:rsidR="00EC418D">
        <w:rPr>
          <w:szCs w:val="20"/>
        </w:rPr>
        <w:br/>
      </w:r>
    </w:p>
    <w:p w14:paraId="3BB99F17" w14:textId="384EB649" w:rsidR="00EC418D" w:rsidRPr="007100B7" w:rsidRDefault="00EC418D" w:rsidP="00EC418D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</w:t>
      </w:r>
      <w:r w:rsidR="000C34FC">
        <w:t xml:space="preserve">Rachel Hommel and </w:t>
      </w:r>
      <w:r w:rsidR="009350E2">
        <w:t>Lee Wills</w:t>
      </w: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75E50C50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  <w:r w:rsidR="000C34FC">
        <w:t xml:space="preserve"> Thorne</w:t>
      </w:r>
    </w:p>
    <w:p w14:paraId="5AA48610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1" w:tgtFrame="_blank" w:history="1">
        <w:r w:rsidRPr="00871BE5">
          <w:rPr>
            <w:rStyle w:val="Hyperlink"/>
          </w:rPr>
          <w:t>Non-Profit Advisory Council Meeting - Aug 6, 2025 - North San Diego Business Chamber</w:t>
        </w:r>
      </w:hyperlink>
      <w:r w:rsidRPr="00871BE5">
        <w:t xml:space="preserve"> -The Non-Profit Advisory Council of the North San Diego Business Chamber serves as a leading voice in advancing the vitality and visibility of the nonprofit sector across our region. </w:t>
      </w:r>
    </w:p>
    <w:p w14:paraId="74B7E854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2" w:tgtFrame="_blank" w:history="1">
        <w:r w:rsidRPr="00871BE5">
          <w:rPr>
            <w:rStyle w:val="Hyperlink"/>
          </w:rPr>
          <w:t>Economic Development &amp; Advocacy Meeting - Aug 7, 2025 - North San Diego Business Chamber</w:t>
        </w:r>
      </w:hyperlink>
      <w:r w:rsidRPr="00871BE5">
        <w:t xml:space="preserve"> The Economic Development Advocacy Advisory Council works with elected officials, community leaders, Chamber Members, and other organizations to shape policies that help to promote business creation. </w:t>
      </w:r>
    </w:p>
    <w:p w14:paraId="4E58DA85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3" w:tgtFrame="_blank" w:history="1">
        <w:r w:rsidRPr="00871BE5">
          <w:rPr>
            <w:rStyle w:val="Hyperlink"/>
          </w:rPr>
          <w:t>Your Chamber 101 - Aug 7, 2025 - North San Diego Business Chamber</w:t>
        </w:r>
      </w:hyperlink>
      <w:r w:rsidRPr="00871BE5">
        <w:t>  </w:t>
      </w:r>
    </w:p>
    <w:p w14:paraId="41C411D5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4" w:tgtFrame="_blank" w:history="1">
        <w:r w:rsidRPr="00871BE5">
          <w:rPr>
            <w:rStyle w:val="Hyperlink"/>
          </w:rPr>
          <w:t>Ribbon Cutting: IMTI Field at Sportsplex USA Poway - Aug 7, 2025 - North San Diego Business Chamber</w:t>
        </w:r>
      </w:hyperlink>
      <w:r w:rsidRPr="00871BE5">
        <w:t>  </w:t>
      </w:r>
    </w:p>
    <w:p w14:paraId="19ECF957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5" w:tgtFrame="_blank" w:history="1">
        <w:r w:rsidRPr="00871BE5">
          <w:rPr>
            <w:rStyle w:val="Hyperlink"/>
          </w:rPr>
          <w:t>Business Roundtable with Senator Catherine Blakespear - Aug 12, 2025 - North San Diego Business Chamber</w:t>
        </w:r>
      </w:hyperlink>
      <w:r w:rsidRPr="00871BE5">
        <w:t>  </w:t>
      </w:r>
    </w:p>
    <w:p w14:paraId="332633BB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6" w:tgtFrame="_blank" w:history="1">
        <w:r w:rsidRPr="00871BE5">
          <w:rPr>
            <w:rStyle w:val="Hyperlink"/>
          </w:rPr>
          <w:t>AI Roundtable with Rep. Scott Peters - Aug 18, 2025 - North San Diego Business Chamber</w:t>
        </w:r>
      </w:hyperlink>
      <w:r w:rsidRPr="00871BE5">
        <w:t xml:space="preserve"> -  </w:t>
      </w:r>
    </w:p>
    <w:p w14:paraId="5B9B5E74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r w:rsidRPr="00871BE5">
        <w:t xml:space="preserve">  </w:t>
      </w:r>
      <w:hyperlink r:id="rId17" w:tgtFrame="_blank" w:history="1">
        <w:r w:rsidRPr="00871BE5">
          <w:rPr>
            <w:rStyle w:val="Hyperlink"/>
          </w:rPr>
          <w:t>Cyber-Tech Advisory Council Meeting - Aug 12, 2025 - North San Diego Business Chamber</w:t>
        </w:r>
      </w:hyperlink>
      <w:r w:rsidRPr="00871BE5">
        <w:t> </w:t>
      </w:r>
    </w:p>
    <w:p w14:paraId="728379F4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r w:rsidRPr="00871BE5">
        <w:t>Cyber-Tech Advisory Council Meeting - Aug 12, 2025 - North San Diego Business Chamber </w:t>
      </w:r>
    </w:p>
    <w:p w14:paraId="38EA8279" w14:textId="77777777" w:rsidR="00871BE5" w:rsidRPr="00871BE5" w:rsidRDefault="00871BE5" w:rsidP="00871BE5">
      <w:pPr>
        <w:pStyle w:val="ListParagraph"/>
        <w:numPr>
          <w:ilvl w:val="1"/>
          <w:numId w:val="2"/>
        </w:numPr>
      </w:pPr>
      <w:r w:rsidRPr="00871BE5">
        <w:t xml:space="preserve">The Cyber-Tech Advisory Council is dedicated to </w:t>
      </w:r>
      <w:proofErr w:type="gramStart"/>
      <w:r w:rsidRPr="00871BE5">
        <w:t>spreading</w:t>
      </w:r>
      <w:proofErr w:type="gramEnd"/>
      <w:r w:rsidRPr="00871BE5">
        <w:t xml:space="preserve"> awareness on the future of technology and cybersecurity in our community. - 08/05/2025 </w:t>
      </w:r>
    </w:p>
    <w:p w14:paraId="179C271D" w14:textId="2337185B" w:rsidR="00871BE5" w:rsidRPr="00871BE5" w:rsidRDefault="00871BE5" w:rsidP="00871BE5">
      <w:pPr>
        <w:pStyle w:val="ListParagraph"/>
        <w:numPr>
          <w:ilvl w:val="1"/>
          <w:numId w:val="2"/>
        </w:numPr>
      </w:pPr>
      <w:hyperlink r:id="rId18" w:tgtFrame="_blank" w:history="1">
        <w:r w:rsidRPr="00871BE5">
          <w:rPr>
            <w:rStyle w:val="Hyperlink"/>
          </w:rPr>
          <w:t>Regional Connect Networking - San Diego Zoo Safari Park - Aug 13, 2025 - North San Diego Business Chamber</w:t>
        </w:r>
      </w:hyperlink>
      <w:r w:rsidRPr="00871BE5">
        <w:t xml:space="preserve"> </w:t>
      </w:r>
      <w:r w:rsidRPr="00871BE5">
        <w:rPr>
          <w:noProof/>
        </w:rPr>
        <w:drawing>
          <wp:inline distT="0" distB="0" distL="0" distR="0" wp14:anchorId="5D27CB06" wp14:editId="394EE86B">
            <wp:extent cx="190500" cy="190500"/>
            <wp:effectExtent l="0" t="0" r="0" b="0"/>
            <wp:docPr id="879625801" name="Picture 3" descr="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🐘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BE5">
        <w:t> </w:t>
      </w:r>
    </w:p>
    <w:p w14:paraId="081A12ED" w14:textId="2004C175" w:rsidR="0010785A" w:rsidRDefault="00871BE5" w:rsidP="00871BE5">
      <w:pPr>
        <w:pStyle w:val="ListParagraph"/>
        <w:numPr>
          <w:ilvl w:val="1"/>
          <w:numId w:val="2"/>
        </w:numPr>
      </w:pPr>
      <w:hyperlink r:id="rId20" w:tgtFrame="_blank" w:history="1">
        <w:r w:rsidRPr="00871BE5">
          <w:rPr>
            <w:rStyle w:val="Hyperlink"/>
          </w:rPr>
          <w:t>Health Advisory Council - Aug 26, 2025 - North San Diego Business Chamber</w:t>
        </w:r>
      </w:hyperlink>
      <w:r w:rsidRPr="00871BE5">
        <w:t xml:space="preserve"> - Health is a priority for North San Diego Business Chamber as it plays an important role in shaping the region's economy. The Health Advisory Council strives to be the catalyst that connects business   </w:t>
      </w:r>
    </w:p>
    <w:p w14:paraId="69019E82" w14:textId="27D9FA8E" w:rsidR="00EC418D" w:rsidRDefault="00EC418D" w:rsidP="004D1704">
      <w:pPr>
        <w:pStyle w:val="ListParagraph"/>
        <w:ind w:left="1440"/>
      </w:pPr>
      <w:r>
        <w:br/>
      </w:r>
    </w:p>
    <w:p w14:paraId="7E2AE087" w14:textId="7BF3E92D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</w:t>
      </w:r>
      <w:r w:rsidR="00A5081B">
        <w:t>Rachel Hommel</w:t>
      </w:r>
    </w:p>
    <w:p w14:paraId="19AF29C3" w14:textId="04CBA4AF" w:rsidR="00871BE5" w:rsidRDefault="00871BE5" w:rsidP="00871BE5">
      <w:pPr>
        <w:pStyle w:val="ListParagraph"/>
        <w:numPr>
          <w:ilvl w:val="1"/>
          <w:numId w:val="2"/>
        </w:numPr>
      </w:pPr>
      <w:r>
        <w:t>N/A</w:t>
      </w:r>
    </w:p>
    <w:p w14:paraId="411C2E80" w14:textId="11831942" w:rsidR="00EC418D" w:rsidRDefault="00EC418D" w:rsidP="00A5081B">
      <w:pPr>
        <w:pStyle w:val="ListParagraph"/>
        <w:ind w:left="1440"/>
      </w:pPr>
    </w:p>
    <w:p w14:paraId="4DF48C2F" w14:textId="77777777" w:rsidR="00EC418D" w:rsidRDefault="00EC418D" w:rsidP="00EC418D"/>
    <w:p w14:paraId="712CED5E" w14:textId="0A47DB84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</w:t>
      </w:r>
      <w:r w:rsidR="00A5081B">
        <w:t>Rachel Hommel</w:t>
      </w:r>
    </w:p>
    <w:p w14:paraId="327F9031" w14:textId="5B0465F9" w:rsidR="007A52C2" w:rsidRDefault="00871BE5" w:rsidP="007A52C2">
      <w:pPr>
        <w:pStyle w:val="ListParagraph"/>
        <w:numPr>
          <w:ilvl w:val="1"/>
          <w:numId w:val="2"/>
        </w:numPr>
      </w:pPr>
      <w:r>
        <w:lastRenderedPageBreak/>
        <w:t>Motion to approve made by Chris Thorne, 2</w:t>
      </w:r>
      <w:r w:rsidRPr="00871BE5">
        <w:rPr>
          <w:vertAlign w:val="superscript"/>
        </w:rPr>
        <w:t>nd</w:t>
      </w:r>
      <w:r>
        <w:t xml:space="preserve"> made by AJ. Vote called for and motioned passes.</w:t>
      </w:r>
    </w:p>
    <w:p w14:paraId="06F425A8" w14:textId="480F9716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</w:t>
      </w:r>
      <w:r w:rsidR="00A5081B">
        <w:t xml:space="preserve">Rachel Hommel and </w:t>
      </w:r>
      <w:r w:rsidR="00871BE5">
        <w:t>Lee Wills</w:t>
      </w:r>
    </w:p>
    <w:p w14:paraId="38EC42A1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r w:rsidRPr="00595532">
        <w:t xml:space="preserve">Featured Speaker, B Local San Diego &amp; </w:t>
      </w:r>
      <w:proofErr w:type="spellStart"/>
      <w:r w:rsidRPr="00595532">
        <w:t>UnTours</w:t>
      </w:r>
      <w:proofErr w:type="spellEnd"/>
      <w:r w:rsidRPr="00595532">
        <w:t xml:space="preserve"> Foundation – Sarah Payne </w:t>
      </w:r>
    </w:p>
    <w:p w14:paraId="5AC4DFA5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proofErr w:type="spellStart"/>
      <w:r w:rsidRPr="00595532">
        <w:rPr>
          <w:b/>
          <w:bCs/>
          <w:i/>
          <w:iCs/>
        </w:rPr>
        <w:t>UnTours</w:t>
      </w:r>
      <w:proofErr w:type="spellEnd"/>
      <w:r w:rsidRPr="00595532">
        <w:rPr>
          <w:b/>
          <w:bCs/>
          <w:i/>
          <w:iCs/>
        </w:rPr>
        <w:t xml:space="preserve"> Foundation</w:t>
      </w:r>
      <w:r w:rsidRPr="00595532">
        <w:rPr>
          <w:i/>
          <w:iCs/>
        </w:rPr>
        <w:t xml:space="preserve"> is the proud owner of the world’s first Certified B Corporation, </w:t>
      </w:r>
      <w:proofErr w:type="spellStart"/>
      <w:r w:rsidRPr="00595532">
        <w:rPr>
          <w:i/>
          <w:iCs/>
        </w:rPr>
        <w:t>UnTours</w:t>
      </w:r>
      <w:proofErr w:type="spellEnd"/>
      <w:r w:rsidRPr="00595532">
        <w:rPr>
          <w:i/>
          <w:iCs/>
        </w:rPr>
        <w:t xml:space="preserve">, which donates 100% of its profits to the foundation to </w:t>
      </w:r>
      <w:proofErr w:type="gramStart"/>
      <w:r w:rsidRPr="00595532">
        <w:rPr>
          <w:i/>
          <w:iCs/>
        </w:rPr>
        <w:t>be invested</w:t>
      </w:r>
      <w:proofErr w:type="gramEnd"/>
      <w:r w:rsidRPr="00595532">
        <w:rPr>
          <w:i/>
          <w:iCs/>
        </w:rPr>
        <w:t xml:space="preserve"> in world-changing businesses. Sarah Payne will review the latest in </w:t>
      </w:r>
      <w:proofErr w:type="spellStart"/>
      <w:r w:rsidRPr="00595532">
        <w:rPr>
          <w:b/>
          <w:bCs/>
          <w:i/>
          <w:iCs/>
        </w:rPr>
        <w:t>BCorp</w:t>
      </w:r>
      <w:proofErr w:type="spellEnd"/>
      <w:r w:rsidRPr="00595532">
        <w:rPr>
          <w:b/>
          <w:bCs/>
          <w:i/>
          <w:iCs/>
        </w:rPr>
        <w:t xml:space="preserve"> standards</w:t>
      </w:r>
      <w:r w:rsidRPr="00595532">
        <w:rPr>
          <w:i/>
          <w:iCs/>
        </w:rPr>
        <w:t xml:space="preserve"> as well as </w:t>
      </w:r>
      <w:proofErr w:type="spellStart"/>
      <w:r w:rsidRPr="00595532">
        <w:rPr>
          <w:i/>
          <w:iCs/>
        </w:rPr>
        <w:t>UnTours</w:t>
      </w:r>
      <w:proofErr w:type="spellEnd"/>
      <w:r w:rsidRPr="00595532">
        <w:rPr>
          <w:i/>
          <w:iCs/>
        </w:rPr>
        <w:t xml:space="preserve"> unwavering commitment to regenerating the natural world, creating economic opportunity for all, and strengthening communities across the United States and the globe.</w:t>
      </w:r>
      <w:r w:rsidRPr="00595532">
        <w:t> </w:t>
      </w:r>
    </w:p>
    <w:p w14:paraId="4DC4AFE2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r w:rsidRPr="00595532">
        <w:t xml:space="preserve">U.S. Chamber has published the following article about B Corp for small business leaders: </w:t>
      </w:r>
      <w:hyperlink r:id="rId21" w:tgtFrame="_blank" w:history="1">
        <w:r w:rsidRPr="00595532">
          <w:rPr>
            <w:rStyle w:val="Hyperlink"/>
          </w:rPr>
          <w:t>https://www.uschamber.com/co/start/strategy/b-corp-advantages-and-requirements</w:t>
        </w:r>
      </w:hyperlink>
      <w:r w:rsidRPr="00595532">
        <w:t> </w:t>
      </w:r>
    </w:p>
    <w:p w14:paraId="0D9C3D02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r w:rsidRPr="00595532">
        <w:t xml:space="preserve">Contact Sarah at </w:t>
      </w:r>
      <w:hyperlink r:id="rId22" w:tgtFrame="_blank" w:history="1">
        <w:r w:rsidRPr="00595532">
          <w:rPr>
            <w:rStyle w:val="Hyperlink"/>
          </w:rPr>
          <w:t>sarah.payne@untours.com</w:t>
        </w:r>
      </w:hyperlink>
      <w:r w:rsidRPr="00595532">
        <w:t> </w:t>
      </w:r>
    </w:p>
    <w:p w14:paraId="3DDD2947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hyperlink r:id="rId23" w:tgtFrame="_blank" w:history="1">
        <w:r w:rsidRPr="00595532">
          <w:rPr>
            <w:rStyle w:val="Hyperlink"/>
          </w:rPr>
          <w:t>B Local | San Diego B Corp Companies</w:t>
        </w:r>
      </w:hyperlink>
      <w:r w:rsidRPr="00595532">
        <w:t xml:space="preserve"> - to see current San Diego list of </w:t>
      </w:r>
      <w:proofErr w:type="spellStart"/>
      <w:r w:rsidRPr="00595532">
        <w:t>BCorps</w:t>
      </w:r>
      <w:proofErr w:type="spellEnd"/>
      <w:r w:rsidRPr="00595532">
        <w:t xml:space="preserve"> and ways to learn about certification! </w:t>
      </w:r>
    </w:p>
    <w:p w14:paraId="6885616E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hyperlink r:id="rId24" w:tgtFrame="_blank" w:history="1">
        <w:r w:rsidRPr="00595532">
          <w:rPr>
            <w:rStyle w:val="Hyperlink"/>
          </w:rPr>
          <w:t>B Impact Assessment</w:t>
        </w:r>
      </w:hyperlink>
      <w:r w:rsidRPr="00595532">
        <w:t xml:space="preserve"> - The B Impact Assessment is a free digital tool helping companies measure and improve impact across five </w:t>
      </w:r>
      <w:proofErr w:type="gramStart"/>
      <w:r w:rsidRPr="00595532">
        <w:t>areas;</w:t>
      </w:r>
      <w:proofErr w:type="gramEnd"/>
      <w:r w:rsidRPr="00595532">
        <w:t xml:space="preserve"> community, customers, environment, governance and workers. </w:t>
      </w:r>
    </w:p>
    <w:p w14:paraId="42C632A2" w14:textId="3B29D8B8" w:rsidR="00EC418D" w:rsidRDefault="00EC418D" w:rsidP="00595532">
      <w:pPr>
        <w:pStyle w:val="ListParagraph"/>
        <w:ind w:left="1440"/>
      </w:pPr>
      <w:r>
        <w:br/>
      </w:r>
    </w:p>
    <w:p w14:paraId="5AC8DB6C" w14:textId="77777777" w:rsidR="00595532" w:rsidRDefault="00EC418D" w:rsidP="00EC418D">
      <w:pPr>
        <w:pStyle w:val="ListParagraph"/>
        <w:numPr>
          <w:ilvl w:val="0"/>
          <w:numId w:val="2"/>
        </w:numPr>
      </w:pPr>
      <w:r>
        <w:t>Council Member Updates</w:t>
      </w:r>
      <w:r w:rsidR="00EC31E8">
        <w:t xml:space="preserve"> – </w:t>
      </w:r>
      <w:r w:rsidR="009350E2">
        <w:t>Lee Wills</w:t>
      </w:r>
    </w:p>
    <w:p w14:paraId="71D94A50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r w:rsidRPr="00595532">
        <w:t>Review In Person Meeting Updates &amp; Volunteer Opportunities  </w:t>
      </w:r>
    </w:p>
    <w:p w14:paraId="3804E496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r w:rsidRPr="00595532">
        <w:t xml:space="preserve">Rachel and A.J. (Junk Fairy) will be working with I Love </w:t>
      </w:r>
      <w:proofErr w:type="gramStart"/>
      <w:r w:rsidRPr="00595532">
        <w:t>A</w:t>
      </w:r>
      <w:proofErr w:type="gramEnd"/>
      <w:r w:rsidRPr="00595532">
        <w:t xml:space="preserve"> Clean SD to identify a bay or beach cleanup for Sept 27/28 that we can advertise to Chamber community  </w:t>
      </w:r>
    </w:p>
    <w:p w14:paraId="2EC21C58" w14:textId="77777777" w:rsidR="00595532" w:rsidRPr="00595532" w:rsidRDefault="00595532" w:rsidP="00595532">
      <w:pPr>
        <w:pStyle w:val="ListParagraph"/>
        <w:numPr>
          <w:ilvl w:val="1"/>
          <w:numId w:val="2"/>
        </w:numPr>
      </w:pPr>
      <w:r w:rsidRPr="00595532">
        <w:t>Follow-up on Prospective Speakers &amp; Interest </w:t>
      </w:r>
    </w:p>
    <w:p w14:paraId="4891467F" w14:textId="2744B23C" w:rsidR="00EC418D" w:rsidRDefault="00595532" w:rsidP="00595532">
      <w:pPr>
        <w:pStyle w:val="ListParagraph"/>
        <w:numPr>
          <w:ilvl w:val="1"/>
          <w:numId w:val="2"/>
        </w:numPr>
      </w:pPr>
      <w:r w:rsidRPr="00595532">
        <w:t>October Meeting to be focused on energy specific programming  </w:t>
      </w:r>
      <w:r w:rsidR="00EC418D">
        <w:br/>
      </w:r>
    </w:p>
    <w:p w14:paraId="084A4138" w14:textId="6B0F14A2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</w:t>
      </w:r>
      <w:r w:rsidR="009350E2">
        <w:t>Lee Wills</w:t>
      </w:r>
      <w:r w:rsidR="001A2158">
        <w:t xml:space="preserve"> and Rachel Hommel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25414F5A" w:rsidR="00697E72" w:rsidRDefault="0008412C">
      <w:r>
        <w:t>Adjourned at</w:t>
      </w:r>
      <w:r w:rsidR="009D7FB5">
        <w:t xml:space="preserve"> </w:t>
      </w:r>
      <w:r w:rsidR="001A2158">
        <w:t xml:space="preserve">12:00pm by </w:t>
      </w:r>
      <w:r w:rsidR="00531C4F">
        <w:t>Lee Wills.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D996" w14:textId="77777777" w:rsidR="00BA2D67" w:rsidRDefault="00BA2D67" w:rsidP="0008412C">
      <w:r>
        <w:separator/>
      </w:r>
    </w:p>
  </w:endnote>
  <w:endnote w:type="continuationSeparator" w:id="0">
    <w:p w14:paraId="462D9BE6" w14:textId="77777777" w:rsidR="00BA2D67" w:rsidRDefault="00BA2D67" w:rsidP="0008412C">
      <w:r>
        <w:continuationSeparator/>
      </w:r>
    </w:p>
  </w:endnote>
  <w:endnote w:type="continuationNotice" w:id="1">
    <w:p w14:paraId="6E75B2FF" w14:textId="77777777" w:rsidR="00BA2D67" w:rsidRDefault="00BA2D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4EBF" w14:textId="77777777" w:rsidR="00BA2D67" w:rsidRDefault="00BA2D67" w:rsidP="0008412C">
      <w:r>
        <w:separator/>
      </w:r>
    </w:p>
  </w:footnote>
  <w:footnote w:type="continuationSeparator" w:id="0">
    <w:p w14:paraId="0C2C5263" w14:textId="77777777" w:rsidR="00BA2D67" w:rsidRDefault="00BA2D67" w:rsidP="0008412C">
      <w:r>
        <w:continuationSeparator/>
      </w:r>
    </w:p>
  </w:footnote>
  <w:footnote w:type="continuationNotice" w:id="1">
    <w:p w14:paraId="7E46D92E" w14:textId="77777777" w:rsidR="00BA2D67" w:rsidRDefault="00BA2D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F47646B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F77E6C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 xml:space="preserve">REGULAR MEETING OF THE </w:t>
    </w:r>
    <w:r w:rsidR="003A0BB5">
      <w:rPr>
        <w:sz w:val="20"/>
        <w:szCs w:val="20"/>
      </w:rPr>
      <w:t>SUSTAINABILITY</w:t>
    </w:r>
    <w:r w:rsidR="00D66BFE">
      <w:rPr>
        <w:sz w:val="20"/>
        <w:szCs w:val="20"/>
      </w:rPr>
      <w:t xml:space="preserve"> 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00C3"/>
    <w:multiLevelType w:val="multilevel"/>
    <w:tmpl w:val="EF3C67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138D9"/>
    <w:multiLevelType w:val="multilevel"/>
    <w:tmpl w:val="58288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842D8"/>
    <w:multiLevelType w:val="multilevel"/>
    <w:tmpl w:val="42481186"/>
    <w:lvl w:ilvl="0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A8021F"/>
    <w:multiLevelType w:val="multilevel"/>
    <w:tmpl w:val="2204569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F3362C"/>
    <w:multiLevelType w:val="multilevel"/>
    <w:tmpl w:val="0F385CB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928D4"/>
    <w:multiLevelType w:val="multilevel"/>
    <w:tmpl w:val="063A3F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3C56A1"/>
    <w:multiLevelType w:val="multilevel"/>
    <w:tmpl w:val="4D926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17A3155"/>
    <w:multiLevelType w:val="multilevel"/>
    <w:tmpl w:val="9FF2B3FE"/>
    <w:lvl w:ilvl="0">
      <w:start w:val="9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41C36"/>
    <w:multiLevelType w:val="multilevel"/>
    <w:tmpl w:val="E0884EB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F63D12"/>
    <w:multiLevelType w:val="multilevel"/>
    <w:tmpl w:val="22DA7A28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B43D9E"/>
    <w:multiLevelType w:val="multilevel"/>
    <w:tmpl w:val="21C274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781A8C"/>
    <w:multiLevelType w:val="multilevel"/>
    <w:tmpl w:val="5AA8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F76AD7"/>
    <w:multiLevelType w:val="multilevel"/>
    <w:tmpl w:val="EEC6A8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9142570"/>
    <w:multiLevelType w:val="multilevel"/>
    <w:tmpl w:val="05C49F9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520B4A"/>
    <w:multiLevelType w:val="multilevel"/>
    <w:tmpl w:val="84FADAD8"/>
    <w:lvl w:ilvl="0">
      <w:start w:val="1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E04166"/>
    <w:multiLevelType w:val="multilevel"/>
    <w:tmpl w:val="5E44F29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8F35F7"/>
    <w:multiLevelType w:val="multilevel"/>
    <w:tmpl w:val="E9E81F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1FF4AFB"/>
    <w:multiLevelType w:val="multilevel"/>
    <w:tmpl w:val="8070E1D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491A16"/>
    <w:multiLevelType w:val="multilevel"/>
    <w:tmpl w:val="CFFA4CB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6C2991"/>
    <w:multiLevelType w:val="multilevel"/>
    <w:tmpl w:val="9D3C8A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8D0F41"/>
    <w:multiLevelType w:val="multilevel"/>
    <w:tmpl w:val="E8F215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73593684">
    <w:abstractNumId w:val="15"/>
  </w:num>
  <w:num w:numId="2" w16cid:durableId="1679500225">
    <w:abstractNumId w:val="3"/>
  </w:num>
  <w:num w:numId="3" w16cid:durableId="1053696678">
    <w:abstractNumId w:val="20"/>
  </w:num>
  <w:num w:numId="4" w16cid:durableId="213470463">
    <w:abstractNumId w:val="16"/>
  </w:num>
  <w:num w:numId="5" w16cid:durableId="185142965">
    <w:abstractNumId w:val="10"/>
  </w:num>
  <w:num w:numId="6" w16cid:durableId="308441485">
    <w:abstractNumId w:val="27"/>
  </w:num>
  <w:num w:numId="7" w16cid:durableId="1228683627">
    <w:abstractNumId w:val="28"/>
  </w:num>
  <w:num w:numId="8" w16cid:durableId="1225096425">
    <w:abstractNumId w:val="29"/>
  </w:num>
  <w:num w:numId="9" w16cid:durableId="128399077">
    <w:abstractNumId w:val="17"/>
  </w:num>
  <w:num w:numId="10" w16cid:durableId="937638582">
    <w:abstractNumId w:val="4"/>
  </w:num>
  <w:num w:numId="11" w16cid:durableId="1055272389">
    <w:abstractNumId w:val="6"/>
  </w:num>
  <w:num w:numId="12" w16cid:durableId="197932966">
    <w:abstractNumId w:val="7"/>
  </w:num>
  <w:num w:numId="13" w16cid:durableId="531038211">
    <w:abstractNumId w:val="0"/>
  </w:num>
  <w:num w:numId="14" w16cid:durableId="1587692210">
    <w:abstractNumId w:val="9"/>
  </w:num>
  <w:num w:numId="15" w16cid:durableId="634599332">
    <w:abstractNumId w:val="30"/>
  </w:num>
  <w:num w:numId="16" w16cid:durableId="1412779532">
    <w:abstractNumId w:val="13"/>
  </w:num>
  <w:num w:numId="17" w16cid:durableId="1060787537">
    <w:abstractNumId w:val="22"/>
  </w:num>
  <w:num w:numId="18" w16cid:durableId="1913466561">
    <w:abstractNumId w:val="24"/>
  </w:num>
  <w:num w:numId="19" w16cid:durableId="720398150">
    <w:abstractNumId w:val="26"/>
  </w:num>
  <w:num w:numId="20" w16cid:durableId="1442071297">
    <w:abstractNumId w:val="14"/>
  </w:num>
  <w:num w:numId="21" w16cid:durableId="1497844147">
    <w:abstractNumId w:val="12"/>
  </w:num>
  <w:num w:numId="22" w16cid:durableId="1368485330">
    <w:abstractNumId w:val="2"/>
  </w:num>
  <w:num w:numId="23" w16cid:durableId="362482741">
    <w:abstractNumId w:val="23"/>
  </w:num>
  <w:num w:numId="24" w16cid:durableId="1075663345">
    <w:abstractNumId w:val="1"/>
  </w:num>
  <w:num w:numId="25" w16cid:durableId="1193836140">
    <w:abstractNumId w:val="19"/>
  </w:num>
  <w:num w:numId="26" w16cid:durableId="1371102409">
    <w:abstractNumId w:val="11"/>
  </w:num>
  <w:num w:numId="27" w16cid:durableId="1315839821">
    <w:abstractNumId w:val="21"/>
  </w:num>
  <w:num w:numId="28" w16cid:durableId="88742091">
    <w:abstractNumId w:val="32"/>
  </w:num>
  <w:num w:numId="29" w16cid:durableId="1210263365">
    <w:abstractNumId w:val="25"/>
  </w:num>
  <w:num w:numId="30" w16cid:durableId="706102486">
    <w:abstractNumId w:val="18"/>
  </w:num>
  <w:num w:numId="31" w16cid:durableId="918447530">
    <w:abstractNumId w:val="5"/>
  </w:num>
  <w:num w:numId="32" w16cid:durableId="1716925644">
    <w:abstractNumId w:val="31"/>
  </w:num>
  <w:num w:numId="33" w16cid:durableId="111085924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3F05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4CA3"/>
    <w:rsid w:val="000B5242"/>
    <w:rsid w:val="000B61C2"/>
    <w:rsid w:val="000B6D4D"/>
    <w:rsid w:val="000C34FC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71ADE"/>
    <w:rsid w:val="00172131"/>
    <w:rsid w:val="0017254E"/>
    <w:rsid w:val="00172D7A"/>
    <w:rsid w:val="00172E23"/>
    <w:rsid w:val="00173EFA"/>
    <w:rsid w:val="00174A36"/>
    <w:rsid w:val="0017578D"/>
    <w:rsid w:val="00175925"/>
    <w:rsid w:val="00175CBB"/>
    <w:rsid w:val="0018078E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215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A5"/>
    <w:rsid w:val="001F1F34"/>
    <w:rsid w:val="001F3507"/>
    <w:rsid w:val="001F4402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5A37"/>
    <w:rsid w:val="00266361"/>
    <w:rsid w:val="00266AD2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0BB5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40A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0C1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70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C4F"/>
    <w:rsid w:val="00531F9D"/>
    <w:rsid w:val="00533873"/>
    <w:rsid w:val="005344A0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532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2F17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4F4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BE5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75F"/>
    <w:rsid w:val="008F596A"/>
    <w:rsid w:val="008F5A4F"/>
    <w:rsid w:val="008F5DBA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50E2"/>
    <w:rsid w:val="00936492"/>
    <w:rsid w:val="00936CC1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3E3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81B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E9D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2D67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6A2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1F9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15A1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2DED"/>
    <w:rsid w:val="00FB42A2"/>
    <w:rsid w:val="00FB4A5E"/>
    <w:rsid w:val="00FB5A9E"/>
    <w:rsid w:val="00FB5DD6"/>
    <w:rsid w:val="00FB6D5C"/>
    <w:rsid w:val="00FB7AF5"/>
    <w:rsid w:val="00FC00D3"/>
    <w:rsid w:val="00FC0DE6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728F"/>
    <w:rsid w:val="00FE1505"/>
    <w:rsid w:val="00FE1D56"/>
    <w:rsid w:val="00FE25F3"/>
    <w:rsid w:val="00FE2B7F"/>
    <w:rsid w:val="00FE3262"/>
    <w:rsid w:val="00FE34E9"/>
    <w:rsid w:val="00FE4998"/>
    <w:rsid w:val="00FE649B"/>
    <w:rsid w:val="00FE78BB"/>
    <w:rsid w:val="00FE7D00"/>
    <w:rsid w:val="00FF089F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  <w:style w:type="character" w:styleId="UnresolvedMention">
    <w:name w:val="Unresolved Mention"/>
    <w:basedOn w:val="DefaultParagraphFont"/>
    <w:uiPriority w:val="99"/>
    <w:semiHidden/>
    <w:unhideWhenUsed/>
    <w:rsid w:val="00871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amber.sdbusinesschamber.com/events/details/your-chamber-101-08-07-2025-33247" TargetMode="External"/><Relationship Id="rId18" Type="http://schemas.openxmlformats.org/officeDocument/2006/relationships/hyperlink" Target="https://chamber.sdbusinesschamber.com/events/details/regional-connect-networking-san-diego-zoo-safari-park-08-13-2025-3408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schamber.com/co/start/strategy/b-corp-advantages-and-requirement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hamber.sdbusinesschamber.com/events/details/economic-development-advocacy-meeting-08-07-2025-32389" TargetMode="External"/><Relationship Id="rId17" Type="http://schemas.openxmlformats.org/officeDocument/2006/relationships/hyperlink" Target="https://chamber.sdbusinesschamber.com/events/details/cyber-tech-advisory-council-meeting-08-05-2025-34535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hamber.sdbusinesschamber.com/events/details/ai-roundtable-with-rep-scott-peters-34631" TargetMode="External"/><Relationship Id="rId20" Type="http://schemas.openxmlformats.org/officeDocument/2006/relationships/hyperlink" Target="https://chamber.sdbusinesschamber.com/events/details/health-advisory-council-3456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amber.sdbusinesschamber.com/events/details/nonprofit-advisory-council-meeting-08-06-2025-34547" TargetMode="External"/><Relationship Id="rId24" Type="http://schemas.openxmlformats.org/officeDocument/2006/relationships/hyperlink" Target="https://www.bcorporation.net/en-us/programs-and-tools/b-impact-assessmen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hamber.sdbusinesschamber.com/events/details/business-roundtable-with-senator-catherine-blakespear-34630" TargetMode="External"/><Relationship Id="rId23" Type="http://schemas.openxmlformats.org/officeDocument/2006/relationships/hyperlink" Target="https://blocalsandiego.org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amber.sdbusinesschamber.com/events/details/ribbon-cutting-imti-field-at-sportsplex-usa-poway-34633" TargetMode="External"/><Relationship Id="rId22" Type="http://schemas.openxmlformats.org/officeDocument/2006/relationships/hyperlink" Target="mailto:sarah.payne@untours.co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12</TotalTime>
  <Pages>2</Pages>
  <Words>604</Words>
  <Characters>3166</Characters>
  <Application>Microsoft Office Word</Application>
  <DocSecurity>0</DocSecurity>
  <Lines>79</Lines>
  <Paragraphs>46</Paragraphs>
  <ScaleCrop>false</ScaleCrop>
  <Company>HP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Brianna Eltzroth</cp:lastModifiedBy>
  <cp:revision>17</cp:revision>
  <cp:lastPrinted>2024-01-19T22:12:00Z</cp:lastPrinted>
  <dcterms:created xsi:type="dcterms:W3CDTF">2025-06-25T18:55:00Z</dcterms:created>
  <dcterms:modified xsi:type="dcterms:W3CDTF">2025-10-01T18:01:00Z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