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71B48C6E" w:rsidR="00864C99" w:rsidRDefault="00973E2D">
      <w:pPr>
        <w:pStyle w:val="Heading2"/>
        <w:jc w:val="center"/>
      </w:pPr>
      <w:r>
        <w:t>Non-Profit</w:t>
      </w:r>
      <w:r w:rsidR="009B6A58">
        <w:t xml:space="preserve"> Advisory Council</w:t>
      </w:r>
    </w:p>
    <w:p w14:paraId="4782FD2E" w14:textId="22DA7107" w:rsidR="00864C99" w:rsidRDefault="0021159B">
      <w:pPr>
        <w:jc w:val="center"/>
        <w:rPr>
          <w:b/>
        </w:rPr>
      </w:pPr>
      <w:r>
        <w:rPr>
          <w:b/>
        </w:rPr>
        <w:t>November 5th</w:t>
      </w:r>
      <w:r w:rsidR="009B6A58">
        <w:rPr>
          <w:b/>
        </w:rPr>
        <w:t>, 2025</w:t>
      </w:r>
    </w:p>
    <w:p w14:paraId="0737B5A4" w14:textId="40DD7713" w:rsidR="00864C99" w:rsidRDefault="00973E2D">
      <w:pPr>
        <w:jc w:val="center"/>
        <w:rPr>
          <w:b/>
        </w:rPr>
      </w:pPr>
      <w:r>
        <w:rPr>
          <w:b/>
        </w:rPr>
        <w:t>3:00 PM – 4:00 PM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3E4D9ED4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973E2D">
        <w:rPr>
          <w:b/>
        </w:rPr>
        <w:t>Laura Bashore</w:t>
      </w:r>
      <w:r w:rsidR="0021159B">
        <w:rPr>
          <w:b/>
        </w:rPr>
        <w:t xml:space="preserve"> &amp; 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2DA35237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973E2D">
        <w:t>Laura Bashore</w:t>
      </w:r>
      <w:r w:rsidR="0021159B">
        <w:t xml:space="preserve"> and Sebastian Pardo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72C01665" w14:textId="2C98739A" w:rsidR="00C73C62" w:rsidRDefault="00642DEB" w:rsidP="0021159B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5864062F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</w:t>
      </w:r>
      <w:r w:rsidR="00973E2D">
        <w:t>Laura Bashore</w:t>
      </w:r>
    </w:p>
    <w:p w14:paraId="41D79C8B" w14:textId="13CB8650" w:rsidR="009E6715" w:rsidRDefault="009E6715" w:rsidP="009E6715">
      <w:pPr>
        <w:pStyle w:val="ListParagraph"/>
        <w:numPr>
          <w:ilvl w:val="1"/>
          <w:numId w:val="2"/>
        </w:numPr>
      </w:pPr>
      <w:r>
        <w:t>N/A</w:t>
      </w:r>
    </w:p>
    <w:p w14:paraId="4B38F239" w14:textId="77777777" w:rsidR="006E763F" w:rsidRDefault="006E763F" w:rsidP="006E763F"/>
    <w:p w14:paraId="2BA09403" w14:textId="11ED8F8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9E6715">
        <w:t>Sebastian Pardo</w:t>
      </w:r>
    </w:p>
    <w:p w14:paraId="67CD9972" w14:textId="378A0B3A" w:rsidR="009E6715" w:rsidRDefault="009E6715" w:rsidP="009E6715">
      <w:pPr>
        <w:pStyle w:val="ListParagraph"/>
        <w:numPr>
          <w:ilvl w:val="1"/>
          <w:numId w:val="2"/>
        </w:numPr>
      </w:pPr>
      <w:r>
        <w:t>N/A</w:t>
      </w:r>
    </w:p>
    <w:p w14:paraId="097D231A" w14:textId="27308FA3" w:rsidR="00BE73EF" w:rsidRDefault="00BE73EF" w:rsidP="00BE73EF">
      <w:pPr>
        <w:pStyle w:val="ListParagraph"/>
      </w:pPr>
    </w:p>
    <w:p w14:paraId="044FBA1A" w14:textId="3F178007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</w:t>
      </w:r>
      <w:r w:rsidR="00973E2D">
        <w:t>Laura Bashore</w:t>
      </w:r>
    </w:p>
    <w:p w14:paraId="28D43073" w14:textId="77777777" w:rsidR="00502653" w:rsidRDefault="00502653" w:rsidP="00502653">
      <w:pPr>
        <w:pStyle w:val="ListParagraph"/>
      </w:pPr>
    </w:p>
    <w:p w14:paraId="40EF8385" w14:textId="7B118A82" w:rsidR="00973E2D" w:rsidRDefault="009E6715" w:rsidP="00502653">
      <w:pPr>
        <w:pStyle w:val="ListParagraph"/>
        <w:numPr>
          <w:ilvl w:val="1"/>
          <w:numId w:val="2"/>
        </w:numPr>
      </w:pPr>
      <w:r>
        <w:t xml:space="preserve">Discussion around </w:t>
      </w:r>
      <w:r w:rsidRPr="00161090">
        <w:rPr>
          <w:b/>
          <w:bCs/>
        </w:rPr>
        <w:t>Giving Tuesday</w:t>
      </w:r>
      <w:r>
        <w:t xml:space="preserve"> (</w:t>
      </w:r>
      <w:r w:rsidR="00161090">
        <w:t>December 3</w:t>
      </w:r>
      <w:r w:rsidR="00161090" w:rsidRPr="00161090">
        <w:rPr>
          <w:vertAlign w:val="superscript"/>
        </w:rPr>
        <w:t>rd</w:t>
      </w:r>
      <w:r w:rsidR="00161090">
        <w:t>)</w:t>
      </w:r>
    </w:p>
    <w:p w14:paraId="4EA0A955" w14:textId="5F652947" w:rsidR="001A72DD" w:rsidRDefault="00161090" w:rsidP="00161090">
      <w:pPr>
        <w:pStyle w:val="ListParagraph"/>
        <w:numPr>
          <w:ilvl w:val="1"/>
          <w:numId w:val="2"/>
        </w:numPr>
      </w:pPr>
      <w:r>
        <w:t>Breakout Rooms – how are you preparing for Giving Tuesday?</w:t>
      </w:r>
    </w:p>
    <w:p w14:paraId="1E21192E" w14:textId="7B5515B7" w:rsidR="00161090" w:rsidRDefault="00AA5814" w:rsidP="00AA5814">
      <w:pPr>
        <w:pStyle w:val="ListParagraph"/>
        <w:numPr>
          <w:ilvl w:val="2"/>
          <w:numId w:val="2"/>
        </w:numPr>
      </w:pPr>
      <w:r>
        <w:t>Nominate 1 person from breakout room to be spokesperson</w:t>
      </w:r>
    </w:p>
    <w:p w14:paraId="4B1E3975" w14:textId="676781F8" w:rsidR="00AA5814" w:rsidRDefault="000F3FD1" w:rsidP="000F3FD1">
      <w:pPr>
        <w:pStyle w:val="ListParagraph"/>
        <w:numPr>
          <w:ilvl w:val="1"/>
          <w:numId w:val="2"/>
        </w:numPr>
      </w:pPr>
      <w:r>
        <w:t xml:space="preserve">Next </w:t>
      </w:r>
      <w:proofErr w:type="gramStart"/>
      <w:r>
        <w:t>meetings</w:t>
      </w:r>
      <w:proofErr w:type="gramEnd"/>
      <w:r>
        <w:t xml:space="preserve">: December </w:t>
      </w:r>
      <w:r w:rsidR="008B0F67">
        <w:t>4</w:t>
      </w:r>
      <w:r w:rsidR="008B0F67" w:rsidRPr="008B0F67">
        <w:rPr>
          <w:vertAlign w:val="superscript"/>
        </w:rPr>
        <w:t>th</w:t>
      </w:r>
      <w:r w:rsidR="008B0F67">
        <w:t xml:space="preserve">? </w:t>
      </w:r>
    </w:p>
    <w:p w14:paraId="480EC048" w14:textId="4D9321A6" w:rsidR="008B0F67" w:rsidRDefault="008B0F67" w:rsidP="000F3FD1">
      <w:pPr>
        <w:pStyle w:val="ListParagraph"/>
        <w:numPr>
          <w:ilvl w:val="1"/>
          <w:numId w:val="2"/>
        </w:numPr>
      </w:pPr>
      <w:r>
        <w:t>January 7</w:t>
      </w:r>
      <w:r w:rsidRPr="008B0F67">
        <w:rPr>
          <w:vertAlign w:val="superscript"/>
        </w:rPr>
        <w:t>th</w:t>
      </w:r>
      <w:r>
        <w:t xml:space="preserve"> - confirmed</w:t>
      </w:r>
    </w:p>
    <w:p w14:paraId="5CCE86C3" w14:textId="77777777" w:rsidR="0046165F" w:rsidRDefault="0046165F" w:rsidP="0046165F"/>
    <w:p w14:paraId="5D5A3FD3" w14:textId="7012F3C5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</w:t>
      </w:r>
      <w:r w:rsidR="00973E2D">
        <w:t>Laura Bashore</w:t>
      </w:r>
      <w:r>
        <w:br/>
      </w:r>
    </w:p>
    <w:p w14:paraId="23131EF1" w14:textId="129B9362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9E6715">
        <w:t>Sebastian Pardo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034A1" w14:textId="77777777" w:rsidR="00CD7F40" w:rsidRDefault="00CD7F40">
      <w:r>
        <w:separator/>
      </w:r>
    </w:p>
  </w:endnote>
  <w:endnote w:type="continuationSeparator" w:id="0">
    <w:p w14:paraId="41A0C378" w14:textId="77777777" w:rsidR="00CD7F40" w:rsidRDefault="00CD7F40">
      <w:r>
        <w:continuationSeparator/>
      </w:r>
    </w:p>
  </w:endnote>
  <w:endnote w:type="continuationNotice" w:id="1">
    <w:p w14:paraId="3E8EDF71" w14:textId="77777777" w:rsidR="00CD7F40" w:rsidRDefault="00CD7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989C" w14:textId="77777777" w:rsidR="00CD7F40" w:rsidRDefault="00CD7F40">
      <w:r>
        <w:separator/>
      </w:r>
    </w:p>
  </w:footnote>
  <w:footnote w:type="continuationSeparator" w:id="0">
    <w:p w14:paraId="5CDF4B0B" w14:textId="77777777" w:rsidR="00CD7F40" w:rsidRDefault="00CD7F40">
      <w:r>
        <w:continuationSeparator/>
      </w:r>
    </w:p>
  </w:footnote>
  <w:footnote w:type="continuationNotice" w:id="1">
    <w:p w14:paraId="533A1799" w14:textId="77777777" w:rsidR="00CD7F40" w:rsidRDefault="00CD7F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7AE16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654F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3FD1"/>
    <w:rsid w:val="000F4635"/>
    <w:rsid w:val="000F593F"/>
    <w:rsid w:val="000F6872"/>
    <w:rsid w:val="001015D0"/>
    <w:rsid w:val="00107F1E"/>
    <w:rsid w:val="001122CC"/>
    <w:rsid w:val="001138A0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090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59B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04E0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2C60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06CF4"/>
    <w:rsid w:val="00610502"/>
    <w:rsid w:val="0061229B"/>
    <w:rsid w:val="006122C2"/>
    <w:rsid w:val="00614DFF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0124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0F67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07549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3E2D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6715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814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546F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D7F40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9B1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8BD8E-BC8C-48B6-B300-48BBE62A5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5</TotalTime>
  <Pages>1</Pages>
  <Words>103</Words>
  <Characters>565</Characters>
  <Application>Microsoft Office Word</Application>
  <DocSecurity>0</DocSecurity>
  <Lines>36</Lines>
  <Paragraphs>20</Paragraphs>
  <ScaleCrop>false</ScaleCrop>
  <Company>HP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10</cp:revision>
  <cp:lastPrinted>2025-01-13T23:18:00Z</cp:lastPrinted>
  <dcterms:created xsi:type="dcterms:W3CDTF">2025-11-04T18:22:00Z</dcterms:created>
  <dcterms:modified xsi:type="dcterms:W3CDTF">2025-11-05T22:56:00Z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