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6E17F" w14:textId="77777777" w:rsidR="00864C99" w:rsidRDefault="00864C99">
      <w:pPr>
        <w:pStyle w:val="Heading2"/>
      </w:pPr>
    </w:p>
    <w:p w14:paraId="6E6583ED" w14:textId="46AA0C1F" w:rsidR="00864C99" w:rsidRDefault="009B6A58">
      <w:pPr>
        <w:pStyle w:val="Heading2"/>
        <w:jc w:val="center"/>
      </w:pPr>
      <w:r>
        <w:t>Economic Development &amp; Advocacy Advisory Council</w:t>
      </w:r>
    </w:p>
    <w:p w14:paraId="4782FD2E" w14:textId="338E1862" w:rsidR="00864C99" w:rsidRDefault="009B6A58">
      <w:pPr>
        <w:jc w:val="center"/>
        <w:rPr>
          <w:b/>
        </w:rPr>
      </w:pPr>
      <w:r>
        <w:rPr>
          <w:b/>
        </w:rPr>
        <w:t>July 3, 2025</w:t>
      </w:r>
    </w:p>
    <w:p w14:paraId="0737B5A4" w14:textId="1E6FB4E3" w:rsidR="00864C99" w:rsidRDefault="009B6A58">
      <w:pPr>
        <w:jc w:val="center"/>
        <w:rPr>
          <w:b/>
        </w:rPr>
      </w:pPr>
      <w:r>
        <w:rPr>
          <w:b/>
        </w:rPr>
        <w:t>8:00 AM – 9</w:t>
      </w:r>
      <w:r w:rsidR="00360777">
        <w:rPr>
          <w:b/>
        </w:rPr>
        <w:t xml:space="preserve">:00 </w:t>
      </w:r>
      <w:r>
        <w:rPr>
          <w:b/>
        </w:rPr>
        <w:t>AM</w:t>
      </w:r>
    </w:p>
    <w:p w14:paraId="7F400594" w14:textId="77777777" w:rsidR="00864C99" w:rsidRDefault="00864C99">
      <w:pPr>
        <w:jc w:val="center"/>
        <w:rPr>
          <w:b/>
        </w:rPr>
      </w:pPr>
    </w:p>
    <w:p w14:paraId="5622F706" w14:textId="310D9580" w:rsidR="00864C99" w:rsidRDefault="008B6B1E">
      <w:pPr>
        <w:jc w:val="center"/>
        <w:rPr>
          <w:b/>
        </w:rPr>
      </w:pPr>
      <w:r>
        <w:rPr>
          <w:b/>
        </w:rPr>
        <w:t xml:space="preserve">MEETING LOCATION: </w:t>
      </w:r>
      <w:r w:rsidR="00EC7758">
        <w:rPr>
          <w:b/>
        </w:rPr>
        <w:t>Virtual</w:t>
      </w:r>
    </w:p>
    <w:p w14:paraId="33232AD8" w14:textId="7EACB5B9" w:rsidR="00864C99" w:rsidRDefault="009B6A58" w:rsidP="00925CF1">
      <w:pPr>
        <w:jc w:val="center"/>
        <w:rPr>
          <w:b/>
        </w:rPr>
      </w:pPr>
      <w:r>
        <w:rPr>
          <w:b/>
        </w:rPr>
        <w:t>Co-</w:t>
      </w:r>
      <w:r w:rsidR="008B6B1E">
        <w:rPr>
          <w:b/>
        </w:rPr>
        <w:t>Chair</w:t>
      </w:r>
      <w:r>
        <w:rPr>
          <w:b/>
        </w:rPr>
        <w:t>s</w:t>
      </w:r>
      <w:r w:rsidR="008B6B1E">
        <w:rPr>
          <w:b/>
        </w:rPr>
        <w:t xml:space="preserve">: </w:t>
      </w:r>
      <w:r>
        <w:rPr>
          <w:b/>
        </w:rPr>
        <w:t>Joe Britton &amp; Mike Nagy</w:t>
      </w:r>
      <w:r w:rsidR="00761F0A">
        <w:rPr>
          <w:b/>
        </w:rPr>
        <w:t xml:space="preserve"> </w:t>
      </w:r>
    </w:p>
    <w:p w14:paraId="672F6241" w14:textId="77777777" w:rsidR="00864C99" w:rsidRDefault="00864C99">
      <w:pPr>
        <w:rPr>
          <w:b/>
        </w:rPr>
      </w:pPr>
    </w:p>
    <w:p w14:paraId="077AAEDE" w14:textId="77777777" w:rsidR="00CE4A53" w:rsidRDefault="00CE4A53">
      <w:pPr>
        <w:rPr>
          <w:b/>
        </w:rPr>
      </w:pPr>
    </w:p>
    <w:p w14:paraId="6D0E20FF" w14:textId="77777777" w:rsidR="00864C99" w:rsidRDefault="00864C99">
      <w:pPr>
        <w:rPr>
          <w:b/>
        </w:rPr>
      </w:pPr>
    </w:p>
    <w:p w14:paraId="0D0B9434" w14:textId="42ADCF59" w:rsidR="002D2698" w:rsidRPr="007100B7" w:rsidRDefault="007A620F" w:rsidP="007A620F">
      <w:pPr>
        <w:pStyle w:val="ListParagraph"/>
        <w:numPr>
          <w:ilvl w:val="0"/>
          <w:numId w:val="2"/>
        </w:numPr>
      </w:pPr>
      <w:r>
        <w:t xml:space="preserve">Welcome &amp; </w:t>
      </w:r>
      <w:r w:rsidR="00964A1A">
        <w:t>Introductions –</w:t>
      </w:r>
      <w:r w:rsidR="00770837">
        <w:t xml:space="preserve"> Mike Nagy &amp; Joe Britton</w:t>
      </w:r>
    </w:p>
    <w:p w14:paraId="09DF5B5F" w14:textId="7D3E5327" w:rsidR="000128BE" w:rsidRPr="007100B7" w:rsidRDefault="00177F8A" w:rsidP="00EE19C4">
      <w:r w:rsidRPr="007100B7">
        <w:tab/>
      </w:r>
      <w:r w:rsidR="00B631A3" w:rsidRPr="007100B7">
        <w:tab/>
      </w:r>
      <w:r w:rsidR="005158E1" w:rsidRPr="007100B7">
        <w:tab/>
      </w:r>
    </w:p>
    <w:p w14:paraId="46130345" w14:textId="77777777" w:rsidR="00642DEB" w:rsidRDefault="00C73C62" w:rsidP="007A620F">
      <w:pPr>
        <w:pStyle w:val="ListParagraph"/>
        <w:numPr>
          <w:ilvl w:val="0"/>
          <w:numId w:val="2"/>
        </w:numPr>
      </w:pPr>
      <w:r w:rsidRPr="007100B7">
        <w:t>Chamber Updates</w:t>
      </w:r>
      <w:r w:rsidR="00A1651D">
        <w:t xml:space="preserve"> – Chris Thorne</w:t>
      </w:r>
    </w:p>
    <w:p w14:paraId="62714F2C" w14:textId="77777777" w:rsidR="00642DEB" w:rsidRDefault="00642DEB" w:rsidP="00642DEB">
      <w:pPr>
        <w:pStyle w:val="ListParagraph"/>
      </w:pPr>
    </w:p>
    <w:p w14:paraId="5713DAD7" w14:textId="77777777" w:rsidR="00642DEB" w:rsidRDefault="00642DEB" w:rsidP="00642DEB">
      <w:pPr>
        <w:pStyle w:val="ListParagraph"/>
        <w:numPr>
          <w:ilvl w:val="1"/>
          <w:numId w:val="2"/>
        </w:numPr>
      </w:pPr>
      <w:r>
        <w:t>Upcoming Events</w:t>
      </w:r>
    </w:p>
    <w:p w14:paraId="72C01665" w14:textId="0C3C1C2C" w:rsidR="00C73C62" w:rsidRDefault="00642DEB" w:rsidP="00642DEB">
      <w:pPr>
        <w:pStyle w:val="ListParagraph"/>
        <w:numPr>
          <w:ilvl w:val="1"/>
          <w:numId w:val="2"/>
        </w:numPr>
      </w:pPr>
      <w:r>
        <w:t>Expectations for the new fiscal year</w:t>
      </w:r>
      <w:r w:rsidR="00C73C62">
        <w:br/>
      </w:r>
    </w:p>
    <w:p w14:paraId="4DDAE4CF" w14:textId="1EB00F1F" w:rsidR="00FA361B" w:rsidRDefault="006E763F" w:rsidP="006E763F">
      <w:pPr>
        <w:pStyle w:val="ListParagraph"/>
        <w:numPr>
          <w:ilvl w:val="0"/>
          <w:numId w:val="2"/>
        </w:numPr>
      </w:pPr>
      <w:r>
        <w:t>Legislative Updates</w:t>
      </w:r>
      <w:r w:rsidR="00A1651D">
        <w:t xml:space="preserve"> – Mike Nagy</w:t>
      </w:r>
    </w:p>
    <w:p w14:paraId="4B38F239" w14:textId="77777777" w:rsidR="006E763F" w:rsidRDefault="006E763F" w:rsidP="006E763F"/>
    <w:p w14:paraId="2BA09403" w14:textId="1236A422" w:rsidR="00192243" w:rsidRDefault="006F74FE" w:rsidP="006E763F">
      <w:pPr>
        <w:pStyle w:val="ListParagraph"/>
        <w:numPr>
          <w:ilvl w:val="0"/>
          <w:numId w:val="2"/>
        </w:numPr>
      </w:pPr>
      <w:r>
        <w:t>Old Business</w:t>
      </w:r>
      <w:r w:rsidR="00A1651D">
        <w:t xml:space="preserve"> – Joe Britton</w:t>
      </w:r>
    </w:p>
    <w:p w14:paraId="097D231A" w14:textId="27308FA3" w:rsidR="00BE73EF" w:rsidRDefault="00BE73EF" w:rsidP="00BE73EF">
      <w:pPr>
        <w:pStyle w:val="ListParagraph"/>
      </w:pPr>
    </w:p>
    <w:p w14:paraId="044FBA1A" w14:textId="7FC76CE3" w:rsidR="00BC79DC" w:rsidRDefault="00B570A6" w:rsidP="00F551C3">
      <w:pPr>
        <w:pStyle w:val="ListParagraph"/>
        <w:numPr>
          <w:ilvl w:val="0"/>
          <w:numId w:val="2"/>
        </w:numPr>
      </w:pPr>
      <w:r>
        <w:t>New Business</w:t>
      </w:r>
      <w:r w:rsidR="00990DAE">
        <w:t xml:space="preserve"> – Joe Britton</w:t>
      </w:r>
      <w:r w:rsidR="00502653">
        <w:t xml:space="preserve"> and Mike Nagy</w:t>
      </w:r>
    </w:p>
    <w:p w14:paraId="28D43073" w14:textId="77777777" w:rsidR="00502653" w:rsidRDefault="00502653" w:rsidP="00502653">
      <w:pPr>
        <w:pStyle w:val="ListParagraph"/>
      </w:pPr>
    </w:p>
    <w:p w14:paraId="084A6368" w14:textId="4DE5C7B3" w:rsidR="00502653" w:rsidRDefault="00AD3C59" w:rsidP="00502653">
      <w:pPr>
        <w:pStyle w:val="ListParagraph"/>
        <w:numPr>
          <w:ilvl w:val="1"/>
          <w:numId w:val="2"/>
        </w:numPr>
      </w:pPr>
      <w:r>
        <w:t>Legislative Principles for 2025-2026 Fiscal Year</w:t>
      </w:r>
    </w:p>
    <w:p w14:paraId="4EA0A955" w14:textId="4397CFD5" w:rsidR="001A72DD" w:rsidRDefault="001A72DD" w:rsidP="00502653">
      <w:pPr>
        <w:pStyle w:val="ListParagraph"/>
        <w:numPr>
          <w:ilvl w:val="1"/>
          <w:numId w:val="2"/>
        </w:numPr>
      </w:pPr>
      <w:r>
        <w:t>Deciding on 2 dates for In Person meetings.</w:t>
      </w:r>
    </w:p>
    <w:p w14:paraId="5CCE86C3" w14:textId="77777777" w:rsidR="0046165F" w:rsidRDefault="0046165F" w:rsidP="0046165F"/>
    <w:p w14:paraId="5D5A3FD3" w14:textId="4124FF3A" w:rsidR="00E52672" w:rsidRDefault="00E52672" w:rsidP="00E52672">
      <w:pPr>
        <w:pStyle w:val="ListParagraph"/>
        <w:numPr>
          <w:ilvl w:val="0"/>
          <w:numId w:val="2"/>
        </w:numPr>
      </w:pPr>
      <w:r>
        <w:t>Council Member Updates</w:t>
      </w:r>
      <w:r w:rsidR="00D257A2">
        <w:t xml:space="preserve"> – Mike Nagy</w:t>
      </w:r>
      <w:r>
        <w:br/>
      </w:r>
    </w:p>
    <w:p w14:paraId="23131EF1" w14:textId="6D4CBC93" w:rsidR="00E52672" w:rsidRDefault="00E52672" w:rsidP="00E52672">
      <w:pPr>
        <w:pStyle w:val="ListParagraph"/>
        <w:numPr>
          <w:ilvl w:val="0"/>
          <w:numId w:val="2"/>
        </w:numPr>
      </w:pPr>
      <w:r>
        <w:t>Close Meeting</w:t>
      </w:r>
      <w:r w:rsidR="00C33990">
        <w:t xml:space="preserve"> – Joe Britton</w:t>
      </w:r>
    </w:p>
    <w:p w14:paraId="439176D8" w14:textId="77777777" w:rsidR="00B56EDC" w:rsidRPr="00BC79DC" w:rsidRDefault="00B56EDC" w:rsidP="00D80C90">
      <w:pPr>
        <w:pStyle w:val="ListParagraph"/>
        <w:ind w:left="2160"/>
      </w:pPr>
    </w:p>
    <w:p w14:paraId="3161032A" w14:textId="2A6687EB" w:rsidR="005533DB" w:rsidRDefault="005533DB" w:rsidP="00BC79DC">
      <w:pPr>
        <w:pStyle w:val="ListParagraph"/>
      </w:pPr>
    </w:p>
    <w:p w14:paraId="5E5AAB60" w14:textId="77777777" w:rsidR="00864C99" w:rsidRDefault="00864C99"/>
    <w:p w14:paraId="3D09C537" w14:textId="77777777" w:rsidR="008B6B1E" w:rsidRDefault="008B6B1E"/>
    <w:sectPr w:rsidR="008B6B1E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C80D1" w14:textId="77777777" w:rsidR="00D26943" w:rsidRDefault="00D26943">
      <w:r>
        <w:separator/>
      </w:r>
    </w:p>
  </w:endnote>
  <w:endnote w:type="continuationSeparator" w:id="0">
    <w:p w14:paraId="585BD7A2" w14:textId="77777777" w:rsidR="00D26943" w:rsidRDefault="00D26943">
      <w:r>
        <w:continuationSeparator/>
      </w:r>
    </w:p>
  </w:endnote>
  <w:endnote w:type="continuationNotice" w:id="1">
    <w:p w14:paraId="13B8EA44" w14:textId="77777777" w:rsidR="00D26943" w:rsidRDefault="00D269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LT Std 65 Mediu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A2DDB" w14:textId="77777777" w:rsidR="00D26943" w:rsidRDefault="00D26943">
      <w:r>
        <w:separator/>
      </w:r>
    </w:p>
  </w:footnote>
  <w:footnote w:type="continuationSeparator" w:id="0">
    <w:p w14:paraId="7EC8E6AA" w14:textId="77777777" w:rsidR="00D26943" w:rsidRDefault="00D26943">
      <w:r>
        <w:continuationSeparator/>
      </w:r>
    </w:p>
  </w:footnote>
  <w:footnote w:type="continuationNotice" w:id="1">
    <w:p w14:paraId="25DFF7CA" w14:textId="77777777" w:rsidR="00D26943" w:rsidRDefault="00D2694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FE420" w14:textId="77777777" w:rsidR="00864C99" w:rsidRDefault="0084237D">
    <w:pPr>
      <w:pStyle w:val="Header"/>
      <w:jc w:val="center"/>
    </w:pPr>
    <w:r>
      <w:rPr>
        <w:noProof/>
      </w:rPr>
      <w:drawing>
        <wp:inline distT="0" distB="0" distL="0" distR="0" wp14:anchorId="0A2D25C4" wp14:editId="010E89AD">
          <wp:extent cx="2914650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BF62E8" w14:textId="77777777" w:rsidR="00864C99" w:rsidRDefault="0084237D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C4718A" wp14:editId="7C447DBE">
              <wp:simplePos x="0" y="0"/>
              <wp:positionH relativeFrom="column">
                <wp:posOffset>-251460</wp:posOffset>
              </wp:positionH>
              <wp:positionV relativeFrom="paragraph">
                <wp:posOffset>78105</wp:posOffset>
              </wp:positionV>
              <wp:extent cx="7322820" cy="0"/>
              <wp:effectExtent l="5715" t="11430" r="5715" b="762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2282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535353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54194F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8pt,6.15pt" to="556.8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" strokecolor="#535353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36A3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964CE0"/>
    <w:multiLevelType w:val="hybridMultilevel"/>
    <w:tmpl w:val="F8A0C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B57DE"/>
    <w:multiLevelType w:val="hybridMultilevel"/>
    <w:tmpl w:val="7A5CBBC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C3A0432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266F2E"/>
    <w:multiLevelType w:val="hybridMultilevel"/>
    <w:tmpl w:val="D83E4768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0F767C7"/>
    <w:multiLevelType w:val="hybridMultilevel"/>
    <w:tmpl w:val="A3AC9698"/>
    <w:lvl w:ilvl="0" w:tplc="B454A6D4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23BD49A3"/>
    <w:multiLevelType w:val="hybridMultilevel"/>
    <w:tmpl w:val="A2DC55D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AA7058"/>
    <w:multiLevelType w:val="hybridMultilevel"/>
    <w:tmpl w:val="38BCE0D4"/>
    <w:lvl w:ilvl="0" w:tplc="E7DC6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B8B7E84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3A129DB"/>
    <w:multiLevelType w:val="hybridMultilevel"/>
    <w:tmpl w:val="0D28FE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0B7264"/>
    <w:multiLevelType w:val="hybridMultilevel"/>
    <w:tmpl w:val="608C67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465544080">
    <w:abstractNumId w:val="6"/>
  </w:num>
  <w:num w:numId="2" w16cid:durableId="226036201">
    <w:abstractNumId w:val="2"/>
  </w:num>
  <w:num w:numId="3" w16cid:durableId="710617643">
    <w:abstractNumId w:val="4"/>
  </w:num>
  <w:num w:numId="4" w16cid:durableId="1708094970">
    <w:abstractNumId w:val="9"/>
  </w:num>
  <w:num w:numId="5" w16cid:durableId="348915478">
    <w:abstractNumId w:val="1"/>
  </w:num>
  <w:num w:numId="6" w16cid:durableId="776484059">
    <w:abstractNumId w:val="5"/>
  </w:num>
  <w:num w:numId="7" w16cid:durableId="1829975181">
    <w:abstractNumId w:val="8"/>
  </w:num>
  <w:num w:numId="8" w16cid:durableId="1606498637">
    <w:abstractNumId w:val="7"/>
  </w:num>
  <w:num w:numId="9" w16cid:durableId="1448159279">
    <w:abstractNumId w:val="0"/>
  </w:num>
  <w:num w:numId="10" w16cid:durableId="10819534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wMTc1NDQxNTcxNDBV0lEKTi0uzszPAymwrAUAZUPZ0CwAAAA="/>
  </w:docVars>
  <w:rsids>
    <w:rsidRoot w:val="005C677A"/>
    <w:rsid w:val="000011AD"/>
    <w:rsid w:val="000051F0"/>
    <w:rsid w:val="000071F7"/>
    <w:rsid w:val="000074F1"/>
    <w:rsid w:val="00010AA3"/>
    <w:rsid w:val="00012216"/>
    <w:rsid w:val="000128BE"/>
    <w:rsid w:val="00014A09"/>
    <w:rsid w:val="00020ED2"/>
    <w:rsid w:val="00024C6C"/>
    <w:rsid w:val="00025EC2"/>
    <w:rsid w:val="00027EC8"/>
    <w:rsid w:val="00035668"/>
    <w:rsid w:val="00041A9B"/>
    <w:rsid w:val="00042B61"/>
    <w:rsid w:val="00042CAB"/>
    <w:rsid w:val="00045AB8"/>
    <w:rsid w:val="000465AC"/>
    <w:rsid w:val="000478F3"/>
    <w:rsid w:val="00050603"/>
    <w:rsid w:val="00051147"/>
    <w:rsid w:val="00054353"/>
    <w:rsid w:val="00061346"/>
    <w:rsid w:val="0006154B"/>
    <w:rsid w:val="00070E21"/>
    <w:rsid w:val="000733BA"/>
    <w:rsid w:val="000762F8"/>
    <w:rsid w:val="00081A5A"/>
    <w:rsid w:val="00082725"/>
    <w:rsid w:val="00091C5F"/>
    <w:rsid w:val="00093172"/>
    <w:rsid w:val="00095D05"/>
    <w:rsid w:val="000A020B"/>
    <w:rsid w:val="000A3F21"/>
    <w:rsid w:val="000A64FB"/>
    <w:rsid w:val="000A7384"/>
    <w:rsid w:val="000A7EAB"/>
    <w:rsid w:val="000B242F"/>
    <w:rsid w:val="000B55A8"/>
    <w:rsid w:val="000B7848"/>
    <w:rsid w:val="000C12B2"/>
    <w:rsid w:val="000C4A62"/>
    <w:rsid w:val="000D0A9A"/>
    <w:rsid w:val="000D14E2"/>
    <w:rsid w:val="000D1742"/>
    <w:rsid w:val="000D6291"/>
    <w:rsid w:val="000D7550"/>
    <w:rsid w:val="000E0038"/>
    <w:rsid w:val="000E0795"/>
    <w:rsid w:val="000E10E7"/>
    <w:rsid w:val="000E14FE"/>
    <w:rsid w:val="000E26F6"/>
    <w:rsid w:val="000F0B91"/>
    <w:rsid w:val="000F194A"/>
    <w:rsid w:val="000F34DF"/>
    <w:rsid w:val="000F3A41"/>
    <w:rsid w:val="000F4635"/>
    <w:rsid w:val="000F593F"/>
    <w:rsid w:val="000F6872"/>
    <w:rsid w:val="001015D0"/>
    <w:rsid w:val="00107F1E"/>
    <w:rsid w:val="001122CC"/>
    <w:rsid w:val="001151F5"/>
    <w:rsid w:val="00116128"/>
    <w:rsid w:val="00116962"/>
    <w:rsid w:val="001200DC"/>
    <w:rsid w:val="0012104A"/>
    <w:rsid w:val="00121C3B"/>
    <w:rsid w:val="001230D5"/>
    <w:rsid w:val="0012394D"/>
    <w:rsid w:val="001250D6"/>
    <w:rsid w:val="00131E46"/>
    <w:rsid w:val="001341FF"/>
    <w:rsid w:val="0013470B"/>
    <w:rsid w:val="00134FB8"/>
    <w:rsid w:val="0013742B"/>
    <w:rsid w:val="00137EC1"/>
    <w:rsid w:val="00142665"/>
    <w:rsid w:val="001447B5"/>
    <w:rsid w:val="001459FA"/>
    <w:rsid w:val="00146FDE"/>
    <w:rsid w:val="00152766"/>
    <w:rsid w:val="00154EA5"/>
    <w:rsid w:val="00156702"/>
    <w:rsid w:val="001608AB"/>
    <w:rsid w:val="00161144"/>
    <w:rsid w:val="00161698"/>
    <w:rsid w:val="001620E9"/>
    <w:rsid w:val="00163E0B"/>
    <w:rsid w:val="00165E4E"/>
    <w:rsid w:val="00177F8A"/>
    <w:rsid w:val="00180F74"/>
    <w:rsid w:val="00182BAA"/>
    <w:rsid w:val="00186E82"/>
    <w:rsid w:val="001908BC"/>
    <w:rsid w:val="00192243"/>
    <w:rsid w:val="00193337"/>
    <w:rsid w:val="00197724"/>
    <w:rsid w:val="001A20A6"/>
    <w:rsid w:val="001A3CB7"/>
    <w:rsid w:val="001A6E15"/>
    <w:rsid w:val="001A72DD"/>
    <w:rsid w:val="001A7C7D"/>
    <w:rsid w:val="001B1697"/>
    <w:rsid w:val="001B195C"/>
    <w:rsid w:val="001B2A5E"/>
    <w:rsid w:val="001C0D11"/>
    <w:rsid w:val="001C0FB6"/>
    <w:rsid w:val="001C0FDD"/>
    <w:rsid w:val="001C3371"/>
    <w:rsid w:val="001C515F"/>
    <w:rsid w:val="001D1290"/>
    <w:rsid w:val="001E2573"/>
    <w:rsid w:val="001E3CF4"/>
    <w:rsid w:val="001E56E7"/>
    <w:rsid w:val="001E642E"/>
    <w:rsid w:val="001F2769"/>
    <w:rsid w:val="001F74A3"/>
    <w:rsid w:val="00201AD9"/>
    <w:rsid w:val="00202288"/>
    <w:rsid w:val="00202291"/>
    <w:rsid w:val="00204295"/>
    <w:rsid w:val="00204C42"/>
    <w:rsid w:val="002060D5"/>
    <w:rsid w:val="00207E33"/>
    <w:rsid w:val="00211CA3"/>
    <w:rsid w:val="00213522"/>
    <w:rsid w:val="00233F51"/>
    <w:rsid w:val="00235E2F"/>
    <w:rsid w:val="002365EA"/>
    <w:rsid w:val="0023796B"/>
    <w:rsid w:val="00240297"/>
    <w:rsid w:val="002431FA"/>
    <w:rsid w:val="0024608E"/>
    <w:rsid w:val="00251D6E"/>
    <w:rsid w:val="00254E50"/>
    <w:rsid w:val="00260899"/>
    <w:rsid w:val="002628AC"/>
    <w:rsid w:val="00264B0A"/>
    <w:rsid w:val="00266326"/>
    <w:rsid w:val="00267325"/>
    <w:rsid w:val="00267A9E"/>
    <w:rsid w:val="0027275F"/>
    <w:rsid w:val="00275606"/>
    <w:rsid w:val="00275E72"/>
    <w:rsid w:val="002760DF"/>
    <w:rsid w:val="002848DF"/>
    <w:rsid w:val="00293B89"/>
    <w:rsid w:val="002945EC"/>
    <w:rsid w:val="002A0544"/>
    <w:rsid w:val="002A1C91"/>
    <w:rsid w:val="002A45B9"/>
    <w:rsid w:val="002A4ED1"/>
    <w:rsid w:val="002A5729"/>
    <w:rsid w:val="002A74A1"/>
    <w:rsid w:val="002C5F40"/>
    <w:rsid w:val="002C62A6"/>
    <w:rsid w:val="002D11C4"/>
    <w:rsid w:val="002D21D7"/>
    <w:rsid w:val="002D2698"/>
    <w:rsid w:val="002D3CF1"/>
    <w:rsid w:val="002D50AB"/>
    <w:rsid w:val="002D5134"/>
    <w:rsid w:val="002D6F62"/>
    <w:rsid w:val="002D79A7"/>
    <w:rsid w:val="002F0393"/>
    <w:rsid w:val="002F48DF"/>
    <w:rsid w:val="00305198"/>
    <w:rsid w:val="003056DF"/>
    <w:rsid w:val="00307E8D"/>
    <w:rsid w:val="00314973"/>
    <w:rsid w:val="003158E2"/>
    <w:rsid w:val="00315FDD"/>
    <w:rsid w:val="003170AB"/>
    <w:rsid w:val="003172F9"/>
    <w:rsid w:val="0032332D"/>
    <w:rsid w:val="0032651F"/>
    <w:rsid w:val="00327C58"/>
    <w:rsid w:val="003323EA"/>
    <w:rsid w:val="0033297D"/>
    <w:rsid w:val="00333DD0"/>
    <w:rsid w:val="003343C7"/>
    <w:rsid w:val="00337D4C"/>
    <w:rsid w:val="00341385"/>
    <w:rsid w:val="00342B83"/>
    <w:rsid w:val="00343291"/>
    <w:rsid w:val="003432E7"/>
    <w:rsid w:val="00357A6D"/>
    <w:rsid w:val="00360777"/>
    <w:rsid w:val="0036187E"/>
    <w:rsid w:val="00363861"/>
    <w:rsid w:val="00367660"/>
    <w:rsid w:val="00367E2A"/>
    <w:rsid w:val="003710B4"/>
    <w:rsid w:val="00372B16"/>
    <w:rsid w:val="00373EE8"/>
    <w:rsid w:val="00376761"/>
    <w:rsid w:val="00377FAA"/>
    <w:rsid w:val="00382F7D"/>
    <w:rsid w:val="00383680"/>
    <w:rsid w:val="00383E2A"/>
    <w:rsid w:val="003935FA"/>
    <w:rsid w:val="00394A00"/>
    <w:rsid w:val="00394D2B"/>
    <w:rsid w:val="003957F3"/>
    <w:rsid w:val="00396840"/>
    <w:rsid w:val="003A66DD"/>
    <w:rsid w:val="003A6DCF"/>
    <w:rsid w:val="003B27EE"/>
    <w:rsid w:val="003B2884"/>
    <w:rsid w:val="003B28B3"/>
    <w:rsid w:val="003B33BF"/>
    <w:rsid w:val="003B5A67"/>
    <w:rsid w:val="003B65C5"/>
    <w:rsid w:val="003C1B53"/>
    <w:rsid w:val="003C3721"/>
    <w:rsid w:val="003C6A0C"/>
    <w:rsid w:val="003C6A93"/>
    <w:rsid w:val="003C7DC1"/>
    <w:rsid w:val="003D51C8"/>
    <w:rsid w:val="003D66AE"/>
    <w:rsid w:val="003E17D0"/>
    <w:rsid w:val="003E4CF4"/>
    <w:rsid w:val="003E5902"/>
    <w:rsid w:val="003F024B"/>
    <w:rsid w:val="003F1470"/>
    <w:rsid w:val="003F4486"/>
    <w:rsid w:val="003F7409"/>
    <w:rsid w:val="003F7583"/>
    <w:rsid w:val="003F7FAC"/>
    <w:rsid w:val="004029DC"/>
    <w:rsid w:val="004117DA"/>
    <w:rsid w:val="00414A5C"/>
    <w:rsid w:val="00417861"/>
    <w:rsid w:val="00420AD9"/>
    <w:rsid w:val="00420D73"/>
    <w:rsid w:val="004230F0"/>
    <w:rsid w:val="004231A9"/>
    <w:rsid w:val="004241CD"/>
    <w:rsid w:val="0042735C"/>
    <w:rsid w:val="004312D3"/>
    <w:rsid w:val="004328A1"/>
    <w:rsid w:val="00441A92"/>
    <w:rsid w:val="00441B6B"/>
    <w:rsid w:val="00443D55"/>
    <w:rsid w:val="00447AFA"/>
    <w:rsid w:val="00451865"/>
    <w:rsid w:val="00453935"/>
    <w:rsid w:val="00453ECF"/>
    <w:rsid w:val="00454AED"/>
    <w:rsid w:val="004567AE"/>
    <w:rsid w:val="0046066E"/>
    <w:rsid w:val="0046165F"/>
    <w:rsid w:val="004619B7"/>
    <w:rsid w:val="004619EC"/>
    <w:rsid w:val="00462881"/>
    <w:rsid w:val="00464417"/>
    <w:rsid w:val="00475A44"/>
    <w:rsid w:val="004819BA"/>
    <w:rsid w:val="00483833"/>
    <w:rsid w:val="004860E8"/>
    <w:rsid w:val="004905E6"/>
    <w:rsid w:val="004942B2"/>
    <w:rsid w:val="0049548A"/>
    <w:rsid w:val="004A2310"/>
    <w:rsid w:val="004A2BD2"/>
    <w:rsid w:val="004B02DA"/>
    <w:rsid w:val="004B06DF"/>
    <w:rsid w:val="004B07B2"/>
    <w:rsid w:val="004B11EF"/>
    <w:rsid w:val="004B220E"/>
    <w:rsid w:val="004B59C8"/>
    <w:rsid w:val="004B5B8C"/>
    <w:rsid w:val="004C0D49"/>
    <w:rsid w:val="004C2217"/>
    <w:rsid w:val="004C6914"/>
    <w:rsid w:val="004C7A7D"/>
    <w:rsid w:val="004D0B87"/>
    <w:rsid w:val="004D0C2B"/>
    <w:rsid w:val="004D15B3"/>
    <w:rsid w:val="004D1ED8"/>
    <w:rsid w:val="004D2C3A"/>
    <w:rsid w:val="004E19F4"/>
    <w:rsid w:val="004E2E24"/>
    <w:rsid w:val="004E4FAC"/>
    <w:rsid w:val="004F1179"/>
    <w:rsid w:val="004F14FA"/>
    <w:rsid w:val="004F2233"/>
    <w:rsid w:val="004F2E1D"/>
    <w:rsid w:val="004F3FC5"/>
    <w:rsid w:val="004F457F"/>
    <w:rsid w:val="00502653"/>
    <w:rsid w:val="005108A1"/>
    <w:rsid w:val="005121C6"/>
    <w:rsid w:val="0051434E"/>
    <w:rsid w:val="0051450B"/>
    <w:rsid w:val="005158E1"/>
    <w:rsid w:val="00521BD0"/>
    <w:rsid w:val="00521E6C"/>
    <w:rsid w:val="005234E7"/>
    <w:rsid w:val="0052653A"/>
    <w:rsid w:val="00530D00"/>
    <w:rsid w:val="0053114A"/>
    <w:rsid w:val="00533C6E"/>
    <w:rsid w:val="00536C2E"/>
    <w:rsid w:val="00536D22"/>
    <w:rsid w:val="00542965"/>
    <w:rsid w:val="00543381"/>
    <w:rsid w:val="00545F27"/>
    <w:rsid w:val="00546AA5"/>
    <w:rsid w:val="0055204D"/>
    <w:rsid w:val="00552CE4"/>
    <w:rsid w:val="005533DB"/>
    <w:rsid w:val="005535BC"/>
    <w:rsid w:val="005555AC"/>
    <w:rsid w:val="00560D85"/>
    <w:rsid w:val="00562D13"/>
    <w:rsid w:val="00567271"/>
    <w:rsid w:val="00570A49"/>
    <w:rsid w:val="00581421"/>
    <w:rsid w:val="00581A36"/>
    <w:rsid w:val="00581BA3"/>
    <w:rsid w:val="00584D47"/>
    <w:rsid w:val="00585FE3"/>
    <w:rsid w:val="00587631"/>
    <w:rsid w:val="00587FF2"/>
    <w:rsid w:val="00592F91"/>
    <w:rsid w:val="00594AC4"/>
    <w:rsid w:val="00594BD6"/>
    <w:rsid w:val="005A0154"/>
    <w:rsid w:val="005A318B"/>
    <w:rsid w:val="005A64DB"/>
    <w:rsid w:val="005B0CDA"/>
    <w:rsid w:val="005B0E48"/>
    <w:rsid w:val="005B11CA"/>
    <w:rsid w:val="005B457D"/>
    <w:rsid w:val="005B6CDC"/>
    <w:rsid w:val="005B7FEF"/>
    <w:rsid w:val="005C1BED"/>
    <w:rsid w:val="005C677A"/>
    <w:rsid w:val="005C7B82"/>
    <w:rsid w:val="005D38C4"/>
    <w:rsid w:val="005E3DD1"/>
    <w:rsid w:val="005E58AC"/>
    <w:rsid w:val="005F0B9B"/>
    <w:rsid w:val="005F1409"/>
    <w:rsid w:val="005F1AD2"/>
    <w:rsid w:val="005F21FB"/>
    <w:rsid w:val="005F6F19"/>
    <w:rsid w:val="006000D1"/>
    <w:rsid w:val="00600C98"/>
    <w:rsid w:val="006059A4"/>
    <w:rsid w:val="00606AAC"/>
    <w:rsid w:val="00610502"/>
    <w:rsid w:val="0061229B"/>
    <w:rsid w:val="006122C2"/>
    <w:rsid w:val="00616DB2"/>
    <w:rsid w:val="00620CA0"/>
    <w:rsid w:val="00622296"/>
    <w:rsid w:val="006320F0"/>
    <w:rsid w:val="00632D89"/>
    <w:rsid w:val="00635E84"/>
    <w:rsid w:val="00636F85"/>
    <w:rsid w:val="0063798A"/>
    <w:rsid w:val="00640DBA"/>
    <w:rsid w:val="00642239"/>
    <w:rsid w:val="00642DEB"/>
    <w:rsid w:val="00643EEF"/>
    <w:rsid w:val="0065074C"/>
    <w:rsid w:val="00650A97"/>
    <w:rsid w:val="00655C4F"/>
    <w:rsid w:val="00657DA9"/>
    <w:rsid w:val="006617CA"/>
    <w:rsid w:val="00664094"/>
    <w:rsid w:val="0066515A"/>
    <w:rsid w:val="00665904"/>
    <w:rsid w:val="006676DD"/>
    <w:rsid w:val="00674266"/>
    <w:rsid w:val="00676383"/>
    <w:rsid w:val="00677439"/>
    <w:rsid w:val="00677874"/>
    <w:rsid w:val="00687208"/>
    <w:rsid w:val="00687D23"/>
    <w:rsid w:val="00696218"/>
    <w:rsid w:val="006963F2"/>
    <w:rsid w:val="006A09BE"/>
    <w:rsid w:val="006A2B6A"/>
    <w:rsid w:val="006A3910"/>
    <w:rsid w:val="006B029F"/>
    <w:rsid w:val="006B115C"/>
    <w:rsid w:val="006B1DDD"/>
    <w:rsid w:val="006B3330"/>
    <w:rsid w:val="006B4D39"/>
    <w:rsid w:val="006B69D0"/>
    <w:rsid w:val="006C124E"/>
    <w:rsid w:val="006C4FB8"/>
    <w:rsid w:val="006C50B8"/>
    <w:rsid w:val="006D02CC"/>
    <w:rsid w:val="006D536C"/>
    <w:rsid w:val="006D6705"/>
    <w:rsid w:val="006E2E38"/>
    <w:rsid w:val="006E763F"/>
    <w:rsid w:val="006F0261"/>
    <w:rsid w:val="006F0AC3"/>
    <w:rsid w:val="006F4419"/>
    <w:rsid w:val="006F4C1F"/>
    <w:rsid w:val="006F4DD9"/>
    <w:rsid w:val="006F5A69"/>
    <w:rsid w:val="006F6751"/>
    <w:rsid w:val="006F74FE"/>
    <w:rsid w:val="006F7639"/>
    <w:rsid w:val="00702416"/>
    <w:rsid w:val="00703DE3"/>
    <w:rsid w:val="00707C15"/>
    <w:rsid w:val="00707E6A"/>
    <w:rsid w:val="007100B7"/>
    <w:rsid w:val="007136F5"/>
    <w:rsid w:val="007142E1"/>
    <w:rsid w:val="0071480B"/>
    <w:rsid w:val="0071548C"/>
    <w:rsid w:val="00717F40"/>
    <w:rsid w:val="007254F7"/>
    <w:rsid w:val="00730A0C"/>
    <w:rsid w:val="00731DB2"/>
    <w:rsid w:val="0073205B"/>
    <w:rsid w:val="00733E7A"/>
    <w:rsid w:val="00734C7D"/>
    <w:rsid w:val="0074016D"/>
    <w:rsid w:val="007405E3"/>
    <w:rsid w:val="00742705"/>
    <w:rsid w:val="00743A45"/>
    <w:rsid w:val="007466EC"/>
    <w:rsid w:val="00746927"/>
    <w:rsid w:val="0075001D"/>
    <w:rsid w:val="00753302"/>
    <w:rsid w:val="0076112B"/>
    <w:rsid w:val="00761F0A"/>
    <w:rsid w:val="007623CE"/>
    <w:rsid w:val="007630CB"/>
    <w:rsid w:val="00764873"/>
    <w:rsid w:val="00765E66"/>
    <w:rsid w:val="0077067E"/>
    <w:rsid w:val="00770837"/>
    <w:rsid w:val="00770935"/>
    <w:rsid w:val="00770ACB"/>
    <w:rsid w:val="00772048"/>
    <w:rsid w:val="007726B6"/>
    <w:rsid w:val="00773073"/>
    <w:rsid w:val="00780F2D"/>
    <w:rsid w:val="00781FF9"/>
    <w:rsid w:val="007836F4"/>
    <w:rsid w:val="00790722"/>
    <w:rsid w:val="00790F60"/>
    <w:rsid w:val="007963C3"/>
    <w:rsid w:val="00797431"/>
    <w:rsid w:val="007A0501"/>
    <w:rsid w:val="007A12E7"/>
    <w:rsid w:val="007A2C8C"/>
    <w:rsid w:val="007A2C95"/>
    <w:rsid w:val="007A5301"/>
    <w:rsid w:val="007A53B8"/>
    <w:rsid w:val="007A620F"/>
    <w:rsid w:val="007A69B4"/>
    <w:rsid w:val="007B064E"/>
    <w:rsid w:val="007B2025"/>
    <w:rsid w:val="007B47A3"/>
    <w:rsid w:val="007B7A6F"/>
    <w:rsid w:val="007C1F6F"/>
    <w:rsid w:val="007C32FC"/>
    <w:rsid w:val="007C36BE"/>
    <w:rsid w:val="007D1217"/>
    <w:rsid w:val="007D217D"/>
    <w:rsid w:val="007D7425"/>
    <w:rsid w:val="007E298D"/>
    <w:rsid w:val="007F00E0"/>
    <w:rsid w:val="007F030C"/>
    <w:rsid w:val="007F1E60"/>
    <w:rsid w:val="007F2654"/>
    <w:rsid w:val="007F29D4"/>
    <w:rsid w:val="007F7506"/>
    <w:rsid w:val="00800866"/>
    <w:rsid w:val="00801577"/>
    <w:rsid w:val="00803B38"/>
    <w:rsid w:val="008074D2"/>
    <w:rsid w:val="00811DF0"/>
    <w:rsid w:val="0081298E"/>
    <w:rsid w:val="00813A7D"/>
    <w:rsid w:val="008141EC"/>
    <w:rsid w:val="00814BC9"/>
    <w:rsid w:val="0081610E"/>
    <w:rsid w:val="00816683"/>
    <w:rsid w:val="0081747E"/>
    <w:rsid w:val="00817D17"/>
    <w:rsid w:val="00821F0D"/>
    <w:rsid w:val="008223B5"/>
    <w:rsid w:val="0083082F"/>
    <w:rsid w:val="0083265D"/>
    <w:rsid w:val="00835BD7"/>
    <w:rsid w:val="00836AD1"/>
    <w:rsid w:val="00840115"/>
    <w:rsid w:val="00841F13"/>
    <w:rsid w:val="0084237D"/>
    <w:rsid w:val="00843AFE"/>
    <w:rsid w:val="0084535B"/>
    <w:rsid w:val="00845A6A"/>
    <w:rsid w:val="00846EC2"/>
    <w:rsid w:val="008509A8"/>
    <w:rsid w:val="00855E32"/>
    <w:rsid w:val="008574C8"/>
    <w:rsid w:val="008614C7"/>
    <w:rsid w:val="00863902"/>
    <w:rsid w:val="00864C99"/>
    <w:rsid w:val="008654A5"/>
    <w:rsid w:val="008707C1"/>
    <w:rsid w:val="00871B5D"/>
    <w:rsid w:val="008737F7"/>
    <w:rsid w:val="00874B3B"/>
    <w:rsid w:val="00875777"/>
    <w:rsid w:val="008827E6"/>
    <w:rsid w:val="0088585D"/>
    <w:rsid w:val="00887C87"/>
    <w:rsid w:val="00887F98"/>
    <w:rsid w:val="00895AB0"/>
    <w:rsid w:val="00896273"/>
    <w:rsid w:val="008A2D41"/>
    <w:rsid w:val="008A31DA"/>
    <w:rsid w:val="008A3A31"/>
    <w:rsid w:val="008A669A"/>
    <w:rsid w:val="008B09AE"/>
    <w:rsid w:val="008B0D1B"/>
    <w:rsid w:val="008B3533"/>
    <w:rsid w:val="008B3CCF"/>
    <w:rsid w:val="008B4F42"/>
    <w:rsid w:val="008B59DD"/>
    <w:rsid w:val="008B6B1E"/>
    <w:rsid w:val="008B79E3"/>
    <w:rsid w:val="008C3E00"/>
    <w:rsid w:val="008C72C1"/>
    <w:rsid w:val="008C7EEA"/>
    <w:rsid w:val="008D3ED0"/>
    <w:rsid w:val="008E25D4"/>
    <w:rsid w:val="008E3F5B"/>
    <w:rsid w:val="008E525C"/>
    <w:rsid w:val="008E5AE4"/>
    <w:rsid w:val="008E5C94"/>
    <w:rsid w:val="008F4FA1"/>
    <w:rsid w:val="00900A46"/>
    <w:rsid w:val="00903EE6"/>
    <w:rsid w:val="009101C4"/>
    <w:rsid w:val="00911563"/>
    <w:rsid w:val="00911C1C"/>
    <w:rsid w:val="00911F9C"/>
    <w:rsid w:val="0091439E"/>
    <w:rsid w:val="00917D68"/>
    <w:rsid w:val="00920E5C"/>
    <w:rsid w:val="00923FB2"/>
    <w:rsid w:val="00923FE3"/>
    <w:rsid w:val="00925CF1"/>
    <w:rsid w:val="00933B4D"/>
    <w:rsid w:val="009360CA"/>
    <w:rsid w:val="0094358B"/>
    <w:rsid w:val="009435E0"/>
    <w:rsid w:val="009479CD"/>
    <w:rsid w:val="00954ACE"/>
    <w:rsid w:val="00961942"/>
    <w:rsid w:val="00963D27"/>
    <w:rsid w:val="00964A1A"/>
    <w:rsid w:val="00965114"/>
    <w:rsid w:val="00965428"/>
    <w:rsid w:val="00965F9E"/>
    <w:rsid w:val="009677E2"/>
    <w:rsid w:val="0097116B"/>
    <w:rsid w:val="0097407B"/>
    <w:rsid w:val="0097571A"/>
    <w:rsid w:val="00977484"/>
    <w:rsid w:val="00977ADC"/>
    <w:rsid w:val="009808B6"/>
    <w:rsid w:val="00980B61"/>
    <w:rsid w:val="009858CC"/>
    <w:rsid w:val="0098663C"/>
    <w:rsid w:val="00990DAE"/>
    <w:rsid w:val="00994615"/>
    <w:rsid w:val="00996083"/>
    <w:rsid w:val="009A390D"/>
    <w:rsid w:val="009A4649"/>
    <w:rsid w:val="009A6314"/>
    <w:rsid w:val="009B16E6"/>
    <w:rsid w:val="009B1BE9"/>
    <w:rsid w:val="009B6A58"/>
    <w:rsid w:val="009C2D61"/>
    <w:rsid w:val="009C7E1B"/>
    <w:rsid w:val="009D6768"/>
    <w:rsid w:val="009D7C4F"/>
    <w:rsid w:val="009E2021"/>
    <w:rsid w:val="009E2676"/>
    <w:rsid w:val="009E3BCE"/>
    <w:rsid w:val="009E455C"/>
    <w:rsid w:val="009E5100"/>
    <w:rsid w:val="009E7730"/>
    <w:rsid w:val="009F1A2D"/>
    <w:rsid w:val="009F1CEA"/>
    <w:rsid w:val="009F251E"/>
    <w:rsid w:val="009F6BA3"/>
    <w:rsid w:val="009F7766"/>
    <w:rsid w:val="009F7C20"/>
    <w:rsid w:val="00A00F57"/>
    <w:rsid w:val="00A01D40"/>
    <w:rsid w:val="00A0280C"/>
    <w:rsid w:val="00A052B4"/>
    <w:rsid w:val="00A05DAB"/>
    <w:rsid w:val="00A10671"/>
    <w:rsid w:val="00A10E64"/>
    <w:rsid w:val="00A1241E"/>
    <w:rsid w:val="00A16234"/>
    <w:rsid w:val="00A1651D"/>
    <w:rsid w:val="00A177CE"/>
    <w:rsid w:val="00A20AF8"/>
    <w:rsid w:val="00A23182"/>
    <w:rsid w:val="00A3337F"/>
    <w:rsid w:val="00A35C1F"/>
    <w:rsid w:val="00A3670B"/>
    <w:rsid w:val="00A40201"/>
    <w:rsid w:val="00A410E5"/>
    <w:rsid w:val="00A423EA"/>
    <w:rsid w:val="00A43BCF"/>
    <w:rsid w:val="00A44984"/>
    <w:rsid w:val="00A45A36"/>
    <w:rsid w:val="00A45EEF"/>
    <w:rsid w:val="00A55D7A"/>
    <w:rsid w:val="00A56E54"/>
    <w:rsid w:val="00A60ACC"/>
    <w:rsid w:val="00A63C65"/>
    <w:rsid w:val="00A64BB6"/>
    <w:rsid w:val="00A653EB"/>
    <w:rsid w:val="00A655BB"/>
    <w:rsid w:val="00A65E04"/>
    <w:rsid w:val="00A710B7"/>
    <w:rsid w:val="00A73E23"/>
    <w:rsid w:val="00A774AC"/>
    <w:rsid w:val="00A82B35"/>
    <w:rsid w:val="00A86BE1"/>
    <w:rsid w:val="00AA3F6F"/>
    <w:rsid w:val="00AA506F"/>
    <w:rsid w:val="00AA5A47"/>
    <w:rsid w:val="00AA5E21"/>
    <w:rsid w:val="00AB1CB8"/>
    <w:rsid w:val="00AB351B"/>
    <w:rsid w:val="00AB3877"/>
    <w:rsid w:val="00AB61DF"/>
    <w:rsid w:val="00AB7F89"/>
    <w:rsid w:val="00AC0275"/>
    <w:rsid w:val="00AC0D99"/>
    <w:rsid w:val="00AC2FD1"/>
    <w:rsid w:val="00AC388D"/>
    <w:rsid w:val="00AD22B2"/>
    <w:rsid w:val="00AD2E7E"/>
    <w:rsid w:val="00AD3C59"/>
    <w:rsid w:val="00AD4268"/>
    <w:rsid w:val="00AD4BE8"/>
    <w:rsid w:val="00AE0EC5"/>
    <w:rsid w:val="00AE1195"/>
    <w:rsid w:val="00AE15BC"/>
    <w:rsid w:val="00AE6E4C"/>
    <w:rsid w:val="00AE7169"/>
    <w:rsid w:val="00AE7A57"/>
    <w:rsid w:val="00AF1DC7"/>
    <w:rsid w:val="00AF5029"/>
    <w:rsid w:val="00AF54EF"/>
    <w:rsid w:val="00AF5ACA"/>
    <w:rsid w:val="00AF63B0"/>
    <w:rsid w:val="00AF7058"/>
    <w:rsid w:val="00AF7213"/>
    <w:rsid w:val="00B00DCB"/>
    <w:rsid w:val="00B02631"/>
    <w:rsid w:val="00B05B56"/>
    <w:rsid w:val="00B074FD"/>
    <w:rsid w:val="00B11FE2"/>
    <w:rsid w:val="00B12D0D"/>
    <w:rsid w:val="00B12D52"/>
    <w:rsid w:val="00B1441A"/>
    <w:rsid w:val="00B25169"/>
    <w:rsid w:val="00B30483"/>
    <w:rsid w:val="00B339A9"/>
    <w:rsid w:val="00B3413B"/>
    <w:rsid w:val="00B35120"/>
    <w:rsid w:val="00B35637"/>
    <w:rsid w:val="00B43474"/>
    <w:rsid w:val="00B4485C"/>
    <w:rsid w:val="00B44876"/>
    <w:rsid w:val="00B4677B"/>
    <w:rsid w:val="00B46B67"/>
    <w:rsid w:val="00B50A7B"/>
    <w:rsid w:val="00B545D5"/>
    <w:rsid w:val="00B54DAE"/>
    <w:rsid w:val="00B56EDC"/>
    <w:rsid w:val="00B570A6"/>
    <w:rsid w:val="00B570BA"/>
    <w:rsid w:val="00B631A3"/>
    <w:rsid w:val="00B648B6"/>
    <w:rsid w:val="00B6717F"/>
    <w:rsid w:val="00B764F2"/>
    <w:rsid w:val="00B76E95"/>
    <w:rsid w:val="00B77D14"/>
    <w:rsid w:val="00B8028D"/>
    <w:rsid w:val="00B808F5"/>
    <w:rsid w:val="00B83AD0"/>
    <w:rsid w:val="00B869B5"/>
    <w:rsid w:val="00B86BC6"/>
    <w:rsid w:val="00BA013B"/>
    <w:rsid w:val="00BA1B70"/>
    <w:rsid w:val="00BA53EC"/>
    <w:rsid w:val="00BA6DDF"/>
    <w:rsid w:val="00BA7F61"/>
    <w:rsid w:val="00BB2FCD"/>
    <w:rsid w:val="00BB5143"/>
    <w:rsid w:val="00BB6E40"/>
    <w:rsid w:val="00BB7322"/>
    <w:rsid w:val="00BC15E4"/>
    <w:rsid w:val="00BC69D1"/>
    <w:rsid w:val="00BC6CBE"/>
    <w:rsid w:val="00BC7998"/>
    <w:rsid w:val="00BC79DC"/>
    <w:rsid w:val="00BD0321"/>
    <w:rsid w:val="00BD053D"/>
    <w:rsid w:val="00BD1612"/>
    <w:rsid w:val="00BD25D1"/>
    <w:rsid w:val="00BD5493"/>
    <w:rsid w:val="00BD5F19"/>
    <w:rsid w:val="00BD7FDB"/>
    <w:rsid w:val="00BE12A1"/>
    <w:rsid w:val="00BE230A"/>
    <w:rsid w:val="00BE652C"/>
    <w:rsid w:val="00BE73EF"/>
    <w:rsid w:val="00BF3D9A"/>
    <w:rsid w:val="00BF4B63"/>
    <w:rsid w:val="00BF794E"/>
    <w:rsid w:val="00C006BF"/>
    <w:rsid w:val="00C01A24"/>
    <w:rsid w:val="00C023F2"/>
    <w:rsid w:val="00C02962"/>
    <w:rsid w:val="00C03470"/>
    <w:rsid w:val="00C03998"/>
    <w:rsid w:val="00C04BD6"/>
    <w:rsid w:val="00C04EB0"/>
    <w:rsid w:val="00C06E85"/>
    <w:rsid w:val="00C079DD"/>
    <w:rsid w:val="00C07B5C"/>
    <w:rsid w:val="00C07C37"/>
    <w:rsid w:val="00C10268"/>
    <w:rsid w:val="00C10B1B"/>
    <w:rsid w:val="00C13319"/>
    <w:rsid w:val="00C13E3E"/>
    <w:rsid w:val="00C22933"/>
    <w:rsid w:val="00C25EDE"/>
    <w:rsid w:val="00C26E76"/>
    <w:rsid w:val="00C33990"/>
    <w:rsid w:val="00C361FB"/>
    <w:rsid w:val="00C413F5"/>
    <w:rsid w:val="00C42122"/>
    <w:rsid w:val="00C46F20"/>
    <w:rsid w:val="00C514A7"/>
    <w:rsid w:val="00C57A85"/>
    <w:rsid w:val="00C63324"/>
    <w:rsid w:val="00C65645"/>
    <w:rsid w:val="00C65D92"/>
    <w:rsid w:val="00C66CAF"/>
    <w:rsid w:val="00C702B6"/>
    <w:rsid w:val="00C73003"/>
    <w:rsid w:val="00C73C62"/>
    <w:rsid w:val="00C740BB"/>
    <w:rsid w:val="00C74510"/>
    <w:rsid w:val="00C81473"/>
    <w:rsid w:val="00C8203F"/>
    <w:rsid w:val="00C829B5"/>
    <w:rsid w:val="00C82F66"/>
    <w:rsid w:val="00C836CE"/>
    <w:rsid w:val="00C83F6E"/>
    <w:rsid w:val="00C86030"/>
    <w:rsid w:val="00C869CB"/>
    <w:rsid w:val="00C936A9"/>
    <w:rsid w:val="00C96FBC"/>
    <w:rsid w:val="00C975B9"/>
    <w:rsid w:val="00C979BE"/>
    <w:rsid w:val="00CA1F98"/>
    <w:rsid w:val="00CA3B93"/>
    <w:rsid w:val="00CA44A2"/>
    <w:rsid w:val="00CA50AE"/>
    <w:rsid w:val="00CA6E9D"/>
    <w:rsid w:val="00CB59B8"/>
    <w:rsid w:val="00CB5DCD"/>
    <w:rsid w:val="00CB6041"/>
    <w:rsid w:val="00CB7F9C"/>
    <w:rsid w:val="00CC112B"/>
    <w:rsid w:val="00CC1331"/>
    <w:rsid w:val="00CC3509"/>
    <w:rsid w:val="00CD2A8E"/>
    <w:rsid w:val="00CD379C"/>
    <w:rsid w:val="00CD3AB3"/>
    <w:rsid w:val="00CD4C88"/>
    <w:rsid w:val="00CD5617"/>
    <w:rsid w:val="00CD658B"/>
    <w:rsid w:val="00CE11E2"/>
    <w:rsid w:val="00CE1801"/>
    <w:rsid w:val="00CE3126"/>
    <w:rsid w:val="00CE4A53"/>
    <w:rsid w:val="00CE62DD"/>
    <w:rsid w:val="00CE79DB"/>
    <w:rsid w:val="00CF09FB"/>
    <w:rsid w:val="00CF3A48"/>
    <w:rsid w:val="00CF3B9C"/>
    <w:rsid w:val="00CF71C2"/>
    <w:rsid w:val="00CF723B"/>
    <w:rsid w:val="00D01C26"/>
    <w:rsid w:val="00D072D7"/>
    <w:rsid w:val="00D07F20"/>
    <w:rsid w:val="00D14FF9"/>
    <w:rsid w:val="00D21044"/>
    <w:rsid w:val="00D257A2"/>
    <w:rsid w:val="00D26943"/>
    <w:rsid w:val="00D26E9D"/>
    <w:rsid w:val="00D30795"/>
    <w:rsid w:val="00D32721"/>
    <w:rsid w:val="00D32C4F"/>
    <w:rsid w:val="00D342AC"/>
    <w:rsid w:val="00D343AF"/>
    <w:rsid w:val="00D34D6E"/>
    <w:rsid w:val="00D423C2"/>
    <w:rsid w:val="00D5119A"/>
    <w:rsid w:val="00D51DA9"/>
    <w:rsid w:val="00D51F20"/>
    <w:rsid w:val="00D5550E"/>
    <w:rsid w:val="00D5658B"/>
    <w:rsid w:val="00D57E52"/>
    <w:rsid w:val="00D60BE1"/>
    <w:rsid w:val="00D62875"/>
    <w:rsid w:val="00D63A3B"/>
    <w:rsid w:val="00D65978"/>
    <w:rsid w:val="00D674E9"/>
    <w:rsid w:val="00D73860"/>
    <w:rsid w:val="00D77F11"/>
    <w:rsid w:val="00D80C90"/>
    <w:rsid w:val="00D8103D"/>
    <w:rsid w:val="00D844DC"/>
    <w:rsid w:val="00D8681A"/>
    <w:rsid w:val="00D928A4"/>
    <w:rsid w:val="00D93C01"/>
    <w:rsid w:val="00D94DCD"/>
    <w:rsid w:val="00D95897"/>
    <w:rsid w:val="00DA1134"/>
    <w:rsid w:val="00DA1233"/>
    <w:rsid w:val="00DA1AC1"/>
    <w:rsid w:val="00DD12B9"/>
    <w:rsid w:val="00DD1978"/>
    <w:rsid w:val="00DD32CF"/>
    <w:rsid w:val="00DE03FF"/>
    <w:rsid w:val="00DE17CD"/>
    <w:rsid w:val="00DE2C5C"/>
    <w:rsid w:val="00DE337B"/>
    <w:rsid w:val="00DE3FB2"/>
    <w:rsid w:val="00DE696B"/>
    <w:rsid w:val="00DE6C4E"/>
    <w:rsid w:val="00DF0842"/>
    <w:rsid w:val="00DF16D8"/>
    <w:rsid w:val="00DF1AE8"/>
    <w:rsid w:val="00DF7C19"/>
    <w:rsid w:val="00DF7D6C"/>
    <w:rsid w:val="00E008AE"/>
    <w:rsid w:val="00E00C7E"/>
    <w:rsid w:val="00E026F9"/>
    <w:rsid w:val="00E037AB"/>
    <w:rsid w:val="00E03E02"/>
    <w:rsid w:val="00E03FF6"/>
    <w:rsid w:val="00E04171"/>
    <w:rsid w:val="00E061DE"/>
    <w:rsid w:val="00E1029A"/>
    <w:rsid w:val="00E10C5D"/>
    <w:rsid w:val="00E10FA2"/>
    <w:rsid w:val="00E13C90"/>
    <w:rsid w:val="00E14099"/>
    <w:rsid w:val="00E1594A"/>
    <w:rsid w:val="00E15F9D"/>
    <w:rsid w:val="00E169ED"/>
    <w:rsid w:val="00E20BC2"/>
    <w:rsid w:val="00E2160B"/>
    <w:rsid w:val="00E217F4"/>
    <w:rsid w:val="00E22F66"/>
    <w:rsid w:val="00E24FEC"/>
    <w:rsid w:val="00E26392"/>
    <w:rsid w:val="00E27F5E"/>
    <w:rsid w:val="00E32961"/>
    <w:rsid w:val="00E34811"/>
    <w:rsid w:val="00E353AA"/>
    <w:rsid w:val="00E379C3"/>
    <w:rsid w:val="00E410E1"/>
    <w:rsid w:val="00E414DA"/>
    <w:rsid w:val="00E44B4B"/>
    <w:rsid w:val="00E44C2B"/>
    <w:rsid w:val="00E45AB9"/>
    <w:rsid w:val="00E46D87"/>
    <w:rsid w:val="00E521EB"/>
    <w:rsid w:val="00E52672"/>
    <w:rsid w:val="00E53D29"/>
    <w:rsid w:val="00E547F7"/>
    <w:rsid w:val="00E55F99"/>
    <w:rsid w:val="00E56BA3"/>
    <w:rsid w:val="00E60638"/>
    <w:rsid w:val="00E62CA8"/>
    <w:rsid w:val="00E64CC7"/>
    <w:rsid w:val="00E66F88"/>
    <w:rsid w:val="00E67ADC"/>
    <w:rsid w:val="00E72EAB"/>
    <w:rsid w:val="00E746C2"/>
    <w:rsid w:val="00E74B44"/>
    <w:rsid w:val="00E83537"/>
    <w:rsid w:val="00E83C06"/>
    <w:rsid w:val="00E85344"/>
    <w:rsid w:val="00E90A93"/>
    <w:rsid w:val="00E90CB5"/>
    <w:rsid w:val="00E920FF"/>
    <w:rsid w:val="00E922EC"/>
    <w:rsid w:val="00E938C2"/>
    <w:rsid w:val="00E94102"/>
    <w:rsid w:val="00E94ACB"/>
    <w:rsid w:val="00EA0BDD"/>
    <w:rsid w:val="00EA1342"/>
    <w:rsid w:val="00EA20E7"/>
    <w:rsid w:val="00EB0609"/>
    <w:rsid w:val="00EB220A"/>
    <w:rsid w:val="00EB3DDE"/>
    <w:rsid w:val="00EC01DA"/>
    <w:rsid w:val="00EC1C1D"/>
    <w:rsid w:val="00EC57DA"/>
    <w:rsid w:val="00EC74EA"/>
    <w:rsid w:val="00EC7758"/>
    <w:rsid w:val="00EC7D52"/>
    <w:rsid w:val="00ED2D8C"/>
    <w:rsid w:val="00ED4205"/>
    <w:rsid w:val="00ED4A8F"/>
    <w:rsid w:val="00EE0FDC"/>
    <w:rsid w:val="00EE19C4"/>
    <w:rsid w:val="00EE407E"/>
    <w:rsid w:val="00EE67AD"/>
    <w:rsid w:val="00EF106A"/>
    <w:rsid w:val="00EF4BED"/>
    <w:rsid w:val="00EF5D69"/>
    <w:rsid w:val="00F009CE"/>
    <w:rsid w:val="00F072FD"/>
    <w:rsid w:val="00F1144D"/>
    <w:rsid w:val="00F1639E"/>
    <w:rsid w:val="00F164B4"/>
    <w:rsid w:val="00F17511"/>
    <w:rsid w:val="00F21D99"/>
    <w:rsid w:val="00F22549"/>
    <w:rsid w:val="00F2303F"/>
    <w:rsid w:val="00F23D56"/>
    <w:rsid w:val="00F24B74"/>
    <w:rsid w:val="00F259FF"/>
    <w:rsid w:val="00F30D46"/>
    <w:rsid w:val="00F32313"/>
    <w:rsid w:val="00F342CC"/>
    <w:rsid w:val="00F35A18"/>
    <w:rsid w:val="00F377B2"/>
    <w:rsid w:val="00F4459D"/>
    <w:rsid w:val="00F47512"/>
    <w:rsid w:val="00F551C3"/>
    <w:rsid w:val="00F556FC"/>
    <w:rsid w:val="00F574A1"/>
    <w:rsid w:val="00F61A77"/>
    <w:rsid w:val="00F623FE"/>
    <w:rsid w:val="00F649C3"/>
    <w:rsid w:val="00F660B7"/>
    <w:rsid w:val="00F67FE5"/>
    <w:rsid w:val="00F72D99"/>
    <w:rsid w:val="00F73E92"/>
    <w:rsid w:val="00F755E7"/>
    <w:rsid w:val="00F76479"/>
    <w:rsid w:val="00F77DD5"/>
    <w:rsid w:val="00F83F63"/>
    <w:rsid w:val="00F872BF"/>
    <w:rsid w:val="00F931EB"/>
    <w:rsid w:val="00F93F73"/>
    <w:rsid w:val="00F9401C"/>
    <w:rsid w:val="00F940D3"/>
    <w:rsid w:val="00F94A05"/>
    <w:rsid w:val="00FA164C"/>
    <w:rsid w:val="00FA30F8"/>
    <w:rsid w:val="00FA361B"/>
    <w:rsid w:val="00FA448F"/>
    <w:rsid w:val="00FA676F"/>
    <w:rsid w:val="00FA70F9"/>
    <w:rsid w:val="00FA7191"/>
    <w:rsid w:val="00FB1122"/>
    <w:rsid w:val="00FB3328"/>
    <w:rsid w:val="00FB36F6"/>
    <w:rsid w:val="00FB4610"/>
    <w:rsid w:val="00FC00B5"/>
    <w:rsid w:val="00FC0997"/>
    <w:rsid w:val="00FC43C8"/>
    <w:rsid w:val="00FC5390"/>
    <w:rsid w:val="00FC5F9B"/>
    <w:rsid w:val="00FD09DC"/>
    <w:rsid w:val="00FD232F"/>
    <w:rsid w:val="00FD397A"/>
    <w:rsid w:val="00FD4FBC"/>
    <w:rsid w:val="00FD5EDB"/>
    <w:rsid w:val="00FE263F"/>
    <w:rsid w:val="00FE4CD8"/>
    <w:rsid w:val="00FE73A5"/>
    <w:rsid w:val="00FF078C"/>
    <w:rsid w:val="00FF17E4"/>
    <w:rsid w:val="00FF2C3B"/>
    <w:rsid w:val="00FF353B"/>
    <w:rsid w:val="00FF4B03"/>
    <w:rsid w:val="00FF5021"/>
    <w:rsid w:val="00FF5B8D"/>
    <w:rsid w:val="00FF5FB7"/>
    <w:rsid w:val="00FF64B8"/>
    <w:rsid w:val="00FF73F7"/>
    <w:rsid w:val="04EFB25C"/>
    <w:rsid w:val="0B4F3ADB"/>
    <w:rsid w:val="300DC15B"/>
    <w:rsid w:val="400F094A"/>
    <w:rsid w:val="5D95399C"/>
    <w:rsid w:val="7534B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E55B76"/>
  <w15:chartTrackingRefBased/>
  <w15:docId w15:val="{572176B1-FC19-4E89-BF5B-08702DC6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 LT Std 65 Medium" w:hAnsi="Avenir LT Std 65 Medium" w:cs="Times New Roman"/>
      <w:color w:val="535353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before="240"/>
      <w:jc w:val="center"/>
      <w:outlineLvl w:val="0"/>
    </w:pPr>
    <w:rPr>
      <w:b/>
      <w:caps/>
      <w:color w:val="1DB2BD"/>
      <w:sz w:val="36"/>
      <w:szCs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40"/>
      <w:outlineLvl w:val="1"/>
    </w:pPr>
    <w:rPr>
      <w:b/>
      <w:color w:val="1C6989"/>
      <w:sz w:val="24"/>
      <w:szCs w:val="26"/>
    </w:rPr>
  </w:style>
  <w:style w:type="paragraph" w:styleId="Heading3">
    <w:name w:val="heading 3"/>
    <w:basedOn w:val="Normal"/>
    <w:next w:val="Normal"/>
    <w:qFormat/>
    <w:pPr>
      <w:keepNext/>
      <w:keepLines/>
      <w:spacing w:before="40"/>
      <w:outlineLvl w:val="2"/>
    </w:pPr>
    <w:rPr>
      <w:b/>
      <w:color w:val="F99522"/>
    </w:rPr>
  </w:style>
  <w:style w:type="paragraph" w:styleId="Heading4">
    <w:name w:val="heading 4"/>
    <w:basedOn w:val="Normal"/>
    <w:next w:val="Normal"/>
    <w:autoRedefine/>
    <w:qFormat/>
    <w:pPr>
      <w:keepNext/>
      <w:keepLines/>
      <w:spacing w:before="40"/>
      <w:outlineLvl w:val="3"/>
    </w:pPr>
    <w:rPr>
      <w:iCs/>
      <w:color w:val="1DB2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ocked/>
    <w:rPr>
      <w:rFonts w:ascii="Avenir LT Std 65 Medium" w:hAnsi="Avenir LT Std 65 Medium" w:cs="Times New Roman"/>
      <w:b/>
      <w:caps/>
      <w:color w:val="1DB2BD"/>
      <w:sz w:val="32"/>
      <w:szCs w:val="32"/>
    </w:rPr>
  </w:style>
  <w:style w:type="character" w:customStyle="1" w:styleId="Heading2Char">
    <w:name w:val="Heading 2 Char"/>
    <w:locked/>
    <w:rPr>
      <w:rFonts w:ascii="Avenir LT Std 65 Medium" w:hAnsi="Avenir LT Std 65 Medium" w:cs="Times New Roman"/>
      <w:b/>
      <w:color w:val="1C6989"/>
      <w:sz w:val="26"/>
      <w:szCs w:val="26"/>
    </w:rPr>
  </w:style>
  <w:style w:type="character" w:customStyle="1" w:styleId="Heading3Char">
    <w:name w:val="Heading 3 Char"/>
    <w:semiHidden/>
    <w:locked/>
    <w:rPr>
      <w:rFonts w:ascii="Avenir LT Std 65 Medium" w:hAnsi="Avenir LT Std 65 Medium" w:cs="Times New Roman"/>
      <w:b/>
      <w:color w:val="F99522"/>
      <w:sz w:val="24"/>
      <w:szCs w:val="24"/>
    </w:rPr>
  </w:style>
  <w:style w:type="character" w:customStyle="1" w:styleId="Heading4Char">
    <w:name w:val="Heading 4 Char"/>
    <w:semiHidden/>
    <w:locked/>
    <w:rPr>
      <w:rFonts w:ascii="Avenir LT Std 65 Medium" w:hAnsi="Avenir LT Std 65 Medium" w:cs="Times New Roman"/>
      <w:iCs/>
      <w:color w:val="1DB2BD"/>
      <w:sz w:val="24"/>
      <w:szCs w:val="24"/>
    </w:rPr>
  </w:style>
  <w:style w:type="paragraph" w:styleId="NoSpacing">
    <w:name w:val="No Spacing"/>
    <w:qFormat/>
    <w:rPr>
      <w:rFonts w:ascii="Avenir LT Std 65 Medium" w:hAnsi="Avenir LT Std 65 Medium" w:cs="Times New Roman"/>
      <w:color w:val="535353"/>
      <w:szCs w:val="22"/>
    </w:rPr>
  </w:style>
  <w:style w:type="paragraph" w:styleId="Header">
    <w:name w:val="head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Footer">
    <w:name w:val="foot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DNCC\Documents\Custom%20Office%20Templates\Chamber%20Bran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f4b164-208c-47d1-a18a-8821a673c0c5">
      <UserInfo>
        <DisplayName>Brianna Eltzroth</DisplayName>
        <AccountId>6</AccountId>
        <AccountType/>
      </UserInfo>
      <UserInfo>
        <DisplayName>Chris Thorne</DisplayName>
        <AccountId>914</AccountId>
        <AccountType/>
      </UserInfo>
    </SharedWithUsers>
    <TaxCatchAll xmlns="e2f4b164-208c-47d1-a18a-8821a673c0c5" xsi:nil="true"/>
    <lcf76f155ced4ddcb4097134ff3c332f xmlns="a7e3d41c-3c33-4295-bb52-1a7dd6adb2a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F38C9CD4F004CA36E487F308F6AB7" ma:contentTypeVersion="19" ma:contentTypeDescription="Create a new document." ma:contentTypeScope="" ma:versionID="ff28f56b79692f55cdc20d9659eb38df">
  <xsd:schema xmlns:xsd="http://www.w3.org/2001/XMLSchema" xmlns:xs="http://www.w3.org/2001/XMLSchema" xmlns:p="http://schemas.microsoft.com/office/2006/metadata/properties" xmlns:ns2="a7e3d41c-3c33-4295-bb52-1a7dd6adb2a7" xmlns:ns3="e2f4b164-208c-47d1-a18a-8821a673c0c5" targetNamespace="http://schemas.microsoft.com/office/2006/metadata/properties" ma:root="true" ma:fieldsID="0a351ed2f7b8da6717d7bf5799efb680" ns2:_="" ns3:_="">
    <xsd:import namespace="a7e3d41c-3c33-4295-bb52-1a7dd6adb2a7"/>
    <xsd:import namespace="e2f4b164-208c-47d1-a18a-8821a673c0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3d41c-3c33-4295-bb52-1a7dd6adb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7f816d-c75b-45d9-979d-b8895065e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4b164-208c-47d1-a18a-8821a673c0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2a95ef-d4f4-4e46-b250-4dfa57ef3c73}" ma:internalName="TaxCatchAll" ma:showField="CatchAllData" ma:web="e2f4b164-208c-47d1-a18a-8821a673c0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AB40EA-C3E7-4197-8357-8F578E2291A7}">
  <ds:schemaRefs>
    <ds:schemaRef ds:uri="http://schemas.microsoft.com/office/2006/metadata/properties"/>
    <ds:schemaRef ds:uri="http://schemas.microsoft.com/office/infopath/2007/PartnerControls"/>
    <ds:schemaRef ds:uri="e2f4b164-208c-47d1-a18a-8821a673c0c5"/>
    <ds:schemaRef ds:uri="a7e3d41c-3c33-4295-bb52-1a7dd6adb2a7"/>
  </ds:schemaRefs>
</ds:datastoreItem>
</file>

<file path=customXml/itemProps2.xml><?xml version="1.0" encoding="utf-8"?>
<ds:datastoreItem xmlns:ds="http://schemas.openxmlformats.org/officeDocument/2006/customXml" ds:itemID="{A296ED3F-6D0D-42A1-ABED-A5F0955970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3d41c-3c33-4295-bb52-1a7dd6adb2a7"/>
    <ds:schemaRef ds:uri="e2f4b164-208c-47d1-a18a-8821a673c0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38F414-1A3E-4580-BDA6-01A080D5A5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Chamber Brand</Template>
  <TotalTime>1</TotalTime>
  <Pages>1</Pages>
  <Words>82</Words>
  <Characters>470</Characters>
  <Application>Microsoft Office Word</Application>
  <DocSecurity>0</DocSecurity>
  <Lines>3</Lines>
  <Paragraphs>1</Paragraphs>
  <ScaleCrop>false</ScaleCrop>
  <Company>HP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Directors Meeting</dc:title>
  <dc:subject/>
  <dc:creator>Brianna Eltzroth</dc:creator>
  <cp:keywords/>
  <dc:description/>
  <cp:lastModifiedBy>Alyssa Toupal</cp:lastModifiedBy>
  <cp:revision>2</cp:revision>
  <cp:lastPrinted>2025-01-13T23:18:00Z</cp:lastPrinted>
  <dcterms:created xsi:type="dcterms:W3CDTF">2025-06-25T18:02:00Z</dcterms:created>
  <dcterms:modified xsi:type="dcterms:W3CDTF">2025-06-25T18:02:00Z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0x010100DB7F38C9CD4F004CA36E487F308F6AB7</vt:lpwstr>
  </property>
  <property fmtid="{D5CDD505-2E9C-101B-9397-08002B2CF9AE}" pid="3" name="MediaServiceImageTags">
    <vt:lpwstr/>
  </property>
</Properties>
</file>