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EF8CF" w14:textId="702DC2F3" w:rsidR="00D66BFE" w:rsidRPr="006544EC" w:rsidRDefault="00D66BFE" w:rsidP="0008412C">
      <w:pPr>
        <w:rPr>
          <w:rStyle w:val="Heading3Char"/>
          <w:rFonts w:eastAsia="Times New Roman" w:cstheme="minorBidi"/>
          <w:b w:val="0"/>
          <w:color w:val="535353"/>
          <w:szCs w:val="20"/>
        </w:rPr>
      </w:pPr>
      <w:r w:rsidRPr="006D3217">
        <w:rPr>
          <w:rStyle w:val="Heading3Char"/>
          <w:szCs w:val="20"/>
        </w:rPr>
        <w:t xml:space="preserve">Meeting </w:t>
      </w:r>
      <w:r>
        <w:rPr>
          <w:rStyle w:val="Heading3Char"/>
          <w:szCs w:val="20"/>
        </w:rPr>
        <w:t>Date</w:t>
      </w:r>
      <w:r w:rsidRPr="006D3217">
        <w:rPr>
          <w:rStyle w:val="Heading3Char"/>
          <w:szCs w:val="20"/>
        </w:rPr>
        <w:t xml:space="preserve">: </w:t>
      </w:r>
      <w:r w:rsidR="00182650">
        <w:rPr>
          <w:szCs w:val="20"/>
        </w:rPr>
        <w:t>September</w:t>
      </w:r>
      <w:r w:rsidR="00FD6C8A">
        <w:rPr>
          <w:szCs w:val="20"/>
        </w:rPr>
        <w:t xml:space="preserve"> </w:t>
      </w:r>
      <w:r w:rsidR="00182650">
        <w:rPr>
          <w:szCs w:val="20"/>
        </w:rPr>
        <w:t>2nd</w:t>
      </w:r>
      <w:r>
        <w:rPr>
          <w:szCs w:val="20"/>
        </w:rPr>
        <w:t>, 2025</w:t>
      </w:r>
      <w:r w:rsidR="006544EC">
        <w:rPr>
          <w:szCs w:val="20"/>
        </w:rPr>
        <w:t xml:space="preserve"> | </w:t>
      </w:r>
      <w:r w:rsidR="00167ECC">
        <w:rPr>
          <w:szCs w:val="20"/>
        </w:rPr>
        <w:t>3p</w:t>
      </w:r>
      <w:r w:rsidR="006544EC">
        <w:rPr>
          <w:szCs w:val="20"/>
        </w:rPr>
        <w:t xml:space="preserve">m – </w:t>
      </w:r>
      <w:r w:rsidR="00380AAD">
        <w:rPr>
          <w:szCs w:val="20"/>
        </w:rPr>
        <w:t>4p</w:t>
      </w:r>
      <w:r w:rsidR="006544EC">
        <w:rPr>
          <w:szCs w:val="20"/>
        </w:rPr>
        <w:t>m</w:t>
      </w:r>
    </w:p>
    <w:p w14:paraId="3068EF39" w14:textId="77777777" w:rsidR="00D66BFE" w:rsidRDefault="00D66BFE" w:rsidP="0008412C">
      <w:pPr>
        <w:rPr>
          <w:rStyle w:val="Heading3Char"/>
          <w:szCs w:val="20"/>
        </w:rPr>
      </w:pPr>
    </w:p>
    <w:p w14:paraId="22011B00" w14:textId="6CEBE2CE" w:rsidR="0008412C" w:rsidRPr="006D3217" w:rsidRDefault="0008412C" w:rsidP="0008412C">
      <w:pPr>
        <w:rPr>
          <w:szCs w:val="20"/>
        </w:rPr>
      </w:pPr>
      <w:r w:rsidRPr="006D3217">
        <w:rPr>
          <w:rStyle w:val="Heading3Char"/>
          <w:szCs w:val="20"/>
        </w:rPr>
        <w:t xml:space="preserve">Meeting </w:t>
      </w:r>
      <w:r w:rsidR="00ED5744" w:rsidRPr="006D3217">
        <w:rPr>
          <w:rStyle w:val="Heading3Char"/>
          <w:szCs w:val="20"/>
        </w:rPr>
        <w:t>P</w:t>
      </w:r>
      <w:r w:rsidRPr="006D3217">
        <w:rPr>
          <w:rStyle w:val="Heading3Char"/>
          <w:szCs w:val="20"/>
        </w:rPr>
        <w:t xml:space="preserve">lace: </w:t>
      </w:r>
      <w:r w:rsidR="004C1076">
        <w:rPr>
          <w:szCs w:val="20"/>
        </w:rPr>
        <w:t>Virtual</w:t>
      </w:r>
      <w:r w:rsidR="00125394">
        <w:rPr>
          <w:szCs w:val="20"/>
        </w:rPr>
        <w:t xml:space="preserve"> via Teams</w:t>
      </w:r>
    </w:p>
    <w:p w14:paraId="1F7588EC" w14:textId="77777777" w:rsidR="0008412C" w:rsidRPr="006D3217" w:rsidRDefault="0008412C" w:rsidP="0008412C">
      <w:pPr>
        <w:rPr>
          <w:szCs w:val="20"/>
        </w:rPr>
      </w:pPr>
    </w:p>
    <w:p w14:paraId="7B1288DE" w14:textId="261D8950" w:rsidR="0008412C" w:rsidRPr="006D3217" w:rsidRDefault="0008412C" w:rsidP="0008412C">
      <w:r>
        <w:t>Meeting called to order at</w:t>
      </w:r>
      <w:r w:rsidR="007413ED">
        <w:t xml:space="preserve"> 3</w:t>
      </w:r>
      <w:r w:rsidR="00FD6C8A">
        <w:t>:0</w:t>
      </w:r>
      <w:r w:rsidR="00182650">
        <w:t xml:space="preserve">1 </w:t>
      </w:r>
      <w:r w:rsidR="007413ED">
        <w:t>pm by Sanjiv</w:t>
      </w:r>
      <w:r w:rsidR="00DB1702">
        <w:t xml:space="preserve"> </w:t>
      </w:r>
      <w:r w:rsidR="00DB1702" w:rsidRPr="00DB1702">
        <w:t>Prabhakaran</w:t>
      </w:r>
    </w:p>
    <w:p w14:paraId="1119A343" w14:textId="77777777" w:rsidR="0008412C" w:rsidRPr="006D3217" w:rsidRDefault="0008412C" w:rsidP="0008412C">
      <w:pPr>
        <w:rPr>
          <w:szCs w:val="20"/>
        </w:rPr>
      </w:pPr>
    </w:p>
    <w:p w14:paraId="2DA6039C" w14:textId="77777777" w:rsidR="00380AAD" w:rsidRDefault="00F209D7" w:rsidP="00F209D7">
      <w:pPr>
        <w:rPr>
          <w:szCs w:val="20"/>
        </w:rPr>
      </w:pPr>
      <w:r w:rsidRPr="00F209D7">
        <w:rPr>
          <w:rFonts w:eastAsiaTheme="majorEastAsia" w:cstheme="majorBidi"/>
          <w:b/>
          <w:color w:val="F99522"/>
          <w:szCs w:val="20"/>
        </w:rPr>
        <w:t>Attendance:</w:t>
      </w:r>
      <w:r w:rsidRPr="00F209D7">
        <w:rPr>
          <w:szCs w:val="20"/>
        </w:rPr>
        <w:t xml:space="preserve"> </w:t>
      </w:r>
      <w:r w:rsidR="00EC418D">
        <w:rPr>
          <w:szCs w:val="20"/>
        </w:rPr>
        <w:br/>
      </w:r>
      <w:r w:rsidR="00380AAD">
        <w:rPr>
          <w:szCs w:val="20"/>
        </w:rPr>
        <w:t xml:space="preserve">Sanjiv </w:t>
      </w:r>
      <w:r w:rsidR="00380AAD" w:rsidRPr="00380AAD">
        <w:rPr>
          <w:szCs w:val="20"/>
        </w:rPr>
        <w:t>Prabhakaran</w:t>
      </w:r>
    </w:p>
    <w:p w14:paraId="01879F92" w14:textId="2375B622" w:rsidR="00FD6C8A" w:rsidRDefault="00FD6C8A" w:rsidP="00F209D7">
      <w:pPr>
        <w:rPr>
          <w:szCs w:val="20"/>
        </w:rPr>
      </w:pPr>
      <w:r>
        <w:rPr>
          <w:szCs w:val="20"/>
        </w:rPr>
        <w:t>Michael Lopez</w:t>
      </w:r>
    </w:p>
    <w:p w14:paraId="77B6A8C6" w14:textId="54359361" w:rsidR="00172AA1" w:rsidRDefault="00172AA1" w:rsidP="00F209D7">
      <w:pPr>
        <w:rPr>
          <w:szCs w:val="20"/>
        </w:rPr>
      </w:pPr>
      <w:r>
        <w:rPr>
          <w:szCs w:val="20"/>
        </w:rPr>
        <w:t>Joseph Schumert (Speaker)</w:t>
      </w:r>
    </w:p>
    <w:p w14:paraId="6F504DC1" w14:textId="731F484E" w:rsidR="005E59A5" w:rsidRDefault="005E59A5" w:rsidP="00F209D7">
      <w:pPr>
        <w:rPr>
          <w:szCs w:val="20"/>
        </w:rPr>
      </w:pPr>
      <w:r>
        <w:rPr>
          <w:szCs w:val="20"/>
        </w:rPr>
        <w:t>Chris Thorne</w:t>
      </w:r>
    </w:p>
    <w:p w14:paraId="4DD9AF3E" w14:textId="3324AA40" w:rsidR="005E59A5" w:rsidRDefault="005E59A5" w:rsidP="00F209D7">
      <w:pPr>
        <w:rPr>
          <w:szCs w:val="20"/>
        </w:rPr>
      </w:pPr>
      <w:r>
        <w:rPr>
          <w:szCs w:val="20"/>
        </w:rPr>
        <w:t>Alyssa Toupal</w:t>
      </w:r>
    </w:p>
    <w:p w14:paraId="6B890A76" w14:textId="5F8F3DB6" w:rsidR="009374F0" w:rsidRDefault="009374F0" w:rsidP="00F209D7">
      <w:pPr>
        <w:rPr>
          <w:szCs w:val="20"/>
        </w:rPr>
      </w:pPr>
      <w:r>
        <w:rPr>
          <w:szCs w:val="20"/>
        </w:rPr>
        <w:t>Ayesha Bokhary</w:t>
      </w:r>
    </w:p>
    <w:p w14:paraId="1AFC949F" w14:textId="66DE5A85" w:rsidR="009374F0" w:rsidRDefault="009374F0" w:rsidP="00F209D7">
      <w:pPr>
        <w:rPr>
          <w:szCs w:val="20"/>
        </w:rPr>
      </w:pPr>
      <w:r>
        <w:rPr>
          <w:szCs w:val="20"/>
        </w:rPr>
        <w:t>Bonnie Oliver</w:t>
      </w:r>
    </w:p>
    <w:p w14:paraId="5648CB07" w14:textId="68932901" w:rsidR="005E59A5" w:rsidRDefault="005E59A5" w:rsidP="00F209D7">
      <w:pPr>
        <w:rPr>
          <w:szCs w:val="20"/>
        </w:rPr>
      </w:pPr>
      <w:r>
        <w:rPr>
          <w:szCs w:val="20"/>
        </w:rPr>
        <w:t>Hannah Hogencamp</w:t>
      </w:r>
    </w:p>
    <w:p w14:paraId="3624BBFA" w14:textId="451515F4" w:rsidR="005E59A5" w:rsidRDefault="005E59A5" w:rsidP="00F209D7">
      <w:pPr>
        <w:rPr>
          <w:szCs w:val="20"/>
        </w:rPr>
      </w:pPr>
      <w:r>
        <w:rPr>
          <w:szCs w:val="20"/>
        </w:rPr>
        <w:t>Annamaria Angkiangco</w:t>
      </w:r>
    </w:p>
    <w:p w14:paraId="4AE8BED6" w14:textId="3FC49B79" w:rsidR="005E59A5" w:rsidRDefault="005E59A5" w:rsidP="00F209D7">
      <w:pPr>
        <w:rPr>
          <w:szCs w:val="20"/>
        </w:rPr>
      </w:pPr>
      <w:r>
        <w:rPr>
          <w:szCs w:val="20"/>
        </w:rPr>
        <w:t>David Munyaka</w:t>
      </w:r>
    </w:p>
    <w:p w14:paraId="463D3F63" w14:textId="72A7A0A8" w:rsidR="00172AA1" w:rsidRDefault="00172AA1" w:rsidP="00F209D7">
      <w:pPr>
        <w:rPr>
          <w:szCs w:val="20"/>
        </w:rPr>
      </w:pPr>
      <w:r>
        <w:rPr>
          <w:szCs w:val="20"/>
        </w:rPr>
        <w:t>Diana Mueller</w:t>
      </w:r>
    </w:p>
    <w:p w14:paraId="4570B5CF" w14:textId="619BDD40" w:rsidR="00172AA1" w:rsidRDefault="00172AA1" w:rsidP="00F209D7">
      <w:pPr>
        <w:rPr>
          <w:szCs w:val="20"/>
        </w:rPr>
      </w:pPr>
      <w:r>
        <w:rPr>
          <w:szCs w:val="20"/>
        </w:rPr>
        <w:t>Jeannie Moravits Smith</w:t>
      </w:r>
    </w:p>
    <w:p w14:paraId="641BA143" w14:textId="504DDC60" w:rsidR="00172AA1" w:rsidRDefault="00172AA1" w:rsidP="00F209D7">
      <w:pPr>
        <w:rPr>
          <w:szCs w:val="20"/>
        </w:rPr>
      </w:pPr>
      <w:r>
        <w:rPr>
          <w:szCs w:val="20"/>
        </w:rPr>
        <w:t>Lance Grob</w:t>
      </w:r>
    </w:p>
    <w:p w14:paraId="2D0F744F" w14:textId="377D0C14" w:rsidR="00172AA1" w:rsidRDefault="00172AA1" w:rsidP="00F209D7">
      <w:pPr>
        <w:rPr>
          <w:szCs w:val="20"/>
        </w:rPr>
      </w:pPr>
      <w:r>
        <w:rPr>
          <w:szCs w:val="20"/>
        </w:rPr>
        <w:t>Ma</w:t>
      </w:r>
      <w:r w:rsidR="009374F0">
        <w:rPr>
          <w:szCs w:val="20"/>
        </w:rPr>
        <w:t>r</w:t>
      </w:r>
      <w:r>
        <w:rPr>
          <w:szCs w:val="20"/>
        </w:rPr>
        <w:t>k Pearson</w:t>
      </w:r>
    </w:p>
    <w:p w14:paraId="52572EDA" w14:textId="6443397D" w:rsidR="00172AA1" w:rsidRDefault="00172AA1" w:rsidP="00F209D7">
      <w:pPr>
        <w:rPr>
          <w:szCs w:val="20"/>
        </w:rPr>
      </w:pPr>
      <w:r>
        <w:rPr>
          <w:szCs w:val="20"/>
        </w:rPr>
        <w:t>Stephen Vandereb</w:t>
      </w:r>
    </w:p>
    <w:p w14:paraId="3158ABB3" w14:textId="77777777" w:rsidR="00B82C43" w:rsidRDefault="00172AA1" w:rsidP="00F209D7">
      <w:pPr>
        <w:rPr>
          <w:szCs w:val="20"/>
        </w:rPr>
      </w:pPr>
      <w:r>
        <w:rPr>
          <w:szCs w:val="20"/>
        </w:rPr>
        <w:t>Tim Fronczek</w:t>
      </w:r>
    </w:p>
    <w:p w14:paraId="0DAFDAC6" w14:textId="5EA66AB6" w:rsidR="00F209D7" w:rsidRPr="00F209D7" w:rsidRDefault="00EC418D" w:rsidP="00F209D7">
      <w:pPr>
        <w:rPr>
          <w:szCs w:val="20"/>
        </w:rPr>
      </w:pPr>
      <w:r>
        <w:rPr>
          <w:szCs w:val="20"/>
        </w:rPr>
        <w:br/>
      </w:r>
    </w:p>
    <w:p w14:paraId="380809C1" w14:textId="7F8E2B9A" w:rsidR="00D2544E" w:rsidRPr="007100B7" w:rsidRDefault="00EC418D" w:rsidP="005E59A5">
      <w:pPr>
        <w:pStyle w:val="ListParagraph"/>
        <w:numPr>
          <w:ilvl w:val="0"/>
          <w:numId w:val="2"/>
        </w:numPr>
      </w:pPr>
      <w:r>
        <w:t>Welcome &amp; Introductions</w:t>
      </w:r>
      <w:r w:rsidR="003C2323">
        <w:t xml:space="preserve"> – </w:t>
      </w:r>
      <w:r w:rsidR="007413ED">
        <w:t>Sanjiv</w:t>
      </w:r>
      <w:r w:rsidR="00DB1702">
        <w:t xml:space="preserve"> </w:t>
      </w:r>
      <w:r w:rsidR="00DB1702" w:rsidRPr="00DB1702">
        <w:t>Prabhakaran</w:t>
      </w:r>
    </w:p>
    <w:p w14:paraId="5B18FF29" w14:textId="77777777" w:rsidR="00EC418D" w:rsidRPr="007100B7" w:rsidRDefault="00EC418D" w:rsidP="00EC418D">
      <w:r w:rsidRPr="007100B7">
        <w:tab/>
      </w:r>
      <w:r w:rsidRPr="007100B7">
        <w:tab/>
      </w:r>
      <w:r w:rsidRPr="007100B7">
        <w:tab/>
      </w:r>
    </w:p>
    <w:p w14:paraId="321F890D" w14:textId="4F24CB67" w:rsidR="0010785A" w:rsidRDefault="00EC418D" w:rsidP="0010785A">
      <w:pPr>
        <w:pStyle w:val="ListParagraph"/>
        <w:numPr>
          <w:ilvl w:val="0"/>
          <w:numId w:val="2"/>
        </w:numPr>
      </w:pPr>
      <w:r w:rsidRPr="007100B7">
        <w:t>Chamber Updates</w:t>
      </w:r>
      <w:r w:rsidR="003C2323">
        <w:t xml:space="preserve"> </w:t>
      </w:r>
      <w:r w:rsidR="0010785A">
        <w:t>–</w:t>
      </w:r>
      <w:r w:rsidR="003C2323">
        <w:t xml:space="preserve"> Chris</w:t>
      </w:r>
    </w:p>
    <w:p w14:paraId="03876A5A" w14:textId="77777777" w:rsidR="005E59A5" w:rsidRDefault="00B8229E" w:rsidP="00EC418D">
      <w:pPr>
        <w:pStyle w:val="ListParagraph"/>
        <w:numPr>
          <w:ilvl w:val="1"/>
          <w:numId w:val="2"/>
        </w:numPr>
      </w:pPr>
      <w:r w:rsidRPr="00B8229E">
        <w:t xml:space="preserve">All events can be found at – </w:t>
      </w:r>
      <w:hyperlink r:id="rId11" w:tgtFrame="_blank" w:history="1">
        <w:r w:rsidRPr="00B8229E">
          <w:rPr>
            <w:rStyle w:val="Hyperlink"/>
          </w:rPr>
          <w:t>https://chamber.sdbusinesschamber.com/events/</w:t>
        </w:r>
      </w:hyperlink>
      <w:r w:rsidRPr="00B8229E">
        <w:t>  </w:t>
      </w:r>
    </w:p>
    <w:p w14:paraId="69019E82" w14:textId="4F97F396" w:rsidR="00EC418D" w:rsidRDefault="005E59A5" w:rsidP="00EC418D">
      <w:pPr>
        <w:pStyle w:val="ListParagraph"/>
        <w:numPr>
          <w:ilvl w:val="1"/>
          <w:numId w:val="2"/>
        </w:numPr>
      </w:pPr>
      <w:r>
        <w:t>Highlighted the big Heroes Awards event at the Safari Park coming up on Tues Sep 9</w:t>
      </w:r>
      <w:r w:rsidRPr="005E59A5">
        <w:rPr>
          <w:vertAlign w:val="superscript"/>
        </w:rPr>
        <w:t>th</w:t>
      </w:r>
      <w:r>
        <w:t>.</w:t>
      </w:r>
      <w:r w:rsidR="00EC418D">
        <w:br/>
      </w:r>
    </w:p>
    <w:p w14:paraId="7E2AE087" w14:textId="07D1C12C" w:rsidR="00EC418D" w:rsidRDefault="00EC418D" w:rsidP="00EC418D">
      <w:pPr>
        <w:pStyle w:val="ListParagraph"/>
        <w:numPr>
          <w:ilvl w:val="0"/>
          <w:numId w:val="2"/>
        </w:numPr>
      </w:pPr>
      <w:r>
        <w:t>Legislative Updates</w:t>
      </w:r>
      <w:r w:rsidR="003C2323">
        <w:t xml:space="preserve"> – </w:t>
      </w:r>
      <w:r w:rsidR="00B8229E">
        <w:t xml:space="preserve">Michael </w:t>
      </w:r>
    </w:p>
    <w:p w14:paraId="5C5BC79C" w14:textId="44111FFD" w:rsidR="00B8229E" w:rsidRDefault="005E59A5" w:rsidP="00B8229E">
      <w:pPr>
        <w:pStyle w:val="ListParagraph"/>
        <w:numPr>
          <w:ilvl w:val="1"/>
          <w:numId w:val="2"/>
        </w:numPr>
      </w:pPr>
      <w:r>
        <w:t xml:space="preserve">Discussed various legislative policies that </w:t>
      </w:r>
      <w:r w:rsidR="0062704C">
        <w:t xml:space="preserve">the Cal Chamber &amp; US Chamber have published, such as </w:t>
      </w:r>
      <w:r w:rsidR="00182650">
        <w:t>AB1</w:t>
      </w:r>
      <w:r w:rsidR="0062704C">
        <w:t>0</w:t>
      </w:r>
      <w:r w:rsidR="00182650">
        <w:t>1A</w:t>
      </w:r>
      <w:r w:rsidR="0062704C">
        <w:t>, SB7, etc. Some of the links are added below for further reading.</w:t>
      </w:r>
    </w:p>
    <w:p w14:paraId="3A7695B8" w14:textId="56BF08A5" w:rsidR="0062704C" w:rsidRDefault="0053538A" w:rsidP="00B8229E">
      <w:pPr>
        <w:pStyle w:val="ListParagraph"/>
        <w:numPr>
          <w:ilvl w:val="1"/>
          <w:numId w:val="2"/>
        </w:numPr>
      </w:pPr>
      <w:r>
        <w:t xml:space="preserve">Automated Decision Making (ADS) Systems - </w:t>
      </w:r>
      <w:hyperlink r:id="rId12" w:history="1">
        <w:r w:rsidRPr="00CD71AB">
          <w:rPr>
            <w:rStyle w:val="Hyperlink"/>
          </w:rPr>
          <w:t>https://shorturl.at/7SSo9</w:t>
        </w:r>
      </w:hyperlink>
    </w:p>
    <w:p w14:paraId="0A9C35F2" w14:textId="015D08B9" w:rsidR="0053538A" w:rsidRDefault="000E5827" w:rsidP="00B8229E">
      <w:pPr>
        <w:pStyle w:val="ListParagraph"/>
        <w:numPr>
          <w:ilvl w:val="1"/>
          <w:numId w:val="2"/>
        </w:numPr>
      </w:pPr>
      <w:r>
        <w:t xml:space="preserve">Workplace automation - </w:t>
      </w:r>
      <w:hyperlink r:id="rId13" w:history="1">
        <w:r w:rsidRPr="00CD71AB">
          <w:rPr>
            <w:rStyle w:val="Hyperlink"/>
          </w:rPr>
          <w:t>https://shorturl.at/rGHst</w:t>
        </w:r>
      </w:hyperlink>
    </w:p>
    <w:p w14:paraId="2098E017" w14:textId="70DBAA0A" w:rsidR="000E5827" w:rsidRDefault="000E5827" w:rsidP="00B8229E">
      <w:pPr>
        <w:pStyle w:val="ListParagraph"/>
        <w:numPr>
          <w:ilvl w:val="1"/>
          <w:numId w:val="2"/>
        </w:numPr>
      </w:pPr>
      <w:r>
        <w:t xml:space="preserve">Cal Chamber Bill positions - </w:t>
      </w:r>
      <w:hyperlink r:id="rId14" w:history="1">
        <w:r w:rsidRPr="00CD71AB">
          <w:rPr>
            <w:rStyle w:val="Hyperlink"/>
          </w:rPr>
          <w:t>https://shorturl.at/eS8Ax</w:t>
        </w:r>
      </w:hyperlink>
    </w:p>
    <w:p w14:paraId="210AD2A1" w14:textId="0272CBA1" w:rsidR="000E5827" w:rsidRDefault="000E5827" w:rsidP="00B8229E">
      <w:pPr>
        <w:pStyle w:val="ListParagraph"/>
        <w:numPr>
          <w:ilvl w:val="1"/>
          <w:numId w:val="2"/>
        </w:numPr>
      </w:pPr>
      <w:r>
        <w:t xml:space="preserve">CA leading AI race - </w:t>
      </w:r>
      <w:hyperlink r:id="rId15" w:history="1">
        <w:r w:rsidRPr="00CD71AB">
          <w:rPr>
            <w:rStyle w:val="Hyperlink"/>
          </w:rPr>
          <w:t>https://shorturl.at/DcYD4</w:t>
        </w:r>
      </w:hyperlink>
      <w:r>
        <w:t xml:space="preserve"> </w:t>
      </w:r>
    </w:p>
    <w:p w14:paraId="4DF48C2F" w14:textId="77777777" w:rsidR="00EC418D" w:rsidRDefault="00EC418D" w:rsidP="00EC418D"/>
    <w:p w14:paraId="712CED5E" w14:textId="0A0B4057" w:rsidR="00EC418D" w:rsidRDefault="00EC418D" w:rsidP="007A52C2">
      <w:pPr>
        <w:pStyle w:val="ListParagraph"/>
        <w:numPr>
          <w:ilvl w:val="0"/>
          <w:numId w:val="2"/>
        </w:numPr>
      </w:pPr>
      <w:r>
        <w:t>Old Business</w:t>
      </w:r>
      <w:r w:rsidR="003C2323">
        <w:t xml:space="preserve"> – </w:t>
      </w:r>
      <w:r w:rsidR="00126481">
        <w:t>Sanjiv</w:t>
      </w:r>
      <w:r w:rsidR="00DB1702">
        <w:t xml:space="preserve"> </w:t>
      </w:r>
      <w:r w:rsidR="00DB1702" w:rsidRPr="00DB1702">
        <w:t>Prabhakaran</w:t>
      </w:r>
    </w:p>
    <w:p w14:paraId="327F9031" w14:textId="3ABE70EB" w:rsidR="007A52C2" w:rsidRDefault="00325B9E" w:rsidP="007A52C2">
      <w:pPr>
        <w:pStyle w:val="ListParagraph"/>
        <w:numPr>
          <w:ilvl w:val="1"/>
          <w:numId w:val="2"/>
        </w:numPr>
      </w:pPr>
      <w:r>
        <w:t xml:space="preserve">We </w:t>
      </w:r>
      <w:r w:rsidR="00F8105F">
        <w:t>voted and approved</w:t>
      </w:r>
      <w:r>
        <w:t xml:space="preserve"> minutes of the previous meeting. Michael approved and </w:t>
      </w:r>
      <w:r w:rsidR="00182650">
        <w:t>Chris</w:t>
      </w:r>
      <w:r>
        <w:t xml:space="preserve"> seconded.</w:t>
      </w:r>
      <w:r w:rsidR="00F8105F">
        <w:t xml:space="preserve"> There were no Nays.</w:t>
      </w:r>
    </w:p>
    <w:p w14:paraId="224C79CB" w14:textId="77777777" w:rsidR="00182650" w:rsidRDefault="00182650" w:rsidP="00182650"/>
    <w:p w14:paraId="06F425A8" w14:textId="349A971A" w:rsidR="007A52C2" w:rsidRDefault="00EC418D" w:rsidP="007A52C2">
      <w:pPr>
        <w:pStyle w:val="ListParagraph"/>
        <w:numPr>
          <w:ilvl w:val="0"/>
          <w:numId w:val="2"/>
        </w:numPr>
      </w:pPr>
      <w:r>
        <w:t>New Business</w:t>
      </w:r>
      <w:r w:rsidR="003C2323">
        <w:t xml:space="preserve"> – </w:t>
      </w:r>
      <w:r w:rsidR="00126481">
        <w:t>Sanjiv</w:t>
      </w:r>
      <w:r w:rsidR="00DB1702">
        <w:t xml:space="preserve"> </w:t>
      </w:r>
      <w:r w:rsidR="00DB1702" w:rsidRPr="00DB1702">
        <w:t>Prabhakaran</w:t>
      </w:r>
    </w:p>
    <w:p w14:paraId="180C94D8" w14:textId="77C3E387" w:rsidR="00325B9E" w:rsidRDefault="00325B9E" w:rsidP="00325B9E">
      <w:pPr>
        <w:pStyle w:val="ListParagraph"/>
        <w:numPr>
          <w:ilvl w:val="1"/>
          <w:numId w:val="2"/>
        </w:numPr>
      </w:pPr>
      <w:r w:rsidRPr="00325B9E">
        <w:t xml:space="preserve">Speaker </w:t>
      </w:r>
      <w:r w:rsidR="00182650">
        <w:t>–</w:t>
      </w:r>
      <w:r w:rsidRPr="00325B9E">
        <w:t xml:space="preserve"> </w:t>
      </w:r>
      <w:r w:rsidR="00182650">
        <w:t xml:space="preserve">Joseph Schumert </w:t>
      </w:r>
      <w:r w:rsidR="0062704C">
        <w:t>–</w:t>
      </w:r>
      <w:r w:rsidR="00182650">
        <w:t xml:space="preserve"> </w:t>
      </w:r>
      <w:r w:rsidR="0062704C">
        <w:t>Cybersecurity expert.</w:t>
      </w:r>
      <w:r w:rsidR="000B15AE">
        <w:t xml:space="preserve"> Slide deck provided by the speaker for distribution.</w:t>
      </w:r>
    </w:p>
    <w:p w14:paraId="5583DFD9" w14:textId="77777777" w:rsidR="0062704C" w:rsidRDefault="0062704C" w:rsidP="0062704C">
      <w:pPr>
        <w:numPr>
          <w:ilvl w:val="1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line="276" w:lineRule="auto"/>
      </w:pPr>
      <w:r>
        <w:t>Topic: “Cybersecurity Practices” that will cover the following areas and more –</w:t>
      </w:r>
    </w:p>
    <w:p w14:paraId="3F2F736E" w14:textId="77777777" w:rsidR="0062704C" w:rsidRDefault="0062704C" w:rsidP="0062704C">
      <w:pPr>
        <w:numPr>
          <w:ilvl w:val="2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line="276" w:lineRule="auto"/>
        <w:rPr>
          <w:sz w:val="26"/>
          <w:szCs w:val="26"/>
        </w:rPr>
      </w:pPr>
      <w:r>
        <w:rPr>
          <w:szCs w:val="20"/>
        </w:rPr>
        <w:t>Business email compromise (BEC)- prevention &amp; training</w:t>
      </w:r>
    </w:p>
    <w:p w14:paraId="1A6C1682" w14:textId="77777777" w:rsidR="0062704C" w:rsidRDefault="0062704C" w:rsidP="0062704C">
      <w:pPr>
        <w:numPr>
          <w:ilvl w:val="2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line="276" w:lineRule="auto"/>
        <w:rPr>
          <w:sz w:val="26"/>
          <w:szCs w:val="26"/>
        </w:rPr>
      </w:pPr>
      <w:r>
        <w:rPr>
          <w:szCs w:val="20"/>
        </w:rPr>
        <w:t>Multifactor Authentication – the good &amp; bad, etc.</w:t>
      </w:r>
    </w:p>
    <w:p w14:paraId="3FA84102" w14:textId="77777777" w:rsidR="0062704C" w:rsidRDefault="0062704C" w:rsidP="0062704C">
      <w:pPr>
        <w:numPr>
          <w:ilvl w:val="2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line="276" w:lineRule="auto"/>
        <w:rPr>
          <w:sz w:val="26"/>
          <w:szCs w:val="26"/>
        </w:rPr>
      </w:pPr>
      <w:r>
        <w:rPr>
          <w:szCs w:val="20"/>
        </w:rPr>
        <w:t>Compliance misunderstandings – HIPAA, PCI, etc.</w:t>
      </w:r>
    </w:p>
    <w:p w14:paraId="4891467F" w14:textId="2E9DCD46" w:rsidR="00EC418D" w:rsidRDefault="00EC418D" w:rsidP="0062704C"/>
    <w:p w14:paraId="084A4138" w14:textId="742D364B" w:rsidR="00EC418D" w:rsidRDefault="00EC418D" w:rsidP="00EC418D">
      <w:pPr>
        <w:pStyle w:val="ListParagraph"/>
        <w:numPr>
          <w:ilvl w:val="0"/>
          <w:numId w:val="2"/>
        </w:numPr>
      </w:pPr>
      <w:r>
        <w:t>Close Meeting</w:t>
      </w:r>
      <w:r w:rsidR="00EC31E8">
        <w:t xml:space="preserve"> – </w:t>
      </w:r>
      <w:r w:rsidR="00126481">
        <w:t>Sanjiv</w:t>
      </w:r>
      <w:r w:rsidR="00DB1702">
        <w:t xml:space="preserve"> </w:t>
      </w:r>
      <w:r w:rsidR="00DB1702" w:rsidRPr="00DB1702">
        <w:t>Prabhakaran</w:t>
      </w:r>
    </w:p>
    <w:p w14:paraId="0FE8F605" w14:textId="23B4B4F9" w:rsidR="00625F90" w:rsidRPr="006D3217" w:rsidRDefault="00625F90" w:rsidP="00EC418D">
      <w:pPr>
        <w:rPr>
          <w:szCs w:val="20"/>
        </w:rPr>
      </w:pPr>
    </w:p>
    <w:p w14:paraId="78D0B41E" w14:textId="100B9096" w:rsidR="00697E72" w:rsidRDefault="0008412C">
      <w:r>
        <w:t>Adjourned at</w:t>
      </w:r>
      <w:r w:rsidR="009D7FB5">
        <w:t xml:space="preserve"> </w:t>
      </w:r>
      <w:r w:rsidR="00EC3DEA">
        <w:t>4:00</w:t>
      </w:r>
      <w:r w:rsidR="00126481">
        <w:t>p</w:t>
      </w:r>
      <w:r w:rsidR="003C2323">
        <w:t>m</w:t>
      </w:r>
      <w:r w:rsidR="002E2F74">
        <w:t xml:space="preserve"> </w:t>
      </w:r>
      <w:r w:rsidR="006B3A5D">
        <w:t xml:space="preserve">by </w:t>
      </w:r>
      <w:r w:rsidR="00B37ADD">
        <w:t>Sanjiv</w:t>
      </w:r>
      <w:r w:rsidR="00DB1702">
        <w:t xml:space="preserve"> </w:t>
      </w:r>
      <w:r w:rsidR="00DB1702" w:rsidRPr="00DB1702">
        <w:t>Prabhakaran</w:t>
      </w:r>
      <w:r w:rsidR="003C2323">
        <w:t>.</w:t>
      </w:r>
    </w:p>
    <w:p w14:paraId="6603F4BC" w14:textId="5D085D93" w:rsidR="21457585" w:rsidRDefault="21457585"/>
    <w:p w14:paraId="5FE62ABE" w14:textId="615D75F2" w:rsidR="259B3C1A" w:rsidRDefault="259B3C1A"/>
    <w:sectPr w:rsidR="259B3C1A" w:rsidSect="00F90229">
      <w:headerReference w:type="default" r:id="rId1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C77E7" w14:textId="77777777" w:rsidR="0003365D" w:rsidRDefault="0003365D" w:rsidP="0008412C">
      <w:r>
        <w:separator/>
      </w:r>
    </w:p>
  </w:endnote>
  <w:endnote w:type="continuationSeparator" w:id="0">
    <w:p w14:paraId="517E819F" w14:textId="77777777" w:rsidR="0003365D" w:rsidRDefault="0003365D" w:rsidP="0008412C">
      <w:r>
        <w:continuationSeparator/>
      </w:r>
    </w:p>
  </w:endnote>
  <w:endnote w:type="continuationNotice" w:id="1">
    <w:p w14:paraId="083998B1" w14:textId="77777777" w:rsidR="0003365D" w:rsidRDefault="000336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LT Std 65 Medium">
    <w:altName w:val="Calibri"/>
    <w:charset w:val="00"/>
    <w:family w:val="auto"/>
    <w:pitch w:val="variable"/>
    <w:sig w:usb0="800000AF" w:usb1="5000204A" w:usb2="00000000" w:usb3="00000000" w:csb0="0000009B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50713" w14:textId="77777777" w:rsidR="0003365D" w:rsidRDefault="0003365D" w:rsidP="0008412C">
      <w:r>
        <w:separator/>
      </w:r>
    </w:p>
  </w:footnote>
  <w:footnote w:type="continuationSeparator" w:id="0">
    <w:p w14:paraId="61725AC0" w14:textId="77777777" w:rsidR="0003365D" w:rsidRDefault="0003365D" w:rsidP="0008412C">
      <w:r>
        <w:continuationSeparator/>
      </w:r>
    </w:p>
  </w:footnote>
  <w:footnote w:type="continuationNotice" w:id="1">
    <w:p w14:paraId="3E8F4313" w14:textId="77777777" w:rsidR="0003365D" w:rsidRDefault="0003365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DD414" w14:textId="77777777" w:rsidR="00BA5196" w:rsidRDefault="00BA5196">
    <w:pPr>
      <w:pStyle w:val="Header"/>
    </w:pPr>
    <w:r>
      <w:rPr>
        <w:noProof/>
      </w:rPr>
      <w:drawing>
        <wp:inline distT="0" distB="0" distL="0" distR="0" wp14:anchorId="0C1BE84E" wp14:editId="25ABAA8A">
          <wp:extent cx="2679405" cy="640080"/>
          <wp:effectExtent l="0" t="0" r="6985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SDBC_Logo_Horizontal_Transpar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7359" cy="6443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04DA429" w14:textId="77777777" w:rsidR="00BA5196" w:rsidRDefault="00BA5196" w:rsidP="0008412C">
    <w:pPr>
      <w:pStyle w:val="Heading2"/>
    </w:pPr>
  </w:p>
  <w:p w14:paraId="7C4ED02B" w14:textId="2899A95D" w:rsidR="00BA5196" w:rsidRDefault="00BA5196" w:rsidP="00B32E56">
    <w:pPr>
      <w:pStyle w:val="Heading2"/>
      <w:rPr>
        <w:sz w:val="20"/>
        <w:szCs w:val="20"/>
      </w:rPr>
    </w:pPr>
    <w:r w:rsidRPr="0002107C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5BA3E6F" wp14:editId="14F9FB0C">
              <wp:simplePos x="0" y="0"/>
              <wp:positionH relativeFrom="column">
                <wp:posOffset>-266700</wp:posOffset>
              </wp:positionH>
              <wp:positionV relativeFrom="paragraph">
                <wp:posOffset>202565</wp:posOffset>
              </wp:positionV>
              <wp:extent cx="7307580" cy="7620"/>
              <wp:effectExtent l="0" t="0" r="26670" b="3048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07580" cy="7620"/>
                      </a:xfrm>
                      <a:prstGeom prst="line">
                        <a:avLst/>
                      </a:prstGeom>
                      <a:ln>
                        <a:solidFill>
                          <a:srgbClr val="53535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2D9725D" id="Straight Connector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1pt,15.95pt" to="554.4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" strokecolor="#535353" strokeweight=".5pt">
              <v:stroke joinstyle="miter"/>
            </v:line>
          </w:pict>
        </mc:Fallback>
      </mc:AlternateContent>
    </w:r>
    <w:r w:rsidRPr="0002107C">
      <w:rPr>
        <w:sz w:val="20"/>
        <w:szCs w:val="20"/>
      </w:rPr>
      <w:t>REGULAR MEETING OF</w:t>
    </w:r>
    <w:r w:rsidR="000468B1">
      <w:rPr>
        <w:sz w:val="20"/>
        <w:szCs w:val="20"/>
      </w:rPr>
      <w:t xml:space="preserve"> THE CYBER &amp; TECHNOLOGY </w:t>
    </w:r>
    <w:r w:rsidR="00D66BFE">
      <w:rPr>
        <w:sz w:val="20"/>
        <w:szCs w:val="20"/>
      </w:rPr>
      <w:t>ADVISORY COUNCIL</w:t>
    </w:r>
    <w:r w:rsidRPr="0002107C">
      <w:rPr>
        <w:sz w:val="20"/>
        <w:szCs w:val="20"/>
      </w:rPr>
      <w:t xml:space="preserve"> MINUTES               </w:t>
    </w:r>
  </w:p>
  <w:p w14:paraId="1EDA941F" w14:textId="77777777" w:rsidR="00321C97" w:rsidRPr="00321C97" w:rsidRDefault="00321C97" w:rsidP="00321C9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B57DE"/>
    <w:multiLevelType w:val="hybridMultilevel"/>
    <w:tmpl w:val="2CC6F61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26F52FC"/>
    <w:multiLevelType w:val="hybridMultilevel"/>
    <w:tmpl w:val="CBDA225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B3C0000"/>
    <w:multiLevelType w:val="multilevel"/>
    <w:tmpl w:val="3D8C7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1CD6CCD"/>
    <w:multiLevelType w:val="multilevel"/>
    <w:tmpl w:val="942CC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75D5C04"/>
    <w:multiLevelType w:val="multilevel"/>
    <w:tmpl w:val="803C0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221506D"/>
    <w:multiLevelType w:val="multilevel"/>
    <w:tmpl w:val="5AFCE36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116A42"/>
    <w:multiLevelType w:val="multilevel"/>
    <w:tmpl w:val="515EE31E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9812C9D"/>
    <w:multiLevelType w:val="hybridMultilevel"/>
    <w:tmpl w:val="8EAAB15C"/>
    <w:lvl w:ilvl="0" w:tplc="D85268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7A188268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9F52AEC6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8E1381"/>
    <w:multiLevelType w:val="multilevel"/>
    <w:tmpl w:val="CA329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9DE0297"/>
    <w:multiLevelType w:val="multilevel"/>
    <w:tmpl w:val="38848B76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E3506DE"/>
    <w:multiLevelType w:val="multilevel"/>
    <w:tmpl w:val="5B0C370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4EFA161D"/>
    <w:multiLevelType w:val="multilevel"/>
    <w:tmpl w:val="FF68D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6AB14A1"/>
    <w:multiLevelType w:val="hybridMultilevel"/>
    <w:tmpl w:val="50A2BD7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78E27E9"/>
    <w:multiLevelType w:val="multilevel"/>
    <w:tmpl w:val="90C2FE4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84A3572"/>
    <w:multiLevelType w:val="multilevel"/>
    <w:tmpl w:val="41F84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C0E2DC2"/>
    <w:multiLevelType w:val="multilevel"/>
    <w:tmpl w:val="5294788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07E63DD"/>
    <w:multiLevelType w:val="multilevel"/>
    <w:tmpl w:val="C2083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0F418F7"/>
    <w:multiLevelType w:val="multilevel"/>
    <w:tmpl w:val="FAC03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73593684">
    <w:abstractNumId w:val="7"/>
  </w:num>
  <w:num w:numId="2" w16cid:durableId="1679500225">
    <w:abstractNumId w:val="0"/>
  </w:num>
  <w:num w:numId="3" w16cid:durableId="1053696678">
    <w:abstractNumId w:val="12"/>
  </w:num>
  <w:num w:numId="4" w16cid:durableId="213470463">
    <w:abstractNumId w:val="8"/>
  </w:num>
  <w:num w:numId="5" w16cid:durableId="185142965">
    <w:abstractNumId w:val="4"/>
  </w:num>
  <w:num w:numId="6" w16cid:durableId="308441485">
    <w:abstractNumId w:val="14"/>
  </w:num>
  <w:num w:numId="7" w16cid:durableId="1228683627">
    <w:abstractNumId w:val="16"/>
  </w:num>
  <w:num w:numId="8" w16cid:durableId="1225096425">
    <w:abstractNumId w:val="17"/>
  </w:num>
  <w:num w:numId="9" w16cid:durableId="128399077">
    <w:abstractNumId w:val="11"/>
  </w:num>
  <w:num w:numId="10" w16cid:durableId="937638582">
    <w:abstractNumId w:val="1"/>
  </w:num>
  <w:num w:numId="11" w16cid:durableId="1055272389">
    <w:abstractNumId w:val="2"/>
  </w:num>
  <w:num w:numId="12" w16cid:durableId="197932966">
    <w:abstractNumId w:val="3"/>
  </w:num>
  <w:num w:numId="13" w16cid:durableId="195773760">
    <w:abstractNumId w:val="5"/>
  </w:num>
  <w:num w:numId="14" w16cid:durableId="1452625182">
    <w:abstractNumId w:val="15"/>
  </w:num>
  <w:num w:numId="15" w16cid:durableId="1378777281">
    <w:abstractNumId w:val="9"/>
  </w:num>
  <w:num w:numId="16" w16cid:durableId="205407854">
    <w:abstractNumId w:val="13"/>
  </w:num>
  <w:num w:numId="17" w16cid:durableId="1489788580">
    <w:abstractNumId w:val="6"/>
  </w:num>
  <w:num w:numId="18" w16cid:durableId="1648435485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OyNDAwNzQ0s7SwMDdS0lEKTi0uzszPAykwNKoFAJiV8V8tAAAA"/>
  </w:docVars>
  <w:rsids>
    <w:rsidRoot w:val="0008412C"/>
    <w:rsid w:val="00000A1B"/>
    <w:rsid w:val="00000D50"/>
    <w:rsid w:val="0000104F"/>
    <w:rsid w:val="00001F90"/>
    <w:rsid w:val="00002FF7"/>
    <w:rsid w:val="00005B7D"/>
    <w:rsid w:val="0000799F"/>
    <w:rsid w:val="00010592"/>
    <w:rsid w:val="00011707"/>
    <w:rsid w:val="000124BF"/>
    <w:rsid w:val="0001262F"/>
    <w:rsid w:val="00012CAC"/>
    <w:rsid w:val="00013ABA"/>
    <w:rsid w:val="00014692"/>
    <w:rsid w:val="00014C74"/>
    <w:rsid w:val="00014CA5"/>
    <w:rsid w:val="00014F49"/>
    <w:rsid w:val="000157CC"/>
    <w:rsid w:val="0001597D"/>
    <w:rsid w:val="00016022"/>
    <w:rsid w:val="00016624"/>
    <w:rsid w:val="0001727A"/>
    <w:rsid w:val="00017935"/>
    <w:rsid w:val="000208C6"/>
    <w:rsid w:val="00020D94"/>
    <w:rsid w:val="0002107C"/>
    <w:rsid w:val="0002131B"/>
    <w:rsid w:val="000220C8"/>
    <w:rsid w:val="0002237C"/>
    <w:rsid w:val="0002251A"/>
    <w:rsid w:val="00022C0C"/>
    <w:rsid w:val="00023C3D"/>
    <w:rsid w:val="00024204"/>
    <w:rsid w:val="00025E82"/>
    <w:rsid w:val="0002608C"/>
    <w:rsid w:val="000277ED"/>
    <w:rsid w:val="000279D1"/>
    <w:rsid w:val="000279FA"/>
    <w:rsid w:val="0003083A"/>
    <w:rsid w:val="00031CF1"/>
    <w:rsid w:val="00032053"/>
    <w:rsid w:val="0003365D"/>
    <w:rsid w:val="00034001"/>
    <w:rsid w:val="00034269"/>
    <w:rsid w:val="000358D0"/>
    <w:rsid w:val="00036DBC"/>
    <w:rsid w:val="00037408"/>
    <w:rsid w:val="00037E18"/>
    <w:rsid w:val="00041DF1"/>
    <w:rsid w:val="000434F5"/>
    <w:rsid w:val="00043700"/>
    <w:rsid w:val="00043AC0"/>
    <w:rsid w:val="000447F8"/>
    <w:rsid w:val="00044CA1"/>
    <w:rsid w:val="000455F3"/>
    <w:rsid w:val="00046048"/>
    <w:rsid w:val="00046365"/>
    <w:rsid w:val="000468B1"/>
    <w:rsid w:val="00047FB5"/>
    <w:rsid w:val="0005098F"/>
    <w:rsid w:val="00050B27"/>
    <w:rsid w:val="00050BF3"/>
    <w:rsid w:val="00051BBA"/>
    <w:rsid w:val="00052824"/>
    <w:rsid w:val="0005606F"/>
    <w:rsid w:val="00056E0E"/>
    <w:rsid w:val="00057220"/>
    <w:rsid w:val="000605A9"/>
    <w:rsid w:val="0006096D"/>
    <w:rsid w:val="0006279D"/>
    <w:rsid w:val="00062BB7"/>
    <w:rsid w:val="00063797"/>
    <w:rsid w:val="00063EDE"/>
    <w:rsid w:val="000647F1"/>
    <w:rsid w:val="0006485E"/>
    <w:rsid w:val="00064C08"/>
    <w:rsid w:val="00066C6C"/>
    <w:rsid w:val="00067551"/>
    <w:rsid w:val="00067655"/>
    <w:rsid w:val="00071041"/>
    <w:rsid w:val="00072584"/>
    <w:rsid w:val="000731CF"/>
    <w:rsid w:val="000740BD"/>
    <w:rsid w:val="00074C45"/>
    <w:rsid w:val="00075BF6"/>
    <w:rsid w:val="000762AC"/>
    <w:rsid w:val="00076E12"/>
    <w:rsid w:val="0007745A"/>
    <w:rsid w:val="00080407"/>
    <w:rsid w:val="0008058F"/>
    <w:rsid w:val="00080E10"/>
    <w:rsid w:val="0008412C"/>
    <w:rsid w:val="000841CC"/>
    <w:rsid w:val="000847E4"/>
    <w:rsid w:val="00084FA4"/>
    <w:rsid w:val="00084FF2"/>
    <w:rsid w:val="00086100"/>
    <w:rsid w:val="000861DF"/>
    <w:rsid w:val="00086A93"/>
    <w:rsid w:val="00090E45"/>
    <w:rsid w:val="000928A6"/>
    <w:rsid w:val="00093EE1"/>
    <w:rsid w:val="0009407C"/>
    <w:rsid w:val="0009432A"/>
    <w:rsid w:val="00095682"/>
    <w:rsid w:val="00095CA9"/>
    <w:rsid w:val="00095E81"/>
    <w:rsid w:val="00097D91"/>
    <w:rsid w:val="000A16D4"/>
    <w:rsid w:val="000A409F"/>
    <w:rsid w:val="000A4BD0"/>
    <w:rsid w:val="000A5577"/>
    <w:rsid w:val="000A6A00"/>
    <w:rsid w:val="000A6DAE"/>
    <w:rsid w:val="000B0716"/>
    <w:rsid w:val="000B09A8"/>
    <w:rsid w:val="000B0A47"/>
    <w:rsid w:val="000B15AE"/>
    <w:rsid w:val="000B4CA3"/>
    <w:rsid w:val="000B5242"/>
    <w:rsid w:val="000B61C2"/>
    <w:rsid w:val="000B6D4D"/>
    <w:rsid w:val="000C3CD1"/>
    <w:rsid w:val="000C4679"/>
    <w:rsid w:val="000C4A46"/>
    <w:rsid w:val="000C5697"/>
    <w:rsid w:val="000C5997"/>
    <w:rsid w:val="000C6005"/>
    <w:rsid w:val="000C6641"/>
    <w:rsid w:val="000D3F4D"/>
    <w:rsid w:val="000D4301"/>
    <w:rsid w:val="000D4C76"/>
    <w:rsid w:val="000D4FC1"/>
    <w:rsid w:val="000D5D67"/>
    <w:rsid w:val="000D61B1"/>
    <w:rsid w:val="000D61BD"/>
    <w:rsid w:val="000D752A"/>
    <w:rsid w:val="000D777B"/>
    <w:rsid w:val="000E0D76"/>
    <w:rsid w:val="000E1B71"/>
    <w:rsid w:val="000E3147"/>
    <w:rsid w:val="000E3812"/>
    <w:rsid w:val="000E3E2D"/>
    <w:rsid w:val="000E41D5"/>
    <w:rsid w:val="000E5827"/>
    <w:rsid w:val="000E5CD3"/>
    <w:rsid w:val="000E613E"/>
    <w:rsid w:val="000E6907"/>
    <w:rsid w:val="000F081B"/>
    <w:rsid w:val="000F2598"/>
    <w:rsid w:val="000F2616"/>
    <w:rsid w:val="000F2E95"/>
    <w:rsid w:val="000F47CC"/>
    <w:rsid w:val="000F480F"/>
    <w:rsid w:val="000F48CD"/>
    <w:rsid w:val="000F4E1A"/>
    <w:rsid w:val="000F6F38"/>
    <w:rsid w:val="000F6F98"/>
    <w:rsid w:val="000F7693"/>
    <w:rsid w:val="001009B6"/>
    <w:rsid w:val="001010DF"/>
    <w:rsid w:val="00102E5F"/>
    <w:rsid w:val="0010346E"/>
    <w:rsid w:val="0010416B"/>
    <w:rsid w:val="0010442C"/>
    <w:rsid w:val="00104561"/>
    <w:rsid w:val="00104E19"/>
    <w:rsid w:val="0010622F"/>
    <w:rsid w:val="001063C1"/>
    <w:rsid w:val="001067A1"/>
    <w:rsid w:val="0010785A"/>
    <w:rsid w:val="001100C5"/>
    <w:rsid w:val="001110E0"/>
    <w:rsid w:val="00113E40"/>
    <w:rsid w:val="00115348"/>
    <w:rsid w:val="00115D0B"/>
    <w:rsid w:val="001172ED"/>
    <w:rsid w:val="0011785F"/>
    <w:rsid w:val="001179DF"/>
    <w:rsid w:val="00121CA3"/>
    <w:rsid w:val="001223AF"/>
    <w:rsid w:val="00122416"/>
    <w:rsid w:val="0012392D"/>
    <w:rsid w:val="00125394"/>
    <w:rsid w:val="00125E4B"/>
    <w:rsid w:val="00126481"/>
    <w:rsid w:val="00130DB8"/>
    <w:rsid w:val="00131241"/>
    <w:rsid w:val="0013186A"/>
    <w:rsid w:val="0013295F"/>
    <w:rsid w:val="00134A4C"/>
    <w:rsid w:val="00135871"/>
    <w:rsid w:val="00135899"/>
    <w:rsid w:val="00135D4D"/>
    <w:rsid w:val="00136096"/>
    <w:rsid w:val="00136B52"/>
    <w:rsid w:val="00136B84"/>
    <w:rsid w:val="00140083"/>
    <w:rsid w:val="00140771"/>
    <w:rsid w:val="0014153A"/>
    <w:rsid w:val="00141897"/>
    <w:rsid w:val="001429A7"/>
    <w:rsid w:val="00143E4C"/>
    <w:rsid w:val="001442D4"/>
    <w:rsid w:val="00144BA9"/>
    <w:rsid w:val="00146951"/>
    <w:rsid w:val="00147A57"/>
    <w:rsid w:val="00147C32"/>
    <w:rsid w:val="0015098B"/>
    <w:rsid w:val="00150FAA"/>
    <w:rsid w:val="001513D8"/>
    <w:rsid w:val="00151BA1"/>
    <w:rsid w:val="001554DE"/>
    <w:rsid w:val="00155E9D"/>
    <w:rsid w:val="0015610C"/>
    <w:rsid w:val="001561B0"/>
    <w:rsid w:val="00156224"/>
    <w:rsid w:val="00156400"/>
    <w:rsid w:val="00156C39"/>
    <w:rsid w:val="00157714"/>
    <w:rsid w:val="00157C3A"/>
    <w:rsid w:val="0016016F"/>
    <w:rsid w:val="001605C8"/>
    <w:rsid w:val="00161EFF"/>
    <w:rsid w:val="0016208F"/>
    <w:rsid w:val="001620C3"/>
    <w:rsid w:val="001626F6"/>
    <w:rsid w:val="00162AE1"/>
    <w:rsid w:val="00162D71"/>
    <w:rsid w:val="00162FCB"/>
    <w:rsid w:val="00165534"/>
    <w:rsid w:val="001660A6"/>
    <w:rsid w:val="00167610"/>
    <w:rsid w:val="001676A4"/>
    <w:rsid w:val="00167ECC"/>
    <w:rsid w:val="00171ADE"/>
    <w:rsid w:val="00172131"/>
    <w:rsid w:val="0017254E"/>
    <w:rsid w:val="00172AA1"/>
    <w:rsid w:val="00172D7A"/>
    <w:rsid w:val="00172E23"/>
    <w:rsid w:val="00173EFA"/>
    <w:rsid w:val="00174A36"/>
    <w:rsid w:val="0017578D"/>
    <w:rsid w:val="00175925"/>
    <w:rsid w:val="00175CBB"/>
    <w:rsid w:val="0018078E"/>
    <w:rsid w:val="00182650"/>
    <w:rsid w:val="00182958"/>
    <w:rsid w:val="00183989"/>
    <w:rsid w:val="00183C9D"/>
    <w:rsid w:val="0018477E"/>
    <w:rsid w:val="00184A8C"/>
    <w:rsid w:val="0018606B"/>
    <w:rsid w:val="001860EB"/>
    <w:rsid w:val="00186C78"/>
    <w:rsid w:val="00187BD9"/>
    <w:rsid w:val="00190249"/>
    <w:rsid w:val="00190813"/>
    <w:rsid w:val="00190A0C"/>
    <w:rsid w:val="00191530"/>
    <w:rsid w:val="00191B95"/>
    <w:rsid w:val="00192861"/>
    <w:rsid w:val="00193D12"/>
    <w:rsid w:val="00193EC3"/>
    <w:rsid w:val="00193F94"/>
    <w:rsid w:val="00194775"/>
    <w:rsid w:val="001952C2"/>
    <w:rsid w:val="00195D4D"/>
    <w:rsid w:val="00195E30"/>
    <w:rsid w:val="00195FB6"/>
    <w:rsid w:val="00197F11"/>
    <w:rsid w:val="001A02D4"/>
    <w:rsid w:val="001A070D"/>
    <w:rsid w:val="001A0A68"/>
    <w:rsid w:val="001A3B89"/>
    <w:rsid w:val="001A4189"/>
    <w:rsid w:val="001A5FF5"/>
    <w:rsid w:val="001A6559"/>
    <w:rsid w:val="001A65EC"/>
    <w:rsid w:val="001A681F"/>
    <w:rsid w:val="001B048C"/>
    <w:rsid w:val="001B0782"/>
    <w:rsid w:val="001B10D4"/>
    <w:rsid w:val="001B162D"/>
    <w:rsid w:val="001B2670"/>
    <w:rsid w:val="001B2707"/>
    <w:rsid w:val="001B2C06"/>
    <w:rsid w:val="001B2F7D"/>
    <w:rsid w:val="001B32B6"/>
    <w:rsid w:val="001B51C2"/>
    <w:rsid w:val="001B5DBC"/>
    <w:rsid w:val="001B6178"/>
    <w:rsid w:val="001B62FD"/>
    <w:rsid w:val="001B73AF"/>
    <w:rsid w:val="001B7A8D"/>
    <w:rsid w:val="001B7E47"/>
    <w:rsid w:val="001C01D6"/>
    <w:rsid w:val="001C0FB6"/>
    <w:rsid w:val="001C1398"/>
    <w:rsid w:val="001C184F"/>
    <w:rsid w:val="001C190A"/>
    <w:rsid w:val="001C21A6"/>
    <w:rsid w:val="001C3B92"/>
    <w:rsid w:val="001C3C60"/>
    <w:rsid w:val="001C54BA"/>
    <w:rsid w:val="001C5DDF"/>
    <w:rsid w:val="001C6049"/>
    <w:rsid w:val="001C6C13"/>
    <w:rsid w:val="001D004E"/>
    <w:rsid w:val="001D0156"/>
    <w:rsid w:val="001D03C6"/>
    <w:rsid w:val="001D05E8"/>
    <w:rsid w:val="001D278C"/>
    <w:rsid w:val="001D2DD4"/>
    <w:rsid w:val="001D366D"/>
    <w:rsid w:val="001D4917"/>
    <w:rsid w:val="001D4F0A"/>
    <w:rsid w:val="001D5313"/>
    <w:rsid w:val="001D5C0F"/>
    <w:rsid w:val="001D63B7"/>
    <w:rsid w:val="001D65ED"/>
    <w:rsid w:val="001E00AA"/>
    <w:rsid w:val="001E1C2E"/>
    <w:rsid w:val="001E21A4"/>
    <w:rsid w:val="001E293F"/>
    <w:rsid w:val="001E35B0"/>
    <w:rsid w:val="001E410B"/>
    <w:rsid w:val="001E4140"/>
    <w:rsid w:val="001E4830"/>
    <w:rsid w:val="001E48D6"/>
    <w:rsid w:val="001E61FF"/>
    <w:rsid w:val="001E67A3"/>
    <w:rsid w:val="001E68FF"/>
    <w:rsid w:val="001E6C14"/>
    <w:rsid w:val="001E6DC1"/>
    <w:rsid w:val="001E7255"/>
    <w:rsid w:val="001F072A"/>
    <w:rsid w:val="001F18A5"/>
    <w:rsid w:val="001F1F34"/>
    <w:rsid w:val="001F3507"/>
    <w:rsid w:val="001F4402"/>
    <w:rsid w:val="001F44BE"/>
    <w:rsid w:val="001F4CF8"/>
    <w:rsid w:val="001F6917"/>
    <w:rsid w:val="001F693A"/>
    <w:rsid w:val="001F7006"/>
    <w:rsid w:val="001F77D6"/>
    <w:rsid w:val="00200717"/>
    <w:rsid w:val="00200983"/>
    <w:rsid w:val="00200C29"/>
    <w:rsid w:val="00202493"/>
    <w:rsid w:val="00202827"/>
    <w:rsid w:val="002041D3"/>
    <w:rsid w:val="0020469F"/>
    <w:rsid w:val="002047C2"/>
    <w:rsid w:val="002061C1"/>
    <w:rsid w:val="00207DD7"/>
    <w:rsid w:val="0021061A"/>
    <w:rsid w:val="00212C81"/>
    <w:rsid w:val="00212D7C"/>
    <w:rsid w:val="00212FD2"/>
    <w:rsid w:val="00213462"/>
    <w:rsid w:val="00213AA7"/>
    <w:rsid w:val="002141CD"/>
    <w:rsid w:val="002158D9"/>
    <w:rsid w:val="0022279A"/>
    <w:rsid w:val="00222854"/>
    <w:rsid w:val="00222CC0"/>
    <w:rsid w:val="00225705"/>
    <w:rsid w:val="00225A85"/>
    <w:rsid w:val="00225FCB"/>
    <w:rsid w:val="00227DE3"/>
    <w:rsid w:val="0023009B"/>
    <w:rsid w:val="00230289"/>
    <w:rsid w:val="002324D2"/>
    <w:rsid w:val="00232FE3"/>
    <w:rsid w:val="00233685"/>
    <w:rsid w:val="00233A54"/>
    <w:rsid w:val="00234172"/>
    <w:rsid w:val="0023581C"/>
    <w:rsid w:val="00236247"/>
    <w:rsid w:val="0023797F"/>
    <w:rsid w:val="0024101D"/>
    <w:rsid w:val="0024125D"/>
    <w:rsid w:val="00241A88"/>
    <w:rsid w:val="00241F55"/>
    <w:rsid w:val="00242789"/>
    <w:rsid w:val="0024381A"/>
    <w:rsid w:val="00244033"/>
    <w:rsid w:val="00244F3C"/>
    <w:rsid w:val="00245A6D"/>
    <w:rsid w:val="00245BF3"/>
    <w:rsid w:val="002462D1"/>
    <w:rsid w:val="00246C4C"/>
    <w:rsid w:val="00247386"/>
    <w:rsid w:val="00250BE2"/>
    <w:rsid w:val="00250CE2"/>
    <w:rsid w:val="00251355"/>
    <w:rsid w:val="00251A35"/>
    <w:rsid w:val="00251D83"/>
    <w:rsid w:val="00251DE3"/>
    <w:rsid w:val="0025257B"/>
    <w:rsid w:val="00252C61"/>
    <w:rsid w:val="00253015"/>
    <w:rsid w:val="002533B1"/>
    <w:rsid w:val="002543CD"/>
    <w:rsid w:val="00255BAD"/>
    <w:rsid w:val="00255E40"/>
    <w:rsid w:val="0025720C"/>
    <w:rsid w:val="00257C16"/>
    <w:rsid w:val="00260887"/>
    <w:rsid w:val="00261128"/>
    <w:rsid w:val="00261572"/>
    <w:rsid w:val="00261C2A"/>
    <w:rsid w:val="002621FF"/>
    <w:rsid w:val="00262578"/>
    <w:rsid w:val="00264CE6"/>
    <w:rsid w:val="00265165"/>
    <w:rsid w:val="00266361"/>
    <w:rsid w:val="002679A8"/>
    <w:rsid w:val="00267C1D"/>
    <w:rsid w:val="00270468"/>
    <w:rsid w:val="002728AA"/>
    <w:rsid w:val="002736B7"/>
    <w:rsid w:val="0027395D"/>
    <w:rsid w:val="00273C08"/>
    <w:rsid w:val="002749B6"/>
    <w:rsid w:val="0027576A"/>
    <w:rsid w:val="00276313"/>
    <w:rsid w:val="00276959"/>
    <w:rsid w:val="00276F64"/>
    <w:rsid w:val="00277926"/>
    <w:rsid w:val="00277FC0"/>
    <w:rsid w:val="00277FED"/>
    <w:rsid w:val="00281544"/>
    <w:rsid w:val="00282645"/>
    <w:rsid w:val="00283BED"/>
    <w:rsid w:val="00283BF6"/>
    <w:rsid w:val="00283D7C"/>
    <w:rsid w:val="00284E19"/>
    <w:rsid w:val="00285687"/>
    <w:rsid w:val="00285B55"/>
    <w:rsid w:val="002861C3"/>
    <w:rsid w:val="00290CF8"/>
    <w:rsid w:val="00292E7A"/>
    <w:rsid w:val="00293727"/>
    <w:rsid w:val="00293B78"/>
    <w:rsid w:val="002973F7"/>
    <w:rsid w:val="00297EE3"/>
    <w:rsid w:val="002A0C70"/>
    <w:rsid w:val="002A3CC3"/>
    <w:rsid w:val="002A4748"/>
    <w:rsid w:val="002A47D3"/>
    <w:rsid w:val="002A4AEC"/>
    <w:rsid w:val="002A4E01"/>
    <w:rsid w:val="002A5D63"/>
    <w:rsid w:val="002A64F6"/>
    <w:rsid w:val="002A6BB1"/>
    <w:rsid w:val="002B00CE"/>
    <w:rsid w:val="002B0D00"/>
    <w:rsid w:val="002B0F39"/>
    <w:rsid w:val="002B1A6F"/>
    <w:rsid w:val="002B1AF2"/>
    <w:rsid w:val="002B3AFD"/>
    <w:rsid w:val="002B445B"/>
    <w:rsid w:val="002B466B"/>
    <w:rsid w:val="002B48E9"/>
    <w:rsid w:val="002B4AD9"/>
    <w:rsid w:val="002B4F7E"/>
    <w:rsid w:val="002B563C"/>
    <w:rsid w:val="002B5791"/>
    <w:rsid w:val="002B5EAE"/>
    <w:rsid w:val="002B65EB"/>
    <w:rsid w:val="002B6D63"/>
    <w:rsid w:val="002B73AA"/>
    <w:rsid w:val="002C2C72"/>
    <w:rsid w:val="002C506D"/>
    <w:rsid w:val="002C5FCC"/>
    <w:rsid w:val="002C6498"/>
    <w:rsid w:val="002C6814"/>
    <w:rsid w:val="002C7762"/>
    <w:rsid w:val="002D06A5"/>
    <w:rsid w:val="002D17A2"/>
    <w:rsid w:val="002D26FE"/>
    <w:rsid w:val="002D28C7"/>
    <w:rsid w:val="002D2CFD"/>
    <w:rsid w:val="002D3097"/>
    <w:rsid w:val="002D326A"/>
    <w:rsid w:val="002D32EE"/>
    <w:rsid w:val="002D519B"/>
    <w:rsid w:val="002D6127"/>
    <w:rsid w:val="002D615A"/>
    <w:rsid w:val="002D7429"/>
    <w:rsid w:val="002D75AD"/>
    <w:rsid w:val="002D76BE"/>
    <w:rsid w:val="002D7BDD"/>
    <w:rsid w:val="002E011E"/>
    <w:rsid w:val="002E024A"/>
    <w:rsid w:val="002E02E0"/>
    <w:rsid w:val="002E1A9A"/>
    <w:rsid w:val="002E2CB6"/>
    <w:rsid w:val="002E2F74"/>
    <w:rsid w:val="002E491E"/>
    <w:rsid w:val="002E5C52"/>
    <w:rsid w:val="002E6039"/>
    <w:rsid w:val="002E6445"/>
    <w:rsid w:val="002E6725"/>
    <w:rsid w:val="002E6842"/>
    <w:rsid w:val="002E695F"/>
    <w:rsid w:val="002E6FEE"/>
    <w:rsid w:val="002F0BCB"/>
    <w:rsid w:val="002F1617"/>
    <w:rsid w:val="002F1B65"/>
    <w:rsid w:val="002F1E45"/>
    <w:rsid w:val="002F28BE"/>
    <w:rsid w:val="002F2A8B"/>
    <w:rsid w:val="002F3DF0"/>
    <w:rsid w:val="002F4FA6"/>
    <w:rsid w:val="002F5769"/>
    <w:rsid w:val="002F621A"/>
    <w:rsid w:val="002F65D0"/>
    <w:rsid w:val="002F741A"/>
    <w:rsid w:val="002F7AA1"/>
    <w:rsid w:val="003004A6"/>
    <w:rsid w:val="00301C8E"/>
    <w:rsid w:val="00302BC0"/>
    <w:rsid w:val="00302D12"/>
    <w:rsid w:val="00303437"/>
    <w:rsid w:val="003036AF"/>
    <w:rsid w:val="0030435F"/>
    <w:rsid w:val="00304663"/>
    <w:rsid w:val="0030621B"/>
    <w:rsid w:val="00306840"/>
    <w:rsid w:val="00306A31"/>
    <w:rsid w:val="00306AE5"/>
    <w:rsid w:val="00307D09"/>
    <w:rsid w:val="00310CCE"/>
    <w:rsid w:val="00311228"/>
    <w:rsid w:val="0031189D"/>
    <w:rsid w:val="00311C37"/>
    <w:rsid w:val="00311C79"/>
    <w:rsid w:val="00312D76"/>
    <w:rsid w:val="0031361D"/>
    <w:rsid w:val="003142E5"/>
    <w:rsid w:val="00314E38"/>
    <w:rsid w:val="00314F5F"/>
    <w:rsid w:val="003158E4"/>
    <w:rsid w:val="00315A7E"/>
    <w:rsid w:val="00315C22"/>
    <w:rsid w:val="00315F09"/>
    <w:rsid w:val="0031622B"/>
    <w:rsid w:val="00316612"/>
    <w:rsid w:val="0031666E"/>
    <w:rsid w:val="00317A58"/>
    <w:rsid w:val="00317AA0"/>
    <w:rsid w:val="00317C66"/>
    <w:rsid w:val="003218EE"/>
    <w:rsid w:val="00321B9B"/>
    <w:rsid w:val="00321C97"/>
    <w:rsid w:val="00321DBD"/>
    <w:rsid w:val="00321EA2"/>
    <w:rsid w:val="003227CC"/>
    <w:rsid w:val="00325ADD"/>
    <w:rsid w:val="00325B9E"/>
    <w:rsid w:val="00330104"/>
    <w:rsid w:val="003312B0"/>
    <w:rsid w:val="00331624"/>
    <w:rsid w:val="00331EB5"/>
    <w:rsid w:val="00332729"/>
    <w:rsid w:val="00332836"/>
    <w:rsid w:val="00332851"/>
    <w:rsid w:val="00336154"/>
    <w:rsid w:val="00337E80"/>
    <w:rsid w:val="003406A7"/>
    <w:rsid w:val="00340CE6"/>
    <w:rsid w:val="003420FA"/>
    <w:rsid w:val="003421A5"/>
    <w:rsid w:val="00344593"/>
    <w:rsid w:val="00346DAF"/>
    <w:rsid w:val="00347363"/>
    <w:rsid w:val="00352BB3"/>
    <w:rsid w:val="00354D5E"/>
    <w:rsid w:val="00355660"/>
    <w:rsid w:val="0035591C"/>
    <w:rsid w:val="003569E7"/>
    <w:rsid w:val="00356A19"/>
    <w:rsid w:val="003576BB"/>
    <w:rsid w:val="00357BD1"/>
    <w:rsid w:val="0036006E"/>
    <w:rsid w:val="003618E7"/>
    <w:rsid w:val="00362576"/>
    <w:rsid w:val="00362AE2"/>
    <w:rsid w:val="00362B38"/>
    <w:rsid w:val="00362D6E"/>
    <w:rsid w:val="0036444C"/>
    <w:rsid w:val="00364507"/>
    <w:rsid w:val="00365200"/>
    <w:rsid w:val="00365E16"/>
    <w:rsid w:val="00365E94"/>
    <w:rsid w:val="00370313"/>
    <w:rsid w:val="00370EBC"/>
    <w:rsid w:val="003711A1"/>
    <w:rsid w:val="003715D1"/>
    <w:rsid w:val="00371969"/>
    <w:rsid w:val="00371F18"/>
    <w:rsid w:val="0037223B"/>
    <w:rsid w:val="00373B61"/>
    <w:rsid w:val="00373E4D"/>
    <w:rsid w:val="00374E1E"/>
    <w:rsid w:val="003756D7"/>
    <w:rsid w:val="00375A41"/>
    <w:rsid w:val="00375C0C"/>
    <w:rsid w:val="00375C58"/>
    <w:rsid w:val="003771E9"/>
    <w:rsid w:val="003773B2"/>
    <w:rsid w:val="00380AAD"/>
    <w:rsid w:val="00381122"/>
    <w:rsid w:val="0038164B"/>
    <w:rsid w:val="00381C43"/>
    <w:rsid w:val="0038276E"/>
    <w:rsid w:val="00382832"/>
    <w:rsid w:val="00382C0E"/>
    <w:rsid w:val="00383510"/>
    <w:rsid w:val="00383BAF"/>
    <w:rsid w:val="00383D2B"/>
    <w:rsid w:val="003856CB"/>
    <w:rsid w:val="003868D4"/>
    <w:rsid w:val="003901EA"/>
    <w:rsid w:val="00392369"/>
    <w:rsid w:val="003925EF"/>
    <w:rsid w:val="00392FAF"/>
    <w:rsid w:val="003936ED"/>
    <w:rsid w:val="00393ECC"/>
    <w:rsid w:val="00394BC9"/>
    <w:rsid w:val="00394E16"/>
    <w:rsid w:val="003951AA"/>
    <w:rsid w:val="00395754"/>
    <w:rsid w:val="00396C13"/>
    <w:rsid w:val="0039799D"/>
    <w:rsid w:val="00397AD4"/>
    <w:rsid w:val="003A05C1"/>
    <w:rsid w:val="003A305C"/>
    <w:rsid w:val="003A3702"/>
    <w:rsid w:val="003A4968"/>
    <w:rsid w:val="003A56B8"/>
    <w:rsid w:val="003A5E83"/>
    <w:rsid w:val="003A670A"/>
    <w:rsid w:val="003A69A8"/>
    <w:rsid w:val="003A7A87"/>
    <w:rsid w:val="003A7BA3"/>
    <w:rsid w:val="003B10E8"/>
    <w:rsid w:val="003B1DF4"/>
    <w:rsid w:val="003B22E7"/>
    <w:rsid w:val="003B3D83"/>
    <w:rsid w:val="003B4F99"/>
    <w:rsid w:val="003B52CC"/>
    <w:rsid w:val="003B5346"/>
    <w:rsid w:val="003B58A4"/>
    <w:rsid w:val="003B7592"/>
    <w:rsid w:val="003C168B"/>
    <w:rsid w:val="003C1745"/>
    <w:rsid w:val="003C218B"/>
    <w:rsid w:val="003C2280"/>
    <w:rsid w:val="003C2323"/>
    <w:rsid w:val="003C2D3D"/>
    <w:rsid w:val="003C3B04"/>
    <w:rsid w:val="003C3BF0"/>
    <w:rsid w:val="003C4AAC"/>
    <w:rsid w:val="003C5134"/>
    <w:rsid w:val="003C5303"/>
    <w:rsid w:val="003C66E2"/>
    <w:rsid w:val="003C6C5F"/>
    <w:rsid w:val="003C79D2"/>
    <w:rsid w:val="003C7D33"/>
    <w:rsid w:val="003D0B21"/>
    <w:rsid w:val="003D3379"/>
    <w:rsid w:val="003D51B8"/>
    <w:rsid w:val="003D52BE"/>
    <w:rsid w:val="003D6AB0"/>
    <w:rsid w:val="003D6C30"/>
    <w:rsid w:val="003D780D"/>
    <w:rsid w:val="003D7BC6"/>
    <w:rsid w:val="003D7F79"/>
    <w:rsid w:val="003E0300"/>
    <w:rsid w:val="003E114E"/>
    <w:rsid w:val="003E1AAA"/>
    <w:rsid w:val="003E238B"/>
    <w:rsid w:val="003E29C9"/>
    <w:rsid w:val="003E5EA0"/>
    <w:rsid w:val="003E6499"/>
    <w:rsid w:val="003E7A76"/>
    <w:rsid w:val="003F0B88"/>
    <w:rsid w:val="003F0FA2"/>
    <w:rsid w:val="003F136E"/>
    <w:rsid w:val="003F18D4"/>
    <w:rsid w:val="003F2704"/>
    <w:rsid w:val="003F2718"/>
    <w:rsid w:val="003F2B0E"/>
    <w:rsid w:val="003F38E5"/>
    <w:rsid w:val="003F3A23"/>
    <w:rsid w:val="003F3D73"/>
    <w:rsid w:val="003F49E8"/>
    <w:rsid w:val="003F5495"/>
    <w:rsid w:val="003F560E"/>
    <w:rsid w:val="003F677D"/>
    <w:rsid w:val="003F6EC3"/>
    <w:rsid w:val="00401486"/>
    <w:rsid w:val="00401536"/>
    <w:rsid w:val="00401E74"/>
    <w:rsid w:val="00402019"/>
    <w:rsid w:val="0040304D"/>
    <w:rsid w:val="0040672F"/>
    <w:rsid w:val="0041001B"/>
    <w:rsid w:val="00411266"/>
    <w:rsid w:val="00411402"/>
    <w:rsid w:val="00411E65"/>
    <w:rsid w:val="0041258D"/>
    <w:rsid w:val="00412F5E"/>
    <w:rsid w:val="00413807"/>
    <w:rsid w:val="00414730"/>
    <w:rsid w:val="00414B5B"/>
    <w:rsid w:val="00415BF1"/>
    <w:rsid w:val="00416222"/>
    <w:rsid w:val="00416B26"/>
    <w:rsid w:val="00416FB6"/>
    <w:rsid w:val="00417704"/>
    <w:rsid w:val="00420BB6"/>
    <w:rsid w:val="00420BC6"/>
    <w:rsid w:val="00420BE0"/>
    <w:rsid w:val="00421F38"/>
    <w:rsid w:val="004221D4"/>
    <w:rsid w:val="004248CE"/>
    <w:rsid w:val="00425819"/>
    <w:rsid w:val="00425FB8"/>
    <w:rsid w:val="004270FC"/>
    <w:rsid w:val="00427444"/>
    <w:rsid w:val="004275E5"/>
    <w:rsid w:val="00431435"/>
    <w:rsid w:val="004314F2"/>
    <w:rsid w:val="004326FA"/>
    <w:rsid w:val="0043287A"/>
    <w:rsid w:val="00432BCD"/>
    <w:rsid w:val="004337BF"/>
    <w:rsid w:val="00433878"/>
    <w:rsid w:val="00435F64"/>
    <w:rsid w:val="00436A65"/>
    <w:rsid w:val="004404CE"/>
    <w:rsid w:val="00442308"/>
    <w:rsid w:val="00443500"/>
    <w:rsid w:val="00443830"/>
    <w:rsid w:val="00444C36"/>
    <w:rsid w:val="00444D50"/>
    <w:rsid w:val="00445117"/>
    <w:rsid w:val="004455FF"/>
    <w:rsid w:val="0044654D"/>
    <w:rsid w:val="0044673B"/>
    <w:rsid w:val="004475B3"/>
    <w:rsid w:val="00447884"/>
    <w:rsid w:val="004506B7"/>
    <w:rsid w:val="00450BDD"/>
    <w:rsid w:val="00450FEC"/>
    <w:rsid w:val="00453352"/>
    <w:rsid w:val="00455C7C"/>
    <w:rsid w:val="00456802"/>
    <w:rsid w:val="004578DC"/>
    <w:rsid w:val="00457C6B"/>
    <w:rsid w:val="00460A95"/>
    <w:rsid w:val="00460BA1"/>
    <w:rsid w:val="0046143F"/>
    <w:rsid w:val="00461581"/>
    <w:rsid w:val="00461779"/>
    <w:rsid w:val="00461D1B"/>
    <w:rsid w:val="0046214C"/>
    <w:rsid w:val="004629A7"/>
    <w:rsid w:val="00462D5C"/>
    <w:rsid w:val="00463103"/>
    <w:rsid w:val="004643A4"/>
    <w:rsid w:val="004643E7"/>
    <w:rsid w:val="00464428"/>
    <w:rsid w:val="004654BB"/>
    <w:rsid w:val="00470CEA"/>
    <w:rsid w:val="0047172A"/>
    <w:rsid w:val="0047256E"/>
    <w:rsid w:val="0047285F"/>
    <w:rsid w:val="0047329E"/>
    <w:rsid w:val="00474DF0"/>
    <w:rsid w:val="004753A1"/>
    <w:rsid w:val="00475E0B"/>
    <w:rsid w:val="00476081"/>
    <w:rsid w:val="00476ECD"/>
    <w:rsid w:val="00477159"/>
    <w:rsid w:val="00477592"/>
    <w:rsid w:val="00477EA5"/>
    <w:rsid w:val="004806EA"/>
    <w:rsid w:val="0048079E"/>
    <w:rsid w:val="004811E1"/>
    <w:rsid w:val="00481298"/>
    <w:rsid w:val="004812DE"/>
    <w:rsid w:val="00481589"/>
    <w:rsid w:val="00482CBA"/>
    <w:rsid w:val="00483CB1"/>
    <w:rsid w:val="00483DF0"/>
    <w:rsid w:val="00484797"/>
    <w:rsid w:val="004859BA"/>
    <w:rsid w:val="00486577"/>
    <w:rsid w:val="00486918"/>
    <w:rsid w:val="00490331"/>
    <w:rsid w:val="0049039D"/>
    <w:rsid w:val="00490C2D"/>
    <w:rsid w:val="0049427C"/>
    <w:rsid w:val="00494C02"/>
    <w:rsid w:val="00494FA3"/>
    <w:rsid w:val="004952F7"/>
    <w:rsid w:val="00495664"/>
    <w:rsid w:val="004957AA"/>
    <w:rsid w:val="004959F2"/>
    <w:rsid w:val="00495D20"/>
    <w:rsid w:val="004969CA"/>
    <w:rsid w:val="004971AF"/>
    <w:rsid w:val="004973F0"/>
    <w:rsid w:val="004A1D10"/>
    <w:rsid w:val="004A28DE"/>
    <w:rsid w:val="004A2BFF"/>
    <w:rsid w:val="004A362C"/>
    <w:rsid w:val="004A3A67"/>
    <w:rsid w:val="004A41E2"/>
    <w:rsid w:val="004A467F"/>
    <w:rsid w:val="004A46A5"/>
    <w:rsid w:val="004A4D7E"/>
    <w:rsid w:val="004A53E9"/>
    <w:rsid w:val="004A5877"/>
    <w:rsid w:val="004A6F85"/>
    <w:rsid w:val="004B0F23"/>
    <w:rsid w:val="004B18E9"/>
    <w:rsid w:val="004B24E9"/>
    <w:rsid w:val="004B28EF"/>
    <w:rsid w:val="004B2A69"/>
    <w:rsid w:val="004B2C95"/>
    <w:rsid w:val="004B2FAA"/>
    <w:rsid w:val="004B459B"/>
    <w:rsid w:val="004B45DD"/>
    <w:rsid w:val="004B49DF"/>
    <w:rsid w:val="004B4DFB"/>
    <w:rsid w:val="004B5DA5"/>
    <w:rsid w:val="004B6124"/>
    <w:rsid w:val="004B642B"/>
    <w:rsid w:val="004C03E3"/>
    <w:rsid w:val="004C0422"/>
    <w:rsid w:val="004C1076"/>
    <w:rsid w:val="004C1205"/>
    <w:rsid w:val="004C1336"/>
    <w:rsid w:val="004C2DC3"/>
    <w:rsid w:val="004C2FCD"/>
    <w:rsid w:val="004C3366"/>
    <w:rsid w:val="004C349A"/>
    <w:rsid w:val="004C359C"/>
    <w:rsid w:val="004C42F9"/>
    <w:rsid w:val="004C4638"/>
    <w:rsid w:val="004C4997"/>
    <w:rsid w:val="004C4CE1"/>
    <w:rsid w:val="004C670F"/>
    <w:rsid w:val="004C6B27"/>
    <w:rsid w:val="004C7ECF"/>
    <w:rsid w:val="004C7F78"/>
    <w:rsid w:val="004D0231"/>
    <w:rsid w:val="004D0A27"/>
    <w:rsid w:val="004D12A0"/>
    <w:rsid w:val="004D1584"/>
    <w:rsid w:val="004D1BCE"/>
    <w:rsid w:val="004D25A9"/>
    <w:rsid w:val="004D2AA7"/>
    <w:rsid w:val="004D324A"/>
    <w:rsid w:val="004D32A8"/>
    <w:rsid w:val="004D3736"/>
    <w:rsid w:val="004D3A60"/>
    <w:rsid w:val="004D4011"/>
    <w:rsid w:val="004D47B6"/>
    <w:rsid w:val="004D5FB6"/>
    <w:rsid w:val="004D6249"/>
    <w:rsid w:val="004D7112"/>
    <w:rsid w:val="004D7379"/>
    <w:rsid w:val="004D73D1"/>
    <w:rsid w:val="004D743E"/>
    <w:rsid w:val="004E02AA"/>
    <w:rsid w:val="004E090D"/>
    <w:rsid w:val="004E0DAC"/>
    <w:rsid w:val="004E1E0B"/>
    <w:rsid w:val="004E23C8"/>
    <w:rsid w:val="004E32B0"/>
    <w:rsid w:val="004E35C1"/>
    <w:rsid w:val="004E52DB"/>
    <w:rsid w:val="004E53C7"/>
    <w:rsid w:val="004E5529"/>
    <w:rsid w:val="004E5EE7"/>
    <w:rsid w:val="004E676D"/>
    <w:rsid w:val="004E67B1"/>
    <w:rsid w:val="004E6E2B"/>
    <w:rsid w:val="004E7E94"/>
    <w:rsid w:val="004F0B22"/>
    <w:rsid w:val="004F15E4"/>
    <w:rsid w:val="004F1FFD"/>
    <w:rsid w:val="004F2376"/>
    <w:rsid w:val="004F27D1"/>
    <w:rsid w:val="004F39F1"/>
    <w:rsid w:val="004F3D7A"/>
    <w:rsid w:val="004F3FE9"/>
    <w:rsid w:val="004F5297"/>
    <w:rsid w:val="004F530A"/>
    <w:rsid w:val="004F718E"/>
    <w:rsid w:val="004F7C28"/>
    <w:rsid w:val="004F7D6B"/>
    <w:rsid w:val="00500417"/>
    <w:rsid w:val="00500B0E"/>
    <w:rsid w:val="0050329C"/>
    <w:rsid w:val="00504BCC"/>
    <w:rsid w:val="00505BC0"/>
    <w:rsid w:val="00506617"/>
    <w:rsid w:val="00510F3C"/>
    <w:rsid w:val="0051124B"/>
    <w:rsid w:val="00512C0F"/>
    <w:rsid w:val="005142C2"/>
    <w:rsid w:val="0051434A"/>
    <w:rsid w:val="00514EFA"/>
    <w:rsid w:val="005158FF"/>
    <w:rsid w:val="005160BF"/>
    <w:rsid w:val="00516CDC"/>
    <w:rsid w:val="00516DDC"/>
    <w:rsid w:val="005171A8"/>
    <w:rsid w:val="00517379"/>
    <w:rsid w:val="005210E7"/>
    <w:rsid w:val="00522591"/>
    <w:rsid w:val="00522BAA"/>
    <w:rsid w:val="00522D6B"/>
    <w:rsid w:val="00522E87"/>
    <w:rsid w:val="00522F12"/>
    <w:rsid w:val="0052456E"/>
    <w:rsid w:val="00525107"/>
    <w:rsid w:val="0052742F"/>
    <w:rsid w:val="0052775E"/>
    <w:rsid w:val="00527A25"/>
    <w:rsid w:val="005300AA"/>
    <w:rsid w:val="00531F9D"/>
    <w:rsid w:val="00533873"/>
    <w:rsid w:val="0053538A"/>
    <w:rsid w:val="00535A10"/>
    <w:rsid w:val="00535F9E"/>
    <w:rsid w:val="0053654B"/>
    <w:rsid w:val="00536780"/>
    <w:rsid w:val="0053693B"/>
    <w:rsid w:val="0053698B"/>
    <w:rsid w:val="00537169"/>
    <w:rsid w:val="0054029F"/>
    <w:rsid w:val="00540BF6"/>
    <w:rsid w:val="00540EE8"/>
    <w:rsid w:val="005411DF"/>
    <w:rsid w:val="00541234"/>
    <w:rsid w:val="005425F0"/>
    <w:rsid w:val="00542654"/>
    <w:rsid w:val="00542A34"/>
    <w:rsid w:val="0054355F"/>
    <w:rsid w:val="005438C6"/>
    <w:rsid w:val="00544275"/>
    <w:rsid w:val="00544EAC"/>
    <w:rsid w:val="0054635C"/>
    <w:rsid w:val="00546DDF"/>
    <w:rsid w:val="00547750"/>
    <w:rsid w:val="00551289"/>
    <w:rsid w:val="0055131B"/>
    <w:rsid w:val="005535BC"/>
    <w:rsid w:val="0055380F"/>
    <w:rsid w:val="00553B34"/>
    <w:rsid w:val="00553B71"/>
    <w:rsid w:val="005545FD"/>
    <w:rsid w:val="00554930"/>
    <w:rsid w:val="0055523B"/>
    <w:rsid w:val="005552F4"/>
    <w:rsid w:val="00557573"/>
    <w:rsid w:val="00557E67"/>
    <w:rsid w:val="00560244"/>
    <w:rsid w:val="005607DB"/>
    <w:rsid w:val="00560C91"/>
    <w:rsid w:val="0056173B"/>
    <w:rsid w:val="00561930"/>
    <w:rsid w:val="00561969"/>
    <w:rsid w:val="00561C8C"/>
    <w:rsid w:val="00561E06"/>
    <w:rsid w:val="005624F2"/>
    <w:rsid w:val="00562F10"/>
    <w:rsid w:val="00563112"/>
    <w:rsid w:val="0056467A"/>
    <w:rsid w:val="005648C0"/>
    <w:rsid w:val="00564D01"/>
    <w:rsid w:val="00570C82"/>
    <w:rsid w:val="005736AB"/>
    <w:rsid w:val="0057483C"/>
    <w:rsid w:val="00574CB8"/>
    <w:rsid w:val="00575D8A"/>
    <w:rsid w:val="00577650"/>
    <w:rsid w:val="0058000A"/>
    <w:rsid w:val="00580893"/>
    <w:rsid w:val="005809E0"/>
    <w:rsid w:val="00580E5F"/>
    <w:rsid w:val="00581048"/>
    <w:rsid w:val="0058188F"/>
    <w:rsid w:val="00581916"/>
    <w:rsid w:val="00581B05"/>
    <w:rsid w:val="00581D7C"/>
    <w:rsid w:val="0058388D"/>
    <w:rsid w:val="00584683"/>
    <w:rsid w:val="005852FD"/>
    <w:rsid w:val="00585C5C"/>
    <w:rsid w:val="00586295"/>
    <w:rsid w:val="00587428"/>
    <w:rsid w:val="0059044A"/>
    <w:rsid w:val="00592B29"/>
    <w:rsid w:val="005938C9"/>
    <w:rsid w:val="005941EB"/>
    <w:rsid w:val="00594F29"/>
    <w:rsid w:val="0059548D"/>
    <w:rsid w:val="00595A33"/>
    <w:rsid w:val="00597504"/>
    <w:rsid w:val="005A0633"/>
    <w:rsid w:val="005A11E8"/>
    <w:rsid w:val="005A2589"/>
    <w:rsid w:val="005A39B3"/>
    <w:rsid w:val="005A436D"/>
    <w:rsid w:val="005A4948"/>
    <w:rsid w:val="005A5358"/>
    <w:rsid w:val="005A5E78"/>
    <w:rsid w:val="005A6AC1"/>
    <w:rsid w:val="005A6BB5"/>
    <w:rsid w:val="005A6BE8"/>
    <w:rsid w:val="005A7634"/>
    <w:rsid w:val="005B0518"/>
    <w:rsid w:val="005B1A93"/>
    <w:rsid w:val="005B1AA1"/>
    <w:rsid w:val="005B1AD5"/>
    <w:rsid w:val="005B390D"/>
    <w:rsid w:val="005B4331"/>
    <w:rsid w:val="005B4A9F"/>
    <w:rsid w:val="005B4ECC"/>
    <w:rsid w:val="005B6623"/>
    <w:rsid w:val="005C021A"/>
    <w:rsid w:val="005C0728"/>
    <w:rsid w:val="005C0E5C"/>
    <w:rsid w:val="005C30A8"/>
    <w:rsid w:val="005C474D"/>
    <w:rsid w:val="005C53B2"/>
    <w:rsid w:val="005C58A5"/>
    <w:rsid w:val="005C5BEF"/>
    <w:rsid w:val="005C7A7C"/>
    <w:rsid w:val="005D0ADD"/>
    <w:rsid w:val="005D3772"/>
    <w:rsid w:val="005D41CB"/>
    <w:rsid w:val="005D4FCE"/>
    <w:rsid w:val="005D64AB"/>
    <w:rsid w:val="005D6C7F"/>
    <w:rsid w:val="005E094D"/>
    <w:rsid w:val="005E15B3"/>
    <w:rsid w:val="005E2D37"/>
    <w:rsid w:val="005E2EFF"/>
    <w:rsid w:val="005E3615"/>
    <w:rsid w:val="005E3BA3"/>
    <w:rsid w:val="005E449D"/>
    <w:rsid w:val="005E4771"/>
    <w:rsid w:val="005E59A5"/>
    <w:rsid w:val="005E5A10"/>
    <w:rsid w:val="005E6966"/>
    <w:rsid w:val="005E6ECE"/>
    <w:rsid w:val="005E7B0E"/>
    <w:rsid w:val="005F1576"/>
    <w:rsid w:val="005F3494"/>
    <w:rsid w:val="005F3A12"/>
    <w:rsid w:val="005F4019"/>
    <w:rsid w:val="005F587C"/>
    <w:rsid w:val="005F6648"/>
    <w:rsid w:val="005F669F"/>
    <w:rsid w:val="00601A8C"/>
    <w:rsid w:val="00605F10"/>
    <w:rsid w:val="006063EC"/>
    <w:rsid w:val="00606564"/>
    <w:rsid w:val="0060731E"/>
    <w:rsid w:val="00607B3C"/>
    <w:rsid w:val="00607D87"/>
    <w:rsid w:val="0061154C"/>
    <w:rsid w:val="00611B2C"/>
    <w:rsid w:val="00612082"/>
    <w:rsid w:val="00612F6B"/>
    <w:rsid w:val="006133CD"/>
    <w:rsid w:val="00614497"/>
    <w:rsid w:val="006150A7"/>
    <w:rsid w:val="00615C4D"/>
    <w:rsid w:val="00615CB4"/>
    <w:rsid w:val="00617737"/>
    <w:rsid w:val="00617EED"/>
    <w:rsid w:val="00617FBD"/>
    <w:rsid w:val="00620331"/>
    <w:rsid w:val="00623452"/>
    <w:rsid w:val="00623D8E"/>
    <w:rsid w:val="00623EA7"/>
    <w:rsid w:val="00624CB9"/>
    <w:rsid w:val="0062594A"/>
    <w:rsid w:val="00625A63"/>
    <w:rsid w:val="00625F90"/>
    <w:rsid w:val="0062675E"/>
    <w:rsid w:val="0062704C"/>
    <w:rsid w:val="00627E9C"/>
    <w:rsid w:val="006311C1"/>
    <w:rsid w:val="0063157C"/>
    <w:rsid w:val="00631895"/>
    <w:rsid w:val="006328D3"/>
    <w:rsid w:val="006332F8"/>
    <w:rsid w:val="006340F1"/>
    <w:rsid w:val="006349C5"/>
    <w:rsid w:val="00635A2E"/>
    <w:rsid w:val="00636ACB"/>
    <w:rsid w:val="00637AB4"/>
    <w:rsid w:val="0064062A"/>
    <w:rsid w:val="006412B1"/>
    <w:rsid w:val="00641D9A"/>
    <w:rsid w:val="006425E4"/>
    <w:rsid w:val="00643061"/>
    <w:rsid w:val="00643361"/>
    <w:rsid w:val="006435DC"/>
    <w:rsid w:val="006439D3"/>
    <w:rsid w:val="00643AC8"/>
    <w:rsid w:val="006454C3"/>
    <w:rsid w:val="00645D32"/>
    <w:rsid w:val="00646600"/>
    <w:rsid w:val="006471B7"/>
    <w:rsid w:val="00647601"/>
    <w:rsid w:val="006508D8"/>
    <w:rsid w:val="00650948"/>
    <w:rsid w:val="006510A6"/>
    <w:rsid w:val="0065365A"/>
    <w:rsid w:val="00653D10"/>
    <w:rsid w:val="006544EC"/>
    <w:rsid w:val="00654821"/>
    <w:rsid w:val="006552EF"/>
    <w:rsid w:val="00655CD1"/>
    <w:rsid w:val="0065696F"/>
    <w:rsid w:val="006569EE"/>
    <w:rsid w:val="006573C8"/>
    <w:rsid w:val="00657401"/>
    <w:rsid w:val="006604F8"/>
    <w:rsid w:val="00660B54"/>
    <w:rsid w:val="00660D99"/>
    <w:rsid w:val="00661D6D"/>
    <w:rsid w:val="00661DF7"/>
    <w:rsid w:val="0066330A"/>
    <w:rsid w:val="00663DFA"/>
    <w:rsid w:val="0066461F"/>
    <w:rsid w:val="006646A6"/>
    <w:rsid w:val="006665DD"/>
    <w:rsid w:val="00667899"/>
    <w:rsid w:val="00667A81"/>
    <w:rsid w:val="00671B87"/>
    <w:rsid w:val="00672E25"/>
    <w:rsid w:val="00673DF5"/>
    <w:rsid w:val="00674F89"/>
    <w:rsid w:val="00675D36"/>
    <w:rsid w:val="0067645A"/>
    <w:rsid w:val="00676F56"/>
    <w:rsid w:val="0067724A"/>
    <w:rsid w:val="006803F2"/>
    <w:rsid w:val="006804C7"/>
    <w:rsid w:val="00681829"/>
    <w:rsid w:val="00681E10"/>
    <w:rsid w:val="006827CA"/>
    <w:rsid w:val="006838F5"/>
    <w:rsid w:val="00684C17"/>
    <w:rsid w:val="00685120"/>
    <w:rsid w:val="0068616F"/>
    <w:rsid w:val="00686322"/>
    <w:rsid w:val="00687B76"/>
    <w:rsid w:val="00687BA0"/>
    <w:rsid w:val="00690931"/>
    <w:rsid w:val="006912D1"/>
    <w:rsid w:val="00691331"/>
    <w:rsid w:val="00692E10"/>
    <w:rsid w:val="00693C90"/>
    <w:rsid w:val="00694882"/>
    <w:rsid w:val="00694B95"/>
    <w:rsid w:val="00694C52"/>
    <w:rsid w:val="00695284"/>
    <w:rsid w:val="0069556F"/>
    <w:rsid w:val="0069648B"/>
    <w:rsid w:val="00696B48"/>
    <w:rsid w:val="00696CF3"/>
    <w:rsid w:val="00697E62"/>
    <w:rsid w:val="00697E72"/>
    <w:rsid w:val="006A2520"/>
    <w:rsid w:val="006A2DE8"/>
    <w:rsid w:val="006A3F8C"/>
    <w:rsid w:val="006A6BCC"/>
    <w:rsid w:val="006A763F"/>
    <w:rsid w:val="006B0BDF"/>
    <w:rsid w:val="006B1666"/>
    <w:rsid w:val="006B21FD"/>
    <w:rsid w:val="006B29E5"/>
    <w:rsid w:val="006B29F5"/>
    <w:rsid w:val="006B3032"/>
    <w:rsid w:val="006B392A"/>
    <w:rsid w:val="006B3A5D"/>
    <w:rsid w:val="006B3AB9"/>
    <w:rsid w:val="006B52F9"/>
    <w:rsid w:val="006B65FB"/>
    <w:rsid w:val="006B6F40"/>
    <w:rsid w:val="006B785A"/>
    <w:rsid w:val="006B7F3A"/>
    <w:rsid w:val="006C02AA"/>
    <w:rsid w:val="006C0381"/>
    <w:rsid w:val="006C0B2A"/>
    <w:rsid w:val="006C124D"/>
    <w:rsid w:val="006C1734"/>
    <w:rsid w:val="006C3071"/>
    <w:rsid w:val="006C3651"/>
    <w:rsid w:val="006C41A7"/>
    <w:rsid w:val="006C420B"/>
    <w:rsid w:val="006C43C8"/>
    <w:rsid w:val="006C4A90"/>
    <w:rsid w:val="006C5468"/>
    <w:rsid w:val="006C56C4"/>
    <w:rsid w:val="006C5806"/>
    <w:rsid w:val="006C7CDC"/>
    <w:rsid w:val="006D0321"/>
    <w:rsid w:val="006D09D5"/>
    <w:rsid w:val="006D0AFC"/>
    <w:rsid w:val="006D16C0"/>
    <w:rsid w:val="006D2367"/>
    <w:rsid w:val="006D2E28"/>
    <w:rsid w:val="006D3217"/>
    <w:rsid w:val="006D40B2"/>
    <w:rsid w:val="006D4F71"/>
    <w:rsid w:val="006D5003"/>
    <w:rsid w:val="006D5405"/>
    <w:rsid w:val="006D5B53"/>
    <w:rsid w:val="006D5B60"/>
    <w:rsid w:val="006D66F3"/>
    <w:rsid w:val="006D6A6F"/>
    <w:rsid w:val="006D6B7A"/>
    <w:rsid w:val="006D7104"/>
    <w:rsid w:val="006D7749"/>
    <w:rsid w:val="006E04ED"/>
    <w:rsid w:val="006E1D53"/>
    <w:rsid w:val="006E2F69"/>
    <w:rsid w:val="006E39B2"/>
    <w:rsid w:val="006E3FB5"/>
    <w:rsid w:val="006E4A4E"/>
    <w:rsid w:val="006E5377"/>
    <w:rsid w:val="006E575D"/>
    <w:rsid w:val="006F0F24"/>
    <w:rsid w:val="006F0F8F"/>
    <w:rsid w:val="006F2128"/>
    <w:rsid w:val="006F2C76"/>
    <w:rsid w:val="006F2CCB"/>
    <w:rsid w:val="006F2FBD"/>
    <w:rsid w:val="006F446A"/>
    <w:rsid w:val="006F4830"/>
    <w:rsid w:val="006F4F27"/>
    <w:rsid w:val="006F6373"/>
    <w:rsid w:val="006F71B3"/>
    <w:rsid w:val="0070070D"/>
    <w:rsid w:val="00702BDB"/>
    <w:rsid w:val="00702E2D"/>
    <w:rsid w:val="00702F66"/>
    <w:rsid w:val="0070433F"/>
    <w:rsid w:val="007067FF"/>
    <w:rsid w:val="0070702E"/>
    <w:rsid w:val="00707AAA"/>
    <w:rsid w:val="007106D6"/>
    <w:rsid w:val="00711C26"/>
    <w:rsid w:val="0071235D"/>
    <w:rsid w:val="007136B8"/>
    <w:rsid w:val="00714724"/>
    <w:rsid w:val="00715980"/>
    <w:rsid w:val="00716A4D"/>
    <w:rsid w:val="00716D6C"/>
    <w:rsid w:val="00717783"/>
    <w:rsid w:val="0071792E"/>
    <w:rsid w:val="00717BE6"/>
    <w:rsid w:val="00721A82"/>
    <w:rsid w:val="00721C71"/>
    <w:rsid w:val="00723B01"/>
    <w:rsid w:val="00724FF1"/>
    <w:rsid w:val="0072502F"/>
    <w:rsid w:val="007250C0"/>
    <w:rsid w:val="00725231"/>
    <w:rsid w:val="00725C03"/>
    <w:rsid w:val="007271C8"/>
    <w:rsid w:val="007272D7"/>
    <w:rsid w:val="007301D6"/>
    <w:rsid w:val="007303F8"/>
    <w:rsid w:val="00731B03"/>
    <w:rsid w:val="00732AEA"/>
    <w:rsid w:val="00732F7D"/>
    <w:rsid w:val="00734088"/>
    <w:rsid w:val="00734CBE"/>
    <w:rsid w:val="0073569E"/>
    <w:rsid w:val="007375CC"/>
    <w:rsid w:val="00737A04"/>
    <w:rsid w:val="007409CC"/>
    <w:rsid w:val="00741113"/>
    <w:rsid w:val="007413ED"/>
    <w:rsid w:val="0074158E"/>
    <w:rsid w:val="00743A29"/>
    <w:rsid w:val="00743FE6"/>
    <w:rsid w:val="00744D0F"/>
    <w:rsid w:val="00745C51"/>
    <w:rsid w:val="007502E3"/>
    <w:rsid w:val="00750C2F"/>
    <w:rsid w:val="00751976"/>
    <w:rsid w:val="00751BCF"/>
    <w:rsid w:val="00755E5F"/>
    <w:rsid w:val="0075611B"/>
    <w:rsid w:val="0075708B"/>
    <w:rsid w:val="00760231"/>
    <w:rsid w:val="00761ACD"/>
    <w:rsid w:val="0076247D"/>
    <w:rsid w:val="0076251F"/>
    <w:rsid w:val="0076309C"/>
    <w:rsid w:val="00764E87"/>
    <w:rsid w:val="00765F93"/>
    <w:rsid w:val="0076612C"/>
    <w:rsid w:val="00766362"/>
    <w:rsid w:val="00766755"/>
    <w:rsid w:val="007669C4"/>
    <w:rsid w:val="00766E1A"/>
    <w:rsid w:val="007700BB"/>
    <w:rsid w:val="0077067E"/>
    <w:rsid w:val="00770B04"/>
    <w:rsid w:val="00770B7E"/>
    <w:rsid w:val="00770B83"/>
    <w:rsid w:val="007719EB"/>
    <w:rsid w:val="007724C3"/>
    <w:rsid w:val="007731B3"/>
    <w:rsid w:val="00773658"/>
    <w:rsid w:val="0077392B"/>
    <w:rsid w:val="0077409F"/>
    <w:rsid w:val="00774531"/>
    <w:rsid w:val="00774554"/>
    <w:rsid w:val="00774F61"/>
    <w:rsid w:val="007756C6"/>
    <w:rsid w:val="00775720"/>
    <w:rsid w:val="00775C3A"/>
    <w:rsid w:val="00775F7D"/>
    <w:rsid w:val="007763E7"/>
    <w:rsid w:val="00777CBE"/>
    <w:rsid w:val="00777D49"/>
    <w:rsid w:val="00781D76"/>
    <w:rsid w:val="007822BB"/>
    <w:rsid w:val="00783C32"/>
    <w:rsid w:val="00784E82"/>
    <w:rsid w:val="00785DE5"/>
    <w:rsid w:val="007861DD"/>
    <w:rsid w:val="007863F6"/>
    <w:rsid w:val="007865C5"/>
    <w:rsid w:val="00786F2A"/>
    <w:rsid w:val="00790BAB"/>
    <w:rsid w:val="00790CBF"/>
    <w:rsid w:val="00790D52"/>
    <w:rsid w:val="0079124A"/>
    <w:rsid w:val="0079178A"/>
    <w:rsid w:val="00791D90"/>
    <w:rsid w:val="0079211F"/>
    <w:rsid w:val="007927E2"/>
    <w:rsid w:val="00793909"/>
    <w:rsid w:val="007939BB"/>
    <w:rsid w:val="00793B0B"/>
    <w:rsid w:val="00794B6B"/>
    <w:rsid w:val="00796038"/>
    <w:rsid w:val="007962D3"/>
    <w:rsid w:val="0079655B"/>
    <w:rsid w:val="007970D3"/>
    <w:rsid w:val="00797B08"/>
    <w:rsid w:val="00797FAF"/>
    <w:rsid w:val="007A0F14"/>
    <w:rsid w:val="007A132C"/>
    <w:rsid w:val="007A3573"/>
    <w:rsid w:val="007A38CD"/>
    <w:rsid w:val="007A48E5"/>
    <w:rsid w:val="007A517E"/>
    <w:rsid w:val="007A52C2"/>
    <w:rsid w:val="007A5897"/>
    <w:rsid w:val="007A5D3E"/>
    <w:rsid w:val="007A5DB5"/>
    <w:rsid w:val="007A6194"/>
    <w:rsid w:val="007A7698"/>
    <w:rsid w:val="007B01EC"/>
    <w:rsid w:val="007B0285"/>
    <w:rsid w:val="007B1263"/>
    <w:rsid w:val="007B4903"/>
    <w:rsid w:val="007B5A6D"/>
    <w:rsid w:val="007B781E"/>
    <w:rsid w:val="007B791E"/>
    <w:rsid w:val="007C0300"/>
    <w:rsid w:val="007C0823"/>
    <w:rsid w:val="007C320C"/>
    <w:rsid w:val="007C40E0"/>
    <w:rsid w:val="007C4AC0"/>
    <w:rsid w:val="007C56DE"/>
    <w:rsid w:val="007C5C4B"/>
    <w:rsid w:val="007C6540"/>
    <w:rsid w:val="007C6F20"/>
    <w:rsid w:val="007C7108"/>
    <w:rsid w:val="007D0863"/>
    <w:rsid w:val="007D2177"/>
    <w:rsid w:val="007D2290"/>
    <w:rsid w:val="007D3323"/>
    <w:rsid w:val="007D3BD5"/>
    <w:rsid w:val="007D3D8B"/>
    <w:rsid w:val="007D489A"/>
    <w:rsid w:val="007D48AF"/>
    <w:rsid w:val="007D50F6"/>
    <w:rsid w:val="007D5E66"/>
    <w:rsid w:val="007D7411"/>
    <w:rsid w:val="007D77B9"/>
    <w:rsid w:val="007D7B85"/>
    <w:rsid w:val="007E069B"/>
    <w:rsid w:val="007E21EB"/>
    <w:rsid w:val="007E367A"/>
    <w:rsid w:val="007E4985"/>
    <w:rsid w:val="007E6041"/>
    <w:rsid w:val="007E622B"/>
    <w:rsid w:val="007E6449"/>
    <w:rsid w:val="007E665E"/>
    <w:rsid w:val="007E6A23"/>
    <w:rsid w:val="007E6D04"/>
    <w:rsid w:val="007E79DF"/>
    <w:rsid w:val="007E7DB9"/>
    <w:rsid w:val="007E7E36"/>
    <w:rsid w:val="007F033C"/>
    <w:rsid w:val="007F0D9B"/>
    <w:rsid w:val="007F1085"/>
    <w:rsid w:val="007F21E8"/>
    <w:rsid w:val="007F2830"/>
    <w:rsid w:val="007F3096"/>
    <w:rsid w:val="007F4C1F"/>
    <w:rsid w:val="007F4E9B"/>
    <w:rsid w:val="007F53F1"/>
    <w:rsid w:val="007F5FAB"/>
    <w:rsid w:val="007F64AB"/>
    <w:rsid w:val="007F6E4F"/>
    <w:rsid w:val="00801363"/>
    <w:rsid w:val="008014DB"/>
    <w:rsid w:val="0080339B"/>
    <w:rsid w:val="00803D02"/>
    <w:rsid w:val="00804C1B"/>
    <w:rsid w:val="008053CD"/>
    <w:rsid w:val="008064B3"/>
    <w:rsid w:val="00810863"/>
    <w:rsid w:val="00810A77"/>
    <w:rsid w:val="00810BD8"/>
    <w:rsid w:val="00811735"/>
    <w:rsid w:val="0081196A"/>
    <w:rsid w:val="008119C0"/>
    <w:rsid w:val="00812B85"/>
    <w:rsid w:val="008130AB"/>
    <w:rsid w:val="008131BA"/>
    <w:rsid w:val="00813736"/>
    <w:rsid w:val="00813C1D"/>
    <w:rsid w:val="00815081"/>
    <w:rsid w:val="008159F2"/>
    <w:rsid w:val="008159FF"/>
    <w:rsid w:val="00816355"/>
    <w:rsid w:val="00816423"/>
    <w:rsid w:val="00816937"/>
    <w:rsid w:val="008169ED"/>
    <w:rsid w:val="00817400"/>
    <w:rsid w:val="0081742D"/>
    <w:rsid w:val="00817EA6"/>
    <w:rsid w:val="008219DD"/>
    <w:rsid w:val="00821A5D"/>
    <w:rsid w:val="0082267F"/>
    <w:rsid w:val="00822BBE"/>
    <w:rsid w:val="00822FF9"/>
    <w:rsid w:val="00824C99"/>
    <w:rsid w:val="0082505F"/>
    <w:rsid w:val="008250A1"/>
    <w:rsid w:val="008257B1"/>
    <w:rsid w:val="0082605B"/>
    <w:rsid w:val="008270BA"/>
    <w:rsid w:val="00827F0E"/>
    <w:rsid w:val="00830EB0"/>
    <w:rsid w:val="00831231"/>
    <w:rsid w:val="00831855"/>
    <w:rsid w:val="0083185A"/>
    <w:rsid w:val="0083392A"/>
    <w:rsid w:val="00833F58"/>
    <w:rsid w:val="00834F1F"/>
    <w:rsid w:val="00835974"/>
    <w:rsid w:val="00835CB5"/>
    <w:rsid w:val="008367C8"/>
    <w:rsid w:val="008372E9"/>
    <w:rsid w:val="008375AA"/>
    <w:rsid w:val="008378D5"/>
    <w:rsid w:val="008405BE"/>
    <w:rsid w:val="008408EA"/>
    <w:rsid w:val="00840D50"/>
    <w:rsid w:val="00840FB2"/>
    <w:rsid w:val="0084135D"/>
    <w:rsid w:val="00841B6E"/>
    <w:rsid w:val="00842D8B"/>
    <w:rsid w:val="00842E2F"/>
    <w:rsid w:val="00844A7A"/>
    <w:rsid w:val="00844B28"/>
    <w:rsid w:val="0084604B"/>
    <w:rsid w:val="0084688D"/>
    <w:rsid w:val="00847AEB"/>
    <w:rsid w:val="008502BA"/>
    <w:rsid w:val="00852938"/>
    <w:rsid w:val="00852A7A"/>
    <w:rsid w:val="0085388B"/>
    <w:rsid w:val="008538DB"/>
    <w:rsid w:val="00853A25"/>
    <w:rsid w:val="00854214"/>
    <w:rsid w:val="00854826"/>
    <w:rsid w:val="00855A8B"/>
    <w:rsid w:val="00855B56"/>
    <w:rsid w:val="00855D75"/>
    <w:rsid w:val="00857378"/>
    <w:rsid w:val="0086066F"/>
    <w:rsid w:val="00862327"/>
    <w:rsid w:val="00862423"/>
    <w:rsid w:val="00862547"/>
    <w:rsid w:val="00864726"/>
    <w:rsid w:val="00864A7C"/>
    <w:rsid w:val="00865835"/>
    <w:rsid w:val="0086768D"/>
    <w:rsid w:val="00871030"/>
    <w:rsid w:val="00871CC2"/>
    <w:rsid w:val="00872240"/>
    <w:rsid w:val="00874616"/>
    <w:rsid w:val="00874FCA"/>
    <w:rsid w:val="00876F57"/>
    <w:rsid w:val="00880AAC"/>
    <w:rsid w:val="00881623"/>
    <w:rsid w:val="00881705"/>
    <w:rsid w:val="008828CC"/>
    <w:rsid w:val="00885795"/>
    <w:rsid w:val="008876D1"/>
    <w:rsid w:val="00887822"/>
    <w:rsid w:val="0089002B"/>
    <w:rsid w:val="00890D25"/>
    <w:rsid w:val="00890FA3"/>
    <w:rsid w:val="00891A16"/>
    <w:rsid w:val="0089294C"/>
    <w:rsid w:val="00892CE9"/>
    <w:rsid w:val="0089321C"/>
    <w:rsid w:val="008933B8"/>
    <w:rsid w:val="008937B1"/>
    <w:rsid w:val="00895130"/>
    <w:rsid w:val="00896EE7"/>
    <w:rsid w:val="008978C5"/>
    <w:rsid w:val="008A11C0"/>
    <w:rsid w:val="008A230D"/>
    <w:rsid w:val="008A26D2"/>
    <w:rsid w:val="008A35CB"/>
    <w:rsid w:val="008A3B35"/>
    <w:rsid w:val="008A3BBE"/>
    <w:rsid w:val="008A3E68"/>
    <w:rsid w:val="008A4374"/>
    <w:rsid w:val="008A5C8A"/>
    <w:rsid w:val="008A6624"/>
    <w:rsid w:val="008A7AC2"/>
    <w:rsid w:val="008B00AB"/>
    <w:rsid w:val="008B170A"/>
    <w:rsid w:val="008B1870"/>
    <w:rsid w:val="008B1A54"/>
    <w:rsid w:val="008B1DEF"/>
    <w:rsid w:val="008B2624"/>
    <w:rsid w:val="008B2DD2"/>
    <w:rsid w:val="008B2F79"/>
    <w:rsid w:val="008B337B"/>
    <w:rsid w:val="008B4531"/>
    <w:rsid w:val="008B4C05"/>
    <w:rsid w:val="008B4ECE"/>
    <w:rsid w:val="008B5ABA"/>
    <w:rsid w:val="008B61EC"/>
    <w:rsid w:val="008B64F2"/>
    <w:rsid w:val="008B6763"/>
    <w:rsid w:val="008B7CE2"/>
    <w:rsid w:val="008C0C29"/>
    <w:rsid w:val="008C2493"/>
    <w:rsid w:val="008C2B58"/>
    <w:rsid w:val="008C2D4E"/>
    <w:rsid w:val="008C40C6"/>
    <w:rsid w:val="008C559A"/>
    <w:rsid w:val="008C6E66"/>
    <w:rsid w:val="008C7993"/>
    <w:rsid w:val="008D0A72"/>
    <w:rsid w:val="008D1D2B"/>
    <w:rsid w:val="008D2009"/>
    <w:rsid w:val="008D618A"/>
    <w:rsid w:val="008D7AE7"/>
    <w:rsid w:val="008E081B"/>
    <w:rsid w:val="008E0853"/>
    <w:rsid w:val="008E1238"/>
    <w:rsid w:val="008E2542"/>
    <w:rsid w:val="008E2D99"/>
    <w:rsid w:val="008E300B"/>
    <w:rsid w:val="008E4617"/>
    <w:rsid w:val="008E4A35"/>
    <w:rsid w:val="008E4E12"/>
    <w:rsid w:val="008E4FEA"/>
    <w:rsid w:val="008E5211"/>
    <w:rsid w:val="008E5446"/>
    <w:rsid w:val="008E5476"/>
    <w:rsid w:val="008E5819"/>
    <w:rsid w:val="008E5A55"/>
    <w:rsid w:val="008E65D5"/>
    <w:rsid w:val="008E6621"/>
    <w:rsid w:val="008F0960"/>
    <w:rsid w:val="008F1F1D"/>
    <w:rsid w:val="008F1FAA"/>
    <w:rsid w:val="008F2A78"/>
    <w:rsid w:val="008F3969"/>
    <w:rsid w:val="008F3B32"/>
    <w:rsid w:val="008F42F2"/>
    <w:rsid w:val="008F4605"/>
    <w:rsid w:val="008F4A5C"/>
    <w:rsid w:val="008F4D62"/>
    <w:rsid w:val="008F596A"/>
    <w:rsid w:val="008F5A4F"/>
    <w:rsid w:val="008F5DBA"/>
    <w:rsid w:val="008F6E50"/>
    <w:rsid w:val="008F6F54"/>
    <w:rsid w:val="009038DB"/>
    <w:rsid w:val="009043E1"/>
    <w:rsid w:val="00904A39"/>
    <w:rsid w:val="00905D36"/>
    <w:rsid w:val="00905EBE"/>
    <w:rsid w:val="009063B5"/>
    <w:rsid w:val="009064C0"/>
    <w:rsid w:val="00906FEE"/>
    <w:rsid w:val="00907ECD"/>
    <w:rsid w:val="00910678"/>
    <w:rsid w:val="009110DE"/>
    <w:rsid w:val="009110F8"/>
    <w:rsid w:val="00911984"/>
    <w:rsid w:val="00912482"/>
    <w:rsid w:val="009136D3"/>
    <w:rsid w:val="00914E57"/>
    <w:rsid w:val="00915167"/>
    <w:rsid w:val="00915924"/>
    <w:rsid w:val="00915BA9"/>
    <w:rsid w:val="00916795"/>
    <w:rsid w:val="00917881"/>
    <w:rsid w:val="00917AA4"/>
    <w:rsid w:val="009204C2"/>
    <w:rsid w:val="00920C58"/>
    <w:rsid w:val="009216EB"/>
    <w:rsid w:val="00921E6E"/>
    <w:rsid w:val="00921F35"/>
    <w:rsid w:val="00923649"/>
    <w:rsid w:val="00923E76"/>
    <w:rsid w:val="00924153"/>
    <w:rsid w:val="00924614"/>
    <w:rsid w:val="00924A37"/>
    <w:rsid w:val="00924E1B"/>
    <w:rsid w:val="00925D52"/>
    <w:rsid w:val="00925ED1"/>
    <w:rsid w:val="00926EAA"/>
    <w:rsid w:val="0092790B"/>
    <w:rsid w:val="00930462"/>
    <w:rsid w:val="00930691"/>
    <w:rsid w:val="00930AB2"/>
    <w:rsid w:val="0093168D"/>
    <w:rsid w:val="009317CA"/>
    <w:rsid w:val="00932034"/>
    <w:rsid w:val="00932441"/>
    <w:rsid w:val="009324F9"/>
    <w:rsid w:val="00932582"/>
    <w:rsid w:val="009329AE"/>
    <w:rsid w:val="00936492"/>
    <w:rsid w:val="00936CC1"/>
    <w:rsid w:val="009374F0"/>
    <w:rsid w:val="00937EBB"/>
    <w:rsid w:val="009426B8"/>
    <w:rsid w:val="00942A73"/>
    <w:rsid w:val="00942FD2"/>
    <w:rsid w:val="009441A6"/>
    <w:rsid w:val="00944555"/>
    <w:rsid w:val="009453F0"/>
    <w:rsid w:val="00946E6A"/>
    <w:rsid w:val="00947188"/>
    <w:rsid w:val="009474BC"/>
    <w:rsid w:val="009503A9"/>
    <w:rsid w:val="009506DB"/>
    <w:rsid w:val="009511FA"/>
    <w:rsid w:val="0095297F"/>
    <w:rsid w:val="0095405D"/>
    <w:rsid w:val="0095473D"/>
    <w:rsid w:val="00955248"/>
    <w:rsid w:val="009553E0"/>
    <w:rsid w:val="009557D4"/>
    <w:rsid w:val="00955CBC"/>
    <w:rsid w:val="00956788"/>
    <w:rsid w:val="009579D2"/>
    <w:rsid w:val="00960442"/>
    <w:rsid w:val="00960AEE"/>
    <w:rsid w:val="00962306"/>
    <w:rsid w:val="00962A45"/>
    <w:rsid w:val="009636CB"/>
    <w:rsid w:val="00963AC3"/>
    <w:rsid w:val="0096443D"/>
    <w:rsid w:val="0096468E"/>
    <w:rsid w:val="00965F3C"/>
    <w:rsid w:val="009660BF"/>
    <w:rsid w:val="00967273"/>
    <w:rsid w:val="009717F5"/>
    <w:rsid w:val="009718EB"/>
    <w:rsid w:val="00971A43"/>
    <w:rsid w:val="00971F50"/>
    <w:rsid w:val="00972131"/>
    <w:rsid w:val="00974100"/>
    <w:rsid w:val="00974849"/>
    <w:rsid w:val="00974C74"/>
    <w:rsid w:val="00975C86"/>
    <w:rsid w:val="00976178"/>
    <w:rsid w:val="00976D07"/>
    <w:rsid w:val="00980144"/>
    <w:rsid w:val="009818CE"/>
    <w:rsid w:val="009820AB"/>
    <w:rsid w:val="009834BD"/>
    <w:rsid w:val="009875DD"/>
    <w:rsid w:val="00987683"/>
    <w:rsid w:val="00987BEF"/>
    <w:rsid w:val="009903C5"/>
    <w:rsid w:val="00990958"/>
    <w:rsid w:val="009915F0"/>
    <w:rsid w:val="00992239"/>
    <w:rsid w:val="0099394B"/>
    <w:rsid w:val="009958E4"/>
    <w:rsid w:val="00996010"/>
    <w:rsid w:val="00996097"/>
    <w:rsid w:val="009961DD"/>
    <w:rsid w:val="009969F8"/>
    <w:rsid w:val="00997104"/>
    <w:rsid w:val="009A02AF"/>
    <w:rsid w:val="009A1A85"/>
    <w:rsid w:val="009A1CFB"/>
    <w:rsid w:val="009A2905"/>
    <w:rsid w:val="009A2972"/>
    <w:rsid w:val="009A30D0"/>
    <w:rsid w:val="009A515C"/>
    <w:rsid w:val="009A52ED"/>
    <w:rsid w:val="009A6173"/>
    <w:rsid w:val="009A78B9"/>
    <w:rsid w:val="009B006F"/>
    <w:rsid w:val="009B0357"/>
    <w:rsid w:val="009B0DEE"/>
    <w:rsid w:val="009B0FFB"/>
    <w:rsid w:val="009B1EA3"/>
    <w:rsid w:val="009B24AF"/>
    <w:rsid w:val="009B2BE9"/>
    <w:rsid w:val="009B2F52"/>
    <w:rsid w:val="009B3037"/>
    <w:rsid w:val="009B3633"/>
    <w:rsid w:val="009B3993"/>
    <w:rsid w:val="009B418D"/>
    <w:rsid w:val="009B4C8F"/>
    <w:rsid w:val="009C107E"/>
    <w:rsid w:val="009C22A4"/>
    <w:rsid w:val="009C2AF6"/>
    <w:rsid w:val="009C489B"/>
    <w:rsid w:val="009C4DF9"/>
    <w:rsid w:val="009C7438"/>
    <w:rsid w:val="009D04D2"/>
    <w:rsid w:val="009D0BA9"/>
    <w:rsid w:val="009D1642"/>
    <w:rsid w:val="009D1B14"/>
    <w:rsid w:val="009D1B33"/>
    <w:rsid w:val="009D284A"/>
    <w:rsid w:val="009D2B8F"/>
    <w:rsid w:val="009D35D4"/>
    <w:rsid w:val="009D462E"/>
    <w:rsid w:val="009D56F4"/>
    <w:rsid w:val="009D5C3B"/>
    <w:rsid w:val="009D67AB"/>
    <w:rsid w:val="009D6C12"/>
    <w:rsid w:val="009D6FCE"/>
    <w:rsid w:val="009D70CC"/>
    <w:rsid w:val="009D7267"/>
    <w:rsid w:val="009D7FB5"/>
    <w:rsid w:val="009E24A8"/>
    <w:rsid w:val="009E24FD"/>
    <w:rsid w:val="009E35EC"/>
    <w:rsid w:val="009E5FEF"/>
    <w:rsid w:val="009E6BD7"/>
    <w:rsid w:val="009E7F4B"/>
    <w:rsid w:val="009F021D"/>
    <w:rsid w:val="009F2FAC"/>
    <w:rsid w:val="009F3657"/>
    <w:rsid w:val="009F3AAE"/>
    <w:rsid w:val="009F440B"/>
    <w:rsid w:val="009F4B0D"/>
    <w:rsid w:val="009F6CA7"/>
    <w:rsid w:val="009F710B"/>
    <w:rsid w:val="00A00DAF"/>
    <w:rsid w:val="00A00E1B"/>
    <w:rsid w:val="00A01B1F"/>
    <w:rsid w:val="00A01C6A"/>
    <w:rsid w:val="00A01CE3"/>
    <w:rsid w:val="00A023EA"/>
    <w:rsid w:val="00A03FE4"/>
    <w:rsid w:val="00A042ED"/>
    <w:rsid w:val="00A064F3"/>
    <w:rsid w:val="00A06A76"/>
    <w:rsid w:val="00A07551"/>
    <w:rsid w:val="00A11B2F"/>
    <w:rsid w:val="00A11C2F"/>
    <w:rsid w:val="00A11FE6"/>
    <w:rsid w:val="00A12588"/>
    <w:rsid w:val="00A12855"/>
    <w:rsid w:val="00A12BD8"/>
    <w:rsid w:val="00A13BCD"/>
    <w:rsid w:val="00A13C24"/>
    <w:rsid w:val="00A141DA"/>
    <w:rsid w:val="00A15654"/>
    <w:rsid w:val="00A15E85"/>
    <w:rsid w:val="00A215CB"/>
    <w:rsid w:val="00A21679"/>
    <w:rsid w:val="00A231DB"/>
    <w:rsid w:val="00A23578"/>
    <w:rsid w:val="00A2419A"/>
    <w:rsid w:val="00A245B2"/>
    <w:rsid w:val="00A2578B"/>
    <w:rsid w:val="00A25D22"/>
    <w:rsid w:val="00A27224"/>
    <w:rsid w:val="00A27430"/>
    <w:rsid w:val="00A306B9"/>
    <w:rsid w:val="00A317CF"/>
    <w:rsid w:val="00A3231D"/>
    <w:rsid w:val="00A324F9"/>
    <w:rsid w:val="00A3290A"/>
    <w:rsid w:val="00A33D4E"/>
    <w:rsid w:val="00A3559F"/>
    <w:rsid w:val="00A36BE1"/>
    <w:rsid w:val="00A37403"/>
    <w:rsid w:val="00A3785E"/>
    <w:rsid w:val="00A37A80"/>
    <w:rsid w:val="00A439C7"/>
    <w:rsid w:val="00A43AFB"/>
    <w:rsid w:val="00A44320"/>
    <w:rsid w:val="00A45142"/>
    <w:rsid w:val="00A451E9"/>
    <w:rsid w:val="00A458D5"/>
    <w:rsid w:val="00A479EE"/>
    <w:rsid w:val="00A50AC6"/>
    <w:rsid w:val="00A50C41"/>
    <w:rsid w:val="00A50DA0"/>
    <w:rsid w:val="00A5187A"/>
    <w:rsid w:val="00A52E8C"/>
    <w:rsid w:val="00A5349D"/>
    <w:rsid w:val="00A5510C"/>
    <w:rsid w:val="00A55957"/>
    <w:rsid w:val="00A56844"/>
    <w:rsid w:val="00A57394"/>
    <w:rsid w:val="00A575C1"/>
    <w:rsid w:val="00A575CD"/>
    <w:rsid w:val="00A57BD5"/>
    <w:rsid w:val="00A60CC7"/>
    <w:rsid w:val="00A61302"/>
    <w:rsid w:val="00A63FFA"/>
    <w:rsid w:val="00A64612"/>
    <w:rsid w:val="00A65425"/>
    <w:rsid w:val="00A65662"/>
    <w:rsid w:val="00A65BDE"/>
    <w:rsid w:val="00A65CD0"/>
    <w:rsid w:val="00A65F14"/>
    <w:rsid w:val="00A6610E"/>
    <w:rsid w:val="00A67873"/>
    <w:rsid w:val="00A7168F"/>
    <w:rsid w:val="00A71D3E"/>
    <w:rsid w:val="00A754DB"/>
    <w:rsid w:val="00A75899"/>
    <w:rsid w:val="00A76A7B"/>
    <w:rsid w:val="00A7721E"/>
    <w:rsid w:val="00A7742E"/>
    <w:rsid w:val="00A774F9"/>
    <w:rsid w:val="00A8038C"/>
    <w:rsid w:val="00A81061"/>
    <w:rsid w:val="00A838D7"/>
    <w:rsid w:val="00A84E8F"/>
    <w:rsid w:val="00A850DC"/>
    <w:rsid w:val="00A85A67"/>
    <w:rsid w:val="00A85EA1"/>
    <w:rsid w:val="00A87CD7"/>
    <w:rsid w:val="00A91BF3"/>
    <w:rsid w:val="00A931D4"/>
    <w:rsid w:val="00A933C8"/>
    <w:rsid w:val="00A93F6F"/>
    <w:rsid w:val="00A945F6"/>
    <w:rsid w:val="00A9471B"/>
    <w:rsid w:val="00A94EFB"/>
    <w:rsid w:val="00A95D32"/>
    <w:rsid w:val="00A96E07"/>
    <w:rsid w:val="00A96EA3"/>
    <w:rsid w:val="00A97736"/>
    <w:rsid w:val="00A97C2D"/>
    <w:rsid w:val="00AA0548"/>
    <w:rsid w:val="00AA0FA3"/>
    <w:rsid w:val="00AA14C2"/>
    <w:rsid w:val="00AA2C80"/>
    <w:rsid w:val="00AA2F82"/>
    <w:rsid w:val="00AA3156"/>
    <w:rsid w:val="00AA3C22"/>
    <w:rsid w:val="00AA4E6E"/>
    <w:rsid w:val="00AA5BF6"/>
    <w:rsid w:val="00AA601E"/>
    <w:rsid w:val="00AA7BC3"/>
    <w:rsid w:val="00AB07C1"/>
    <w:rsid w:val="00AB0B94"/>
    <w:rsid w:val="00AB1A7F"/>
    <w:rsid w:val="00AB2E59"/>
    <w:rsid w:val="00AB2ED9"/>
    <w:rsid w:val="00AB34A7"/>
    <w:rsid w:val="00AB4060"/>
    <w:rsid w:val="00AB5D3E"/>
    <w:rsid w:val="00AB63C2"/>
    <w:rsid w:val="00AB6FD0"/>
    <w:rsid w:val="00AB7D67"/>
    <w:rsid w:val="00AB7DAD"/>
    <w:rsid w:val="00AC0E6A"/>
    <w:rsid w:val="00AC23B6"/>
    <w:rsid w:val="00AC2A08"/>
    <w:rsid w:val="00AC30AB"/>
    <w:rsid w:val="00AC335B"/>
    <w:rsid w:val="00AC40C1"/>
    <w:rsid w:val="00AC44A4"/>
    <w:rsid w:val="00AC5B54"/>
    <w:rsid w:val="00AC5E5C"/>
    <w:rsid w:val="00AC623F"/>
    <w:rsid w:val="00AC6AAD"/>
    <w:rsid w:val="00AC6F4B"/>
    <w:rsid w:val="00AC7542"/>
    <w:rsid w:val="00AC7EB8"/>
    <w:rsid w:val="00AD056E"/>
    <w:rsid w:val="00AD15E4"/>
    <w:rsid w:val="00AD2345"/>
    <w:rsid w:val="00AD2CEB"/>
    <w:rsid w:val="00AD3D90"/>
    <w:rsid w:val="00AD4F3B"/>
    <w:rsid w:val="00AD5560"/>
    <w:rsid w:val="00AD5F51"/>
    <w:rsid w:val="00AD62FF"/>
    <w:rsid w:val="00AD76E3"/>
    <w:rsid w:val="00AE03EA"/>
    <w:rsid w:val="00AE3B50"/>
    <w:rsid w:val="00AE6BA6"/>
    <w:rsid w:val="00AE7DC6"/>
    <w:rsid w:val="00AF0C31"/>
    <w:rsid w:val="00AF123D"/>
    <w:rsid w:val="00AF3E92"/>
    <w:rsid w:val="00AF3FB5"/>
    <w:rsid w:val="00AF44D2"/>
    <w:rsid w:val="00AF4670"/>
    <w:rsid w:val="00AF468B"/>
    <w:rsid w:val="00AF475F"/>
    <w:rsid w:val="00AF5813"/>
    <w:rsid w:val="00AF685F"/>
    <w:rsid w:val="00AF6A73"/>
    <w:rsid w:val="00AF6A9C"/>
    <w:rsid w:val="00AF6AB5"/>
    <w:rsid w:val="00AF76EC"/>
    <w:rsid w:val="00B0013F"/>
    <w:rsid w:val="00B0240C"/>
    <w:rsid w:val="00B027E6"/>
    <w:rsid w:val="00B03237"/>
    <w:rsid w:val="00B04427"/>
    <w:rsid w:val="00B04A8B"/>
    <w:rsid w:val="00B05599"/>
    <w:rsid w:val="00B0559F"/>
    <w:rsid w:val="00B06594"/>
    <w:rsid w:val="00B06EF9"/>
    <w:rsid w:val="00B079B8"/>
    <w:rsid w:val="00B07CC7"/>
    <w:rsid w:val="00B10F82"/>
    <w:rsid w:val="00B12C50"/>
    <w:rsid w:val="00B12FE9"/>
    <w:rsid w:val="00B13A03"/>
    <w:rsid w:val="00B14091"/>
    <w:rsid w:val="00B1531D"/>
    <w:rsid w:val="00B155B3"/>
    <w:rsid w:val="00B15FF4"/>
    <w:rsid w:val="00B16D23"/>
    <w:rsid w:val="00B16D6F"/>
    <w:rsid w:val="00B173DD"/>
    <w:rsid w:val="00B17853"/>
    <w:rsid w:val="00B179B1"/>
    <w:rsid w:val="00B20847"/>
    <w:rsid w:val="00B208FE"/>
    <w:rsid w:val="00B22BBE"/>
    <w:rsid w:val="00B23D27"/>
    <w:rsid w:val="00B249D4"/>
    <w:rsid w:val="00B24A55"/>
    <w:rsid w:val="00B25804"/>
    <w:rsid w:val="00B25883"/>
    <w:rsid w:val="00B26717"/>
    <w:rsid w:val="00B277E5"/>
    <w:rsid w:val="00B278C1"/>
    <w:rsid w:val="00B30461"/>
    <w:rsid w:val="00B30493"/>
    <w:rsid w:val="00B308DA"/>
    <w:rsid w:val="00B32E56"/>
    <w:rsid w:val="00B331C0"/>
    <w:rsid w:val="00B34D93"/>
    <w:rsid w:val="00B36AA4"/>
    <w:rsid w:val="00B36BB3"/>
    <w:rsid w:val="00B36E93"/>
    <w:rsid w:val="00B36F2F"/>
    <w:rsid w:val="00B37ADD"/>
    <w:rsid w:val="00B37DCD"/>
    <w:rsid w:val="00B4039A"/>
    <w:rsid w:val="00B406F5"/>
    <w:rsid w:val="00B40ECB"/>
    <w:rsid w:val="00B41176"/>
    <w:rsid w:val="00B4248A"/>
    <w:rsid w:val="00B42840"/>
    <w:rsid w:val="00B43228"/>
    <w:rsid w:val="00B4424C"/>
    <w:rsid w:val="00B44818"/>
    <w:rsid w:val="00B47B37"/>
    <w:rsid w:val="00B50E00"/>
    <w:rsid w:val="00B50F9A"/>
    <w:rsid w:val="00B51738"/>
    <w:rsid w:val="00B51BC6"/>
    <w:rsid w:val="00B5220A"/>
    <w:rsid w:val="00B530E0"/>
    <w:rsid w:val="00B53313"/>
    <w:rsid w:val="00B535A0"/>
    <w:rsid w:val="00B546BE"/>
    <w:rsid w:val="00B55B53"/>
    <w:rsid w:val="00B60B8B"/>
    <w:rsid w:val="00B6131D"/>
    <w:rsid w:val="00B615B6"/>
    <w:rsid w:val="00B63787"/>
    <w:rsid w:val="00B6384C"/>
    <w:rsid w:val="00B63C87"/>
    <w:rsid w:val="00B63D37"/>
    <w:rsid w:val="00B63F77"/>
    <w:rsid w:val="00B63F9F"/>
    <w:rsid w:val="00B645A8"/>
    <w:rsid w:val="00B6472A"/>
    <w:rsid w:val="00B659EC"/>
    <w:rsid w:val="00B6722F"/>
    <w:rsid w:val="00B67316"/>
    <w:rsid w:val="00B67EF2"/>
    <w:rsid w:val="00B701FE"/>
    <w:rsid w:val="00B748F2"/>
    <w:rsid w:val="00B75F25"/>
    <w:rsid w:val="00B76370"/>
    <w:rsid w:val="00B76523"/>
    <w:rsid w:val="00B765DA"/>
    <w:rsid w:val="00B76B2C"/>
    <w:rsid w:val="00B76BFB"/>
    <w:rsid w:val="00B76E3D"/>
    <w:rsid w:val="00B76FCC"/>
    <w:rsid w:val="00B777C3"/>
    <w:rsid w:val="00B77FED"/>
    <w:rsid w:val="00B80709"/>
    <w:rsid w:val="00B808DB"/>
    <w:rsid w:val="00B8229E"/>
    <w:rsid w:val="00B82C43"/>
    <w:rsid w:val="00B83E8E"/>
    <w:rsid w:val="00B83EB2"/>
    <w:rsid w:val="00B84044"/>
    <w:rsid w:val="00B84928"/>
    <w:rsid w:val="00B84C81"/>
    <w:rsid w:val="00B84ECA"/>
    <w:rsid w:val="00B84EF5"/>
    <w:rsid w:val="00B85319"/>
    <w:rsid w:val="00B85E5C"/>
    <w:rsid w:val="00B85F6C"/>
    <w:rsid w:val="00B90441"/>
    <w:rsid w:val="00B90BBA"/>
    <w:rsid w:val="00B90D71"/>
    <w:rsid w:val="00B9324A"/>
    <w:rsid w:val="00B947D2"/>
    <w:rsid w:val="00BA0F91"/>
    <w:rsid w:val="00BA158C"/>
    <w:rsid w:val="00BA1830"/>
    <w:rsid w:val="00BA2706"/>
    <w:rsid w:val="00BA2BA4"/>
    <w:rsid w:val="00BA3192"/>
    <w:rsid w:val="00BA3660"/>
    <w:rsid w:val="00BA3B55"/>
    <w:rsid w:val="00BA43F3"/>
    <w:rsid w:val="00BA44F1"/>
    <w:rsid w:val="00BA4871"/>
    <w:rsid w:val="00BA4B62"/>
    <w:rsid w:val="00BA5196"/>
    <w:rsid w:val="00BA573F"/>
    <w:rsid w:val="00BA629D"/>
    <w:rsid w:val="00BA71EB"/>
    <w:rsid w:val="00BA7FA3"/>
    <w:rsid w:val="00BB106D"/>
    <w:rsid w:val="00BB214F"/>
    <w:rsid w:val="00BB25E0"/>
    <w:rsid w:val="00BB527D"/>
    <w:rsid w:val="00BB5298"/>
    <w:rsid w:val="00BB5581"/>
    <w:rsid w:val="00BB5B36"/>
    <w:rsid w:val="00BB6C7B"/>
    <w:rsid w:val="00BB6CA7"/>
    <w:rsid w:val="00BB6D93"/>
    <w:rsid w:val="00BB7575"/>
    <w:rsid w:val="00BB768F"/>
    <w:rsid w:val="00BC0B12"/>
    <w:rsid w:val="00BC1853"/>
    <w:rsid w:val="00BC1958"/>
    <w:rsid w:val="00BC2286"/>
    <w:rsid w:val="00BC2621"/>
    <w:rsid w:val="00BC265D"/>
    <w:rsid w:val="00BC2692"/>
    <w:rsid w:val="00BC2867"/>
    <w:rsid w:val="00BC33ED"/>
    <w:rsid w:val="00BC447F"/>
    <w:rsid w:val="00BC4752"/>
    <w:rsid w:val="00BC4BC9"/>
    <w:rsid w:val="00BC4ED1"/>
    <w:rsid w:val="00BC500E"/>
    <w:rsid w:val="00BC78F4"/>
    <w:rsid w:val="00BD0E51"/>
    <w:rsid w:val="00BD10C2"/>
    <w:rsid w:val="00BD10C8"/>
    <w:rsid w:val="00BD15DA"/>
    <w:rsid w:val="00BD25B0"/>
    <w:rsid w:val="00BD333E"/>
    <w:rsid w:val="00BD593C"/>
    <w:rsid w:val="00BD64AC"/>
    <w:rsid w:val="00BD6DAD"/>
    <w:rsid w:val="00BD6FEE"/>
    <w:rsid w:val="00BD73A1"/>
    <w:rsid w:val="00BD7C1F"/>
    <w:rsid w:val="00BE1115"/>
    <w:rsid w:val="00BE1225"/>
    <w:rsid w:val="00BE38BD"/>
    <w:rsid w:val="00BE3A90"/>
    <w:rsid w:val="00BE3CA0"/>
    <w:rsid w:val="00BE4E18"/>
    <w:rsid w:val="00BE4F4D"/>
    <w:rsid w:val="00BE5A48"/>
    <w:rsid w:val="00BF18EE"/>
    <w:rsid w:val="00BF1FDA"/>
    <w:rsid w:val="00BF4B6D"/>
    <w:rsid w:val="00BF5C3E"/>
    <w:rsid w:val="00BF6157"/>
    <w:rsid w:val="00BF68B6"/>
    <w:rsid w:val="00BF7EEC"/>
    <w:rsid w:val="00C008F3"/>
    <w:rsid w:val="00C00B70"/>
    <w:rsid w:val="00C019FE"/>
    <w:rsid w:val="00C01D9C"/>
    <w:rsid w:val="00C02B41"/>
    <w:rsid w:val="00C030D8"/>
    <w:rsid w:val="00C044CE"/>
    <w:rsid w:val="00C05AF2"/>
    <w:rsid w:val="00C06528"/>
    <w:rsid w:val="00C075D7"/>
    <w:rsid w:val="00C1385B"/>
    <w:rsid w:val="00C1478A"/>
    <w:rsid w:val="00C14989"/>
    <w:rsid w:val="00C164CA"/>
    <w:rsid w:val="00C166F6"/>
    <w:rsid w:val="00C16F53"/>
    <w:rsid w:val="00C203C0"/>
    <w:rsid w:val="00C2107E"/>
    <w:rsid w:val="00C210B0"/>
    <w:rsid w:val="00C21DCC"/>
    <w:rsid w:val="00C2209D"/>
    <w:rsid w:val="00C23379"/>
    <w:rsid w:val="00C2379A"/>
    <w:rsid w:val="00C23A61"/>
    <w:rsid w:val="00C2427E"/>
    <w:rsid w:val="00C24389"/>
    <w:rsid w:val="00C247B2"/>
    <w:rsid w:val="00C2618E"/>
    <w:rsid w:val="00C2671E"/>
    <w:rsid w:val="00C26923"/>
    <w:rsid w:val="00C2790E"/>
    <w:rsid w:val="00C30A74"/>
    <w:rsid w:val="00C30BE7"/>
    <w:rsid w:val="00C31344"/>
    <w:rsid w:val="00C314A6"/>
    <w:rsid w:val="00C31E30"/>
    <w:rsid w:val="00C3210D"/>
    <w:rsid w:val="00C34121"/>
    <w:rsid w:val="00C34724"/>
    <w:rsid w:val="00C34B22"/>
    <w:rsid w:val="00C350A5"/>
    <w:rsid w:val="00C3555F"/>
    <w:rsid w:val="00C3642D"/>
    <w:rsid w:val="00C364B7"/>
    <w:rsid w:val="00C36685"/>
    <w:rsid w:val="00C3749C"/>
    <w:rsid w:val="00C37B49"/>
    <w:rsid w:val="00C37F6D"/>
    <w:rsid w:val="00C404C1"/>
    <w:rsid w:val="00C40797"/>
    <w:rsid w:val="00C40905"/>
    <w:rsid w:val="00C41877"/>
    <w:rsid w:val="00C4254D"/>
    <w:rsid w:val="00C42759"/>
    <w:rsid w:val="00C427F7"/>
    <w:rsid w:val="00C441F7"/>
    <w:rsid w:val="00C4475C"/>
    <w:rsid w:val="00C45F62"/>
    <w:rsid w:val="00C473D3"/>
    <w:rsid w:val="00C479FA"/>
    <w:rsid w:val="00C47E08"/>
    <w:rsid w:val="00C50C11"/>
    <w:rsid w:val="00C50C7C"/>
    <w:rsid w:val="00C51872"/>
    <w:rsid w:val="00C52D7B"/>
    <w:rsid w:val="00C53062"/>
    <w:rsid w:val="00C551BF"/>
    <w:rsid w:val="00C55B4B"/>
    <w:rsid w:val="00C56434"/>
    <w:rsid w:val="00C6011B"/>
    <w:rsid w:val="00C611D7"/>
    <w:rsid w:val="00C63A38"/>
    <w:rsid w:val="00C63D5D"/>
    <w:rsid w:val="00C64594"/>
    <w:rsid w:val="00C652FA"/>
    <w:rsid w:val="00C66D03"/>
    <w:rsid w:val="00C66E02"/>
    <w:rsid w:val="00C6705B"/>
    <w:rsid w:val="00C673A7"/>
    <w:rsid w:val="00C674D4"/>
    <w:rsid w:val="00C67C69"/>
    <w:rsid w:val="00C700A6"/>
    <w:rsid w:val="00C71F10"/>
    <w:rsid w:val="00C72E9E"/>
    <w:rsid w:val="00C72F0E"/>
    <w:rsid w:val="00C7304D"/>
    <w:rsid w:val="00C736B7"/>
    <w:rsid w:val="00C74CF0"/>
    <w:rsid w:val="00C76376"/>
    <w:rsid w:val="00C8057C"/>
    <w:rsid w:val="00C80DF5"/>
    <w:rsid w:val="00C8225C"/>
    <w:rsid w:val="00C847ED"/>
    <w:rsid w:val="00C86BAC"/>
    <w:rsid w:val="00C872E5"/>
    <w:rsid w:val="00C874DC"/>
    <w:rsid w:val="00C87981"/>
    <w:rsid w:val="00C90BFA"/>
    <w:rsid w:val="00C90E44"/>
    <w:rsid w:val="00C91352"/>
    <w:rsid w:val="00C91372"/>
    <w:rsid w:val="00C93612"/>
    <w:rsid w:val="00C93F1E"/>
    <w:rsid w:val="00C94156"/>
    <w:rsid w:val="00C94457"/>
    <w:rsid w:val="00C94826"/>
    <w:rsid w:val="00C948F3"/>
    <w:rsid w:val="00C94B08"/>
    <w:rsid w:val="00C96631"/>
    <w:rsid w:val="00C96798"/>
    <w:rsid w:val="00C97C4C"/>
    <w:rsid w:val="00CA0229"/>
    <w:rsid w:val="00CA02B8"/>
    <w:rsid w:val="00CA22D2"/>
    <w:rsid w:val="00CA309D"/>
    <w:rsid w:val="00CA364F"/>
    <w:rsid w:val="00CA395C"/>
    <w:rsid w:val="00CA420D"/>
    <w:rsid w:val="00CA5946"/>
    <w:rsid w:val="00CA6602"/>
    <w:rsid w:val="00CA69D2"/>
    <w:rsid w:val="00CA72F4"/>
    <w:rsid w:val="00CB032D"/>
    <w:rsid w:val="00CB207A"/>
    <w:rsid w:val="00CB29B1"/>
    <w:rsid w:val="00CB39CD"/>
    <w:rsid w:val="00CB5161"/>
    <w:rsid w:val="00CB73E3"/>
    <w:rsid w:val="00CB7626"/>
    <w:rsid w:val="00CB7739"/>
    <w:rsid w:val="00CB78D1"/>
    <w:rsid w:val="00CB7CE4"/>
    <w:rsid w:val="00CC02E8"/>
    <w:rsid w:val="00CC0485"/>
    <w:rsid w:val="00CC0A8F"/>
    <w:rsid w:val="00CC0CCC"/>
    <w:rsid w:val="00CC25E2"/>
    <w:rsid w:val="00CC2F62"/>
    <w:rsid w:val="00CC2FAD"/>
    <w:rsid w:val="00CC338A"/>
    <w:rsid w:val="00CC5575"/>
    <w:rsid w:val="00CC5F4C"/>
    <w:rsid w:val="00CC6F82"/>
    <w:rsid w:val="00CC79AF"/>
    <w:rsid w:val="00CC7B64"/>
    <w:rsid w:val="00CD07C1"/>
    <w:rsid w:val="00CD0CA7"/>
    <w:rsid w:val="00CD17C5"/>
    <w:rsid w:val="00CD2F1C"/>
    <w:rsid w:val="00CD3AFD"/>
    <w:rsid w:val="00CD3F69"/>
    <w:rsid w:val="00CD4ED6"/>
    <w:rsid w:val="00CD56C8"/>
    <w:rsid w:val="00CD69CA"/>
    <w:rsid w:val="00CD69F9"/>
    <w:rsid w:val="00CE0A86"/>
    <w:rsid w:val="00CE0C2E"/>
    <w:rsid w:val="00CE1795"/>
    <w:rsid w:val="00CE1E69"/>
    <w:rsid w:val="00CE232D"/>
    <w:rsid w:val="00CE26D4"/>
    <w:rsid w:val="00CE305C"/>
    <w:rsid w:val="00CE4FCE"/>
    <w:rsid w:val="00CE5957"/>
    <w:rsid w:val="00CE6C64"/>
    <w:rsid w:val="00CF01EC"/>
    <w:rsid w:val="00CF4706"/>
    <w:rsid w:val="00CF50DC"/>
    <w:rsid w:val="00CF5F4D"/>
    <w:rsid w:val="00CF6F66"/>
    <w:rsid w:val="00CF7143"/>
    <w:rsid w:val="00CF7F10"/>
    <w:rsid w:val="00D01DA9"/>
    <w:rsid w:val="00D030EC"/>
    <w:rsid w:val="00D04C79"/>
    <w:rsid w:val="00D0715F"/>
    <w:rsid w:val="00D075EA"/>
    <w:rsid w:val="00D11C64"/>
    <w:rsid w:val="00D11D19"/>
    <w:rsid w:val="00D11E4B"/>
    <w:rsid w:val="00D1286B"/>
    <w:rsid w:val="00D1383B"/>
    <w:rsid w:val="00D139A9"/>
    <w:rsid w:val="00D16015"/>
    <w:rsid w:val="00D16C36"/>
    <w:rsid w:val="00D16EEA"/>
    <w:rsid w:val="00D17508"/>
    <w:rsid w:val="00D176DB"/>
    <w:rsid w:val="00D20D0B"/>
    <w:rsid w:val="00D21C0D"/>
    <w:rsid w:val="00D22D3F"/>
    <w:rsid w:val="00D2544E"/>
    <w:rsid w:val="00D25D02"/>
    <w:rsid w:val="00D26295"/>
    <w:rsid w:val="00D263E1"/>
    <w:rsid w:val="00D26542"/>
    <w:rsid w:val="00D267F7"/>
    <w:rsid w:val="00D300AA"/>
    <w:rsid w:val="00D30318"/>
    <w:rsid w:val="00D31799"/>
    <w:rsid w:val="00D32A18"/>
    <w:rsid w:val="00D33035"/>
    <w:rsid w:val="00D34F70"/>
    <w:rsid w:val="00D362A8"/>
    <w:rsid w:val="00D36B1E"/>
    <w:rsid w:val="00D36F68"/>
    <w:rsid w:val="00D37B94"/>
    <w:rsid w:val="00D40E03"/>
    <w:rsid w:val="00D40E34"/>
    <w:rsid w:val="00D4128D"/>
    <w:rsid w:val="00D414D9"/>
    <w:rsid w:val="00D41522"/>
    <w:rsid w:val="00D42065"/>
    <w:rsid w:val="00D43EFC"/>
    <w:rsid w:val="00D441BA"/>
    <w:rsid w:val="00D44A59"/>
    <w:rsid w:val="00D4653B"/>
    <w:rsid w:val="00D46E03"/>
    <w:rsid w:val="00D47025"/>
    <w:rsid w:val="00D478BA"/>
    <w:rsid w:val="00D5034A"/>
    <w:rsid w:val="00D515EF"/>
    <w:rsid w:val="00D519BB"/>
    <w:rsid w:val="00D52175"/>
    <w:rsid w:val="00D52618"/>
    <w:rsid w:val="00D53F2A"/>
    <w:rsid w:val="00D55053"/>
    <w:rsid w:val="00D5664C"/>
    <w:rsid w:val="00D567CD"/>
    <w:rsid w:val="00D569A2"/>
    <w:rsid w:val="00D60314"/>
    <w:rsid w:val="00D61273"/>
    <w:rsid w:val="00D632CD"/>
    <w:rsid w:val="00D632E2"/>
    <w:rsid w:val="00D65E85"/>
    <w:rsid w:val="00D6652E"/>
    <w:rsid w:val="00D66AFF"/>
    <w:rsid w:val="00D66BFE"/>
    <w:rsid w:val="00D67772"/>
    <w:rsid w:val="00D7167B"/>
    <w:rsid w:val="00D71755"/>
    <w:rsid w:val="00D71790"/>
    <w:rsid w:val="00D72085"/>
    <w:rsid w:val="00D73C53"/>
    <w:rsid w:val="00D7454E"/>
    <w:rsid w:val="00D77A6B"/>
    <w:rsid w:val="00D80B08"/>
    <w:rsid w:val="00D8247D"/>
    <w:rsid w:val="00D82A0E"/>
    <w:rsid w:val="00D83A07"/>
    <w:rsid w:val="00D83ADF"/>
    <w:rsid w:val="00D869D6"/>
    <w:rsid w:val="00D86DFB"/>
    <w:rsid w:val="00D90A8E"/>
    <w:rsid w:val="00D91F2E"/>
    <w:rsid w:val="00D922C1"/>
    <w:rsid w:val="00D92AC1"/>
    <w:rsid w:val="00D931B9"/>
    <w:rsid w:val="00D93F39"/>
    <w:rsid w:val="00D946DF"/>
    <w:rsid w:val="00D9692F"/>
    <w:rsid w:val="00D96D7C"/>
    <w:rsid w:val="00DA001F"/>
    <w:rsid w:val="00DA03F0"/>
    <w:rsid w:val="00DA045F"/>
    <w:rsid w:val="00DA116A"/>
    <w:rsid w:val="00DA1363"/>
    <w:rsid w:val="00DA2153"/>
    <w:rsid w:val="00DA31D9"/>
    <w:rsid w:val="00DA3518"/>
    <w:rsid w:val="00DA3FC0"/>
    <w:rsid w:val="00DA5D2B"/>
    <w:rsid w:val="00DB0C59"/>
    <w:rsid w:val="00DB141C"/>
    <w:rsid w:val="00DB1702"/>
    <w:rsid w:val="00DB1CC8"/>
    <w:rsid w:val="00DB26CE"/>
    <w:rsid w:val="00DB53AE"/>
    <w:rsid w:val="00DB5DBD"/>
    <w:rsid w:val="00DB5E19"/>
    <w:rsid w:val="00DB6800"/>
    <w:rsid w:val="00DB6B7E"/>
    <w:rsid w:val="00DC00FB"/>
    <w:rsid w:val="00DC035F"/>
    <w:rsid w:val="00DC1C43"/>
    <w:rsid w:val="00DC3026"/>
    <w:rsid w:val="00DC30BB"/>
    <w:rsid w:val="00DC40B4"/>
    <w:rsid w:val="00DC4902"/>
    <w:rsid w:val="00DC4D7F"/>
    <w:rsid w:val="00DC6926"/>
    <w:rsid w:val="00DD01BF"/>
    <w:rsid w:val="00DD13D6"/>
    <w:rsid w:val="00DD1995"/>
    <w:rsid w:val="00DD2423"/>
    <w:rsid w:val="00DD3CE5"/>
    <w:rsid w:val="00DD4D35"/>
    <w:rsid w:val="00DD5125"/>
    <w:rsid w:val="00DD77E3"/>
    <w:rsid w:val="00DD7DEF"/>
    <w:rsid w:val="00DE0036"/>
    <w:rsid w:val="00DE01B3"/>
    <w:rsid w:val="00DE029A"/>
    <w:rsid w:val="00DE1985"/>
    <w:rsid w:val="00DE1AC9"/>
    <w:rsid w:val="00DE27B4"/>
    <w:rsid w:val="00DE3445"/>
    <w:rsid w:val="00DE3B08"/>
    <w:rsid w:val="00DE46DB"/>
    <w:rsid w:val="00DE56BE"/>
    <w:rsid w:val="00DE5FFD"/>
    <w:rsid w:val="00DE6D48"/>
    <w:rsid w:val="00DE6ED3"/>
    <w:rsid w:val="00DE7824"/>
    <w:rsid w:val="00DF2E42"/>
    <w:rsid w:val="00DF40DE"/>
    <w:rsid w:val="00DF4902"/>
    <w:rsid w:val="00DF5A2F"/>
    <w:rsid w:val="00DF6581"/>
    <w:rsid w:val="00DF68C0"/>
    <w:rsid w:val="00DF71F4"/>
    <w:rsid w:val="00DF7204"/>
    <w:rsid w:val="00DF78F8"/>
    <w:rsid w:val="00E00A8C"/>
    <w:rsid w:val="00E00AD4"/>
    <w:rsid w:val="00E027FF"/>
    <w:rsid w:val="00E034CC"/>
    <w:rsid w:val="00E0365D"/>
    <w:rsid w:val="00E0480B"/>
    <w:rsid w:val="00E05943"/>
    <w:rsid w:val="00E05DFB"/>
    <w:rsid w:val="00E06298"/>
    <w:rsid w:val="00E0707F"/>
    <w:rsid w:val="00E07106"/>
    <w:rsid w:val="00E10462"/>
    <w:rsid w:val="00E11B80"/>
    <w:rsid w:val="00E13074"/>
    <w:rsid w:val="00E14EA1"/>
    <w:rsid w:val="00E160BB"/>
    <w:rsid w:val="00E16467"/>
    <w:rsid w:val="00E17DCE"/>
    <w:rsid w:val="00E20530"/>
    <w:rsid w:val="00E2072C"/>
    <w:rsid w:val="00E216A4"/>
    <w:rsid w:val="00E23F09"/>
    <w:rsid w:val="00E24584"/>
    <w:rsid w:val="00E25664"/>
    <w:rsid w:val="00E2585D"/>
    <w:rsid w:val="00E25EF5"/>
    <w:rsid w:val="00E269B3"/>
    <w:rsid w:val="00E2714C"/>
    <w:rsid w:val="00E2733A"/>
    <w:rsid w:val="00E27CC2"/>
    <w:rsid w:val="00E27ECC"/>
    <w:rsid w:val="00E3006C"/>
    <w:rsid w:val="00E30BB1"/>
    <w:rsid w:val="00E31304"/>
    <w:rsid w:val="00E31DDC"/>
    <w:rsid w:val="00E33A6A"/>
    <w:rsid w:val="00E33F42"/>
    <w:rsid w:val="00E3574D"/>
    <w:rsid w:val="00E36515"/>
    <w:rsid w:val="00E36D19"/>
    <w:rsid w:val="00E37876"/>
    <w:rsid w:val="00E40204"/>
    <w:rsid w:val="00E404C4"/>
    <w:rsid w:val="00E40966"/>
    <w:rsid w:val="00E40DFA"/>
    <w:rsid w:val="00E4138B"/>
    <w:rsid w:val="00E41AC5"/>
    <w:rsid w:val="00E423F3"/>
    <w:rsid w:val="00E4367B"/>
    <w:rsid w:val="00E44764"/>
    <w:rsid w:val="00E448D6"/>
    <w:rsid w:val="00E44AA5"/>
    <w:rsid w:val="00E455F7"/>
    <w:rsid w:val="00E4643C"/>
    <w:rsid w:val="00E50886"/>
    <w:rsid w:val="00E51523"/>
    <w:rsid w:val="00E517C3"/>
    <w:rsid w:val="00E51BD2"/>
    <w:rsid w:val="00E547AA"/>
    <w:rsid w:val="00E54D54"/>
    <w:rsid w:val="00E55336"/>
    <w:rsid w:val="00E56567"/>
    <w:rsid w:val="00E57801"/>
    <w:rsid w:val="00E57E62"/>
    <w:rsid w:val="00E61C9E"/>
    <w:rsid w:val="00E61E89"/>
    <w:rsid w:val="00E61F58"/>
    <w:rsid w:val="00E62855"/>
    <w:rsid w:val="00E62F05"/>
    <w:rsid w:val="00E63809"/>
    <w:rsid w:val="00E63CDC"/>
    <w:rsid w:val="00E64001"/>
    <w:rsid w:val="00E64CC7"/>
    <w:rsid w:val="00E6525E"/>
    <w:rsid w:val="00E668E0"/>
    <w:rsid w:val="00E669BA"/>
    <w:rsid w:val="00E67052"/>
    <w:rsid w:val="00E6751C"/>
    <w:rsid w:val="00E6765D"/>
    <w:rsid w:val="00E67968"/>
    <w:rsid w:val="00E70120"/>
    <w:rsid w:val="00E718D7"/>
    <w:rsid w:val="00E72054"/>
    <w:rsid w:val="00E74F59"/>
    <w:rsid w:val="00E75317"/>
    <w:rsid w:val="00E76C19"/>
    <w:rsid w:val="00E80428"/>
    <w:rsid w:val="00E8220C"/>
    <w:rsid w:val="00E826A1"/>
    <w:rsid w:val="00E8352F"/>
    <w:rsid w:val="00E83CEE"/>
    <w:rsid w:val="00E83E38"/>
    <w:rsid w:val="00E8487B"/>
    <w:rsid w:val="00E84A61"/>
    <w:rsid w:val="00E858C2"/>
    <w:rsid w:val="00E8699C"/>
    <w:rsid w:val="00E86B27"/>
    <w:rsid w:val="00E87B98"/>
    <w:rsid w:val="00E9121C"/>
    <w:rsid w:val="00E9140F"/>
    <w:rsid w:val="00E921D7"/>
    <w:rsid w:val="00E92A03"/>
    <w:rsid w:val="00E9340B"/>
    <w:rsid w:val="00E9359A"/>
    <w:rsid w:val="00E93AB1"/>
    <w:rsid w:val="00E93FB8"/>
    <w:rsid w:val="00E94BE5"/>
    <w:rsid w:val="00E94D37"/>
    <w:rsid w:val="00E963D1"/>
    <w:rsid w:val="00E9745B"/>
    <w:rsid w:val="00E9760B"/>
    <w:rsid w:val="00EA0098"/>
    <w:rsid w:val="00EA1630"/>
    <w:rsid w:val="00EA2C6C"/>
    <w:rsid w:val="00EA386B"/>
    <w:rsid w:val="00EA49B4"/>
    <w:rsid w:val="00EA52A3"/>
    <w:rsid w:val="00EA6460"/>
    <w:rsid w:val="00EA6D9E"/>
    <w:rsid w:val="00EA71D0"/>
    <w:rsid w:val="00EA7792"/>
    <w:rsid w:val="00EB091E"/>
    <w:rsid w:val="00EB15D0"/>
    <w:rsid w:val="00EB1DFA"/>
    <w:rsid w:val="00EB2326"/>
    <w:rsid w:val="00EB302B"/>
    <w:rsid w:val="00EB3BBF"/>
    <w:rsid w:val="00EB3C5C"/>
    <w:rsid w:val="00EB49FD"/>
    <w:rsid w:val="00EB4BC7"/>
    <w:rsid w:val="00EB556E"/>
    <w:rsid w:val="00EB5BB1"/>
    <w:rsid w:val="00EB685A"/>
    <w:rsid w:val="00EB7E27"/>
    <w:rsid w:val="00EC2CD6"/>
    <w:rsid w:val="00EC31E8"/>
    <w:rsid w:val="00EC3DEA"/>
    <w:rsid w:val="00EC418D"/>
    <w:rsid w:val="00EC5AF4"/>
    <w:rsid w:val="00EC5CCA"/>
    <w:rsid w:val="00EC5E12"/>
    <w:rsid w:val="00EC7F6F"/>
    <w:rsid w:val="00ED0015"/>
    <w:rsid w:val="00ED1968"/>
    <w:rsid w:val="00ED2A92"/>
    <w:rsid w:val="00ED39A1"/>
    <w:rsid w:val="00ED3EFA"/>
    <w:rsid w:val="00ED4A04"/>
    <w:rsid w:val="00ED4B92"/>
    <w:rsid w:val="00ED5744"/>
    <w:rsid w:val="00EE050C"/>
    <w:rsid w:val="00EE05EA"/>
    <w:rsid w:val="00EE19C8"/>
    <w:rsid w:val="00EE1FB1"/>
    <w:rsid w:val="00EE23AB"/>
    <w:rsid w:val="00EE23B2"/>
    <w:rsid w:val="00EE26FC"/>
    <w:rsid w:val="00EE27AA"/>
    <w:rsid w:val="00EE2A46"/>
    <w:rsid w:val="00EE3C80"/>
    <w:rsid w:val="00EE3EE7"/>
    <w:rsid w:val="00EE589E"/>
    <w:rsid w:val="00EE65F0"/>
    <w:rsid w:val="00EE74E2"/>
    <w:rsid w:val="00EE7631"/>
    <w:rsid w:val="00EE7E48"/>
    <w:rsid w:val="00EF0312"/>
    <w:rsid w:val="00EF3E47"/>
    <w:rsid w:val="00EF6978"/>
    <w:rsid w:val="00EF7883"/>
    <w:rsid w:val="00EF7B0E"/>
    <w:rsid w:val="00F008F7"/>
    <w:rsid w:val="00F03324"/>
    <w:rsid w:val="00F0492C"/>
    <w:rsid w:val="00F04ADA"/>
    <w:rsid w:val="00F04E06"/>
    <w:rsid w:val="00F0519A"/>
    <w:rsid w:val="00F05551"/>
    <w:rsid w:val="00F06DC6"/>
    <w:rsid w:val="00F076CF"/>
    <w:rsid w:val="00F07E1C"/>
    <w:rsid w:val="00F10089"/>
    <w:rsid w:val="00F11D5D"/>
    <w:rsid w:val="00F12104"/>
    <w:rsid w:val="00F12825"/>
    <w:rsid w:val="00F12F41"/>
    <w:rsid w:val="00F1397A"/>
    <w:rsid w:val="00F1430B"/>
    <w:rsid w:val="00F147B5"/>
    <w:rsid w:val="00F14809"/>
    <w:rsid w:val="00F1579E"/>
    <w:rsid w:val="00F16C29"/>
    <w:rsid w:val="00F209D7"/>
    <w:rsid w:val="00F212CF"/>
    <w:rsid w:val="00F21A92"/>
    <w:rsid w:val="00F22120"/>
    <w:rsid w:val="00F22D67"/>
    <w:rsid w:val="00F22DE4"/>
    <w:rsid w:val="00F22E1E"/>
    <w:rsid w:val="00F2315E"/>
    <w:rsid w:val="00F239D1"/>
    <w:rsid w:val="00F23B28"/>
    <w:rsid w:val="00F23C23"/>
    <w:rsid w:val="00F23F54"/>
    <w:rsid w:val="00F25323"/>
    <w:rsid w:val="00F266F1"/>
    <w:rsid w:val="00F267F7"/>
    <w:rsid w:val="00F30B05"/>
    <w:rsid w:val="00F31204"/>
    <w:rsid w:val="00F31231"/>
    <w:rsid w:val="00F31C3B"/>
    <w:rsid w:val="00F328C2"/>
    <w:rsid w:val="00F35B56"/>
    <w:rsid w:val="00F36FFE"/>
    <w:rsid w:val="00F37949"/>
    <w:rsid w:val="00F40758"/>
    <w:rsid w:val="00F44977"/>
    <w:rsid w:val="00F4585B"/>
    <w:rsid w:val="00F45D7A"/>
    <w:rsid w:val="00F47300"/>
    <w:rsid w:val="00F50B3F"/>
    <w:rsid w:val="00F51250"/>
    <w:rsid w:val="00F515AB"/>
    <w:rsid w:val="00F5187E"/>
    <w:rsid w:val="00F51C5E"/>
    <w:rsid w:val="00F522E4"/>
    <w:rsid w:val="00F53317"/>
    <w:rsid w:val="00F53C7D"/>
    <w:rsid w:val="00F53F58"/>
    <w:rsid w:val="00F5439E"/>
    <w:rsid w:val="00F547AB"/>
    <w:rsid w:val="00F55054"/>
    <w:rsid w:val="00F55E29"/>
    <w:rsid w:val="00F55FAE"/>
    <w:rsid w:val="00F5657E"/>
    <w:rsid w:val="00F56977"/>
    <w:rsid w:val="00F56F21"/>
    <w:rsid w:val="00F56F8D"/>
    <w:rsid w:val="00F57044"/>
    <w:rsid w:val="00F57F08"/>
    <w:rsid w:val="00F6008C"/>
    <w:rsid w:val="00F60271"/>
    <w:rsid w:val="00F6028E"/>
    <w:rsid w:val="00F60871"/>
    <w:rsid w:val="00F60FC9"/>
    <w:rsid w:val="00F60FCB"/>
    <w:rsid w:val="00F61212"/>
    <w:rsid w:val="00F612ED"/>
    <w:rsid w:val="00F61AE0"/>
    <w:rsid w:val="00F61CC9"/>
    <w:rsid w:val="00F622A2"/>
    <w:rsid w:val="00F63EF7"/>
    <w:rsid w:val="00F64CD7"/>
    <w:rsid w:val="00F64ECE"/>
    <w:rsid w:val="00F655D2"/>
    <w:rsid w:val="00F66704"/>
    <w:rsid w:val="00F669E1"/>
    <w:rsid w:val="00F66C58"/>
    <w:rsid w:val="00F67742"/>
    <w:rsid w:val="00F7077E"/>
    <w:rsid w:val="00F70D15"/>
    <w:rsid w:val="00F70D78"/>
    <w:rsid w:val="00F73D09"/>
    <w:rsid w:val="00F74378"/>
    <w:rsid w:val="00F74C29"/>
    <w:rsid w:val="00F75F06"/>
    <w:rsid w:val="00F762D9"/>
    <w:rsid w:val="00F76413"/>
    <w:rsid w:val="00F77994"/>
    <w:rsid w:val="00F77D59"/>
    <w:rsid w:val="00F8105F"/>
    <w:rsid w:val="00F8134F"/>
    <w:rsid w:val="00F83374"/>
    <w:rsid w:val="00F83CD2"/>
    <w:rsid w:val="00F83CE8"/>
    <w:rsid w:val="00F84B87"/>
    <w:rsid w:val="00F855CF"/>
    <w:rsid w:val="00F87932"/>
    <w:rsid w:val="00F90229"/>
    <w:rsid w:val="00F92014"/>
    <w:rsid w:val="00F9320C"/>
    <w:rsid w:val="00F939F2"/>
    <w:rsid w:val="00F93BD2"/>
    <w:rsid w:val="00F93C47"/>
    <w:rsid w:val="00F94049"/>
    <w:rsid w:val="00F953DE"/>
    <w:rsid w:val="00F9678A"/>
    <w:rsid w:val="00F967C5"/>
    <w:rsid w:val="00F9690C"/>
    <w:rsid w:val="00F979F4"/>
    <w:rsid w:val="00FA0483"/>
    <w:rsid w:val="00FA0C1D"/>
    <w:rsid w:val="00FA2648"/>
    <w:rsid w:val="00FA2B1F"/>
    <w:rsid w:val="00FA30F8"/>
    <w:rsid w:val="00FA33FF"/>
    <w:rsid w:val="00FA3B86"/>
    <w:rsid w:val="00FA3F95"/>
    <w:rsid w:val="00FA4CFE"/>
    <w:rsid w:val="00FA76B0"/>
    <w:rsid w:val="00FA77FF"/>
    <w:rsid w:val="00FA7F5E"/>
    <w:rsid w:val="00FB0D7D"/>
    <w:rsid w:val="00FB19E3"/>
    <w:rsid w:val="00FB42A2"/>
    <w:rsid w:val="00FB5A9E"/>
    <w:rsid w:val="00FB5DD6"/>
    <w:rsid w:val="00FB6D5C"/>
    <w:rsid w:val="00FB7AF5"/>
    <w:rsid w:val="00FC00D3"/>
    <w:rsid w:val="00FC17EB"/>
    <w:rsid w:val="00FC24AC"/>
    <w:rsid w:val="00FC4840"/>
    <w:rsid w:val="00FC4949"/>
    <w:rsid w:val="00FC55F3"/>
    <w:rsid w:val="00FC5B22"/>
    <w:rsid w:val="00FC5D2C"/>
    <w:rsid w:val="00FC60C2"/>
    <w:rsid w:val="00FC61CD"/>
    <w:rsid w:val="00FC6D82"/>
    <w:rsid w:val="00FD158C"/>
    <w:rsid w:val="00FD1F0B"/>
    <w:rsid w:val="00FD3FE6"/>
    <w:rsid w:val="00FD47DC"/>
    <w:rsid w:val="00FD4892"/>
    <w:rsid w:val="00FD516B"/>
    <w:rsid w:val="00FD5390"/>
    <w:rsid w:val="00FD6661"/>
    <w:rsid w:val="00FD6C8A"/>
    <w:rsid w:val="00FD728F"/>
    <w:rsid w:val="00FE1505"/>
    <w:rsid w:val="00FE1D56"/>
    <w:rsid w:val="00FE25F3"/>
    <w:rsid w:val="00FE2B7F"/>
    <w:rsid w:val="00FE3262"/>
    <w:rsid w:val="00FE4998"/>
    <w:rsid w:val="00FE649B"/>
    <w:rsid w:val="00FE78BB"/>
    <w:rsid w:val="00FE7D00"/>
    <w:rsid w:val="00FF089F"/>
    <w:rsid w:val="00FF1491"/>
    <w:rsid w:val="00FF17FF"/>
    <w:rsid w:val="00FF1CCB"/>
    <w:rsid w:val="00FF1FED"/>
    <w:rsid w:val="00FF24EE"/>
    <w:rsid w:val="00FF2E21"/>
    <w:rsid w:val="00FF44B1"/>
    <w:rsid w:val="00FF650A"/>
    <w:rsid w:val="00FF78FF"/>
    <w:rsid w:val="00FF7A0B"/>
    <w:rsid w:val="00FF7BC3"/>
    <w:rsid w:val="02EF3978"/>
    <w:rsid w:val="03C5DFA8"/>
    <w:rsid w:val="04576BF1"/>
    <w:rsid w:val="0AD8EFB0"/>
    <w:rsid w:val="1300A191"/>
    <w:rsid w:val="133A62DE"/>
    <w:rsid w:val="1A98798C"/>
    <w:rsid w:val="1BD6C461"/>
    <w:rsid w:val="1C11083F"/>
    <w:rsid w:val="1D9C3600"/>
    <w:rsid w:val="1FB2BAFD"/>
    <w:rsid w:val="1FDB3C60"/>
    <w:rsid w:val="20666C70"/>
    <w:rsid w:val="21457585"/>
    <w:rsid w:val="23402039"/>
    <w:rsid w:val="259B3C1A"/>
    <w:rsid w:val="2BFEE214"/>
    <w:rsid w:val="2C3BEACD"/>
    <w:rsid w:val="2CE69BF0"/>
    <w:rsid w:val="2E3C86E5"/>
    <w:rsid w:val="2EDF5BFB"/>
    <w:rsid w:val="2F532F67"/>
    <w:rsid w:val="2FCE158C"/>
    <w:rsid w:val="31737DBA"/>
    <w:rsid w:val="326D3A6A"/>
    <w:rsid w:val="32FDD0F4"/>
    <w:rsid w:val="3352B2CA"/>
    <w:rsid w:val="347C7E54"/>
    <w:rsid w:val="35088F3E"/>
    <w:rsid w:val="362814ED"/>
    <w:rsid w:val="363B3F44"/>
    <w:rsid w:val="369F538E"/>
    <w:rsid w:val="38D4C66F"/>
    <w:rsid w:val="399CE130"/>
    <w:rsid w:val="3F41CEA1"/>
    <w:rsid w:val="40DBFBD2"/>
    <w:rsid w:val="42EED08A"/>
    <w:rsid w:val="44CFB0CA"/>
    <w:rsid w:val="45E123AC"/>
    <w:rsid w:val="466616C8"/>
    <w:rsid w:val="4843B0BB"/>
    <w:rsid w:val="49786848"/>
    <w:rsid w:val="4CA77413"/>
    <w:rsid w:val="4D2BE111"/>
    <w:rsid w:val="4D328EB8"/>
    <w:rsid w:val="4D69A1B1"/>
    <w:rsid w:val="4FA9015C"/>
    <w:rsid w:val="51219AE4"/>
    <w:rsid w:val="5230D37F"/>
    <w:rsid w:val="55512A07"/>
    <w:rsid w:val="581D4677"/>
    <w:rsid w:val="5C7B0672"/>
    <w:rsid w:val="6176C929"/>
    <w:rsid w:val="617E4864"/>
    <w:rsid w:val="63A878C0"/>
    <w:rsid w:val="647C8A9B"/>
    <w:rsid w:val="650B7BA6"/>
    <w:rsid w:val="6AFC750B"/>
    <w:rsid w:val="6B69C220"/>
    <w:rsid w:val="6BD4758D"/>
    <w:rsid w:val="6D563F0B"/>
    <w:rsid w:val="6FDAE889"/>
    <w:rsid w:val="701DB417"/>
    <w:rsid w:val="739110CB"/>
    <w:rsid w:val="7497C50B"/>
    <w:rsid w:val="75E77FFC"/>
    <w:rsid w:val="7609C025"/>
    <w:rsid w:val="76DAB020"/>
    <w:rsid w:val="77E7345D"/>
    <w:rsid w:val="79B4BFCC"/>
    <w:rsid w:val="7A62F595"/>
    <w:rsid w:val="7BC04814"/>
    <w:rsid w:val="7CC438BE"/>
    <w:rsid w:val="7EC5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EDF63C"/>
  <w15:chartTrackingRefBased/>
  <w15:docId w15:val="{EA1C9315-2523-4CE2-B01A-B1C246143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695F"/>
    <w:rPr>
      <w:rFonts w:ascii="Avenir LT Std 65 Medium" w:hAnsi="Avenir LT Std 65 Medium"/>
      <w:color w:val="535353"/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0229"/>
    <w:pPr>
      <w:keepNext/>
      <w:keepLines/>
      <w:spacing w:before="240"/>
      <w:jc w:val="center"/>
      <w:outlineLvl w:val="0"/>
    </w:pPr>
    <w:rPr>
      <w:rFonts w:eastAsiaTheme="majorEastAsia" w:cstheme="majorBidi"/>
      <w:b/>
      <w:caps/>
      <w:color w:val="1DB2BD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0229"/>
    <w:pPr>
      <w:keepNext/>
      <w:keepLines/>
      <w:spacing w:before="40"/>
      <w:outlineLvl w:val="1"/>
    </w:pPr>
    <w:rPr>
      <w:rFonts w:eastAsiaTheme="majorEastAsia" w:cstheme="majorBidi"/>
      <w:b/>
      <w:color w:val="1C6989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0229"/>
    <w:pPr>
      <w:keepNext/>
      <w:keepLines/>
      <w:spacing w:before="40"/>
      <w:outlineLvl w:val="2"/>
    </w:pPr>
    <w:rPr>
      <w:rFonts w:eastAsiaTheme="majorEastAsia" w:cstheme="majorBidi"/>
      <w:b/>
      <w:color w:val="F99522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90229"/>
    <w:pPr>
      <w:keepNext/>
      <w:keepLines/>
      <w:spacing w:before="40"/>
      <w:outlineLvl w:val="3"/>
    </w:pPr>
    <w:rPr>
      <w:rFonts w:eastAsiaTheme="majorEastAsia" w:cstheme="majorBidi"/>
      <w:iCs/>
      <w:color w:val="1DB2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90229"/>
    <w:rPr>
      <w:rFonts w:ascii="Avenir LT Std 65 Medium" w:eastAsiaTheme="majorEastAsia" w:hAnsi="Avenir LT Std 65 Medium" w:cstheme="majorBidi"/>
      <w:b/>
      <w:color w:val="1C6989"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F90229"/>
    <w:rPr>
      <w:rFonts w:ascii="Avenir LT Std 65 Medium" w:eastAsiaTheme="majorEastAsia" w:hAnsi="Avenir LT Std 65 Medium" w:cstheme="majorBidi"/>
      <w:b/>
      <w:caps/>
      <w:color w:val="1DB2BD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90229"/>
    <w:rPr>
      <w:rFonts w:ascii="Avenir LT Std 65 Medium" w:eastAsiaTheme="majorEastAsia" w:hAnsi="Avenir LT Std 65 Medium" w:cstheme="majorBidi"/>
      <w:b/>
      <w:color w:val="F99522"/>
      <w:sz w:val="2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0229"/>
    <w:rPr>
      <w:rFonts w:ascii="Avenir LT Std 65 Medium" w:eastAsiaTheme="majorEastAsia" w:hAnsi="Avenir LT Std 65 Medium" w:cstheme="majorBidi"/>
      <w:iCs/>
      <w:color w:val="1DB2BD"/>
      <w:sz w:val="20"/>
      <w:szCs w:val="24"/>
    </w:rPr>
  </w:style>
  <w:style w:type="paragraph" w:styleId="NoSpacing">
    <w:name w:val="No Spacing"/>
    <w:uiPriority w:val="1"/>
    <w:qFormat/>
    <w:rsid w:val="00F90229"/>
    <w:rPr>
      <w:rFonts w:ascii="Avenir LT Std 65 Medium" w:hAnsi="Avenir LT Std 65 Medium"/>
      <w:color w:val="535353"/>
      <w:sz w:val="20"/>
    </w:rPr>
  </w:style>
  <w:style w:type="paragraph" w:styleId="Header">
    <w:name w:val="header"/>
    <w:basedOn w:val="Normal"/>
    <w:link w:val="HeaderChar"/>
    <w:uiPriority w:val="99"/>
    <w:unhideWhenUsed/>
    <w:rsid w:val="000841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412C"/>
    <w:rPr>
      <w:rFonts w:ascii="Avenir LT Std 65 Medium" w:hAnsi="Avenir LT Std 65 Medium"/>
      <w:color w:val="535353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0841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412C"/>
    <w:rPr>
      <w:rFonts w:ascii="Avenir LT Std 65 Medium" w:hAnsi="Avenir LT Std 65 Medium"/>
      <w:color w:val="535353"/>
      <w:sz w:val="20"/>
      <w:szCs w:val="24"/>
    </w:rPr>
  </w:style>
  <w:style w:type="paragraph" w:customStyle="1" w:styleId="Body1">
    <w:name w:val="Body 1"/>
    <w:rsid w:val="0008412C"/>
    <w:pPr>
      <w:spacing w:after="160" w:line="259" w:lineRule="auto"/>
      <w:outlineLvl w:val="0"/>
    </w:pPr>
    <w:rPr>
      <w:rFonts w:eastAsia="Arial Unicode MS"/>
      <w:color w:val="000000"/>
      <w:sz w:val="24"/>
      <w:u w:color="000000"/>
    </w:rPr>
  </w:style>
  <w:style w:type="paragraph" w:styleId="ListParagraph">
    <w:name w:val="List Paragraph"/>
    <w:basedOn w:val="Normal"/>
    <w:uiPriority w:val="34"/>
    <w:qFormat/>
    <w:rsid w:val="00976D0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11402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E8699C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</w:rPr>
  </w:style>
  <w:style w:type="character" w:customStyle="1" w:styleId="normaltextrun">
    <w:name w:val="normaltextrun"/>
    <w:basedOn w:val="DefaultParagraphFont"/>
    <w:rsid w:val="00E8699C"/>
  </w:style>
  <w:style w:type="character" w:customStyle="1" w:styleId="eop">
    <w:name w:val="eop"/>
    <w:basedOn w:val="DefaultParagraphFont"/>
    <w:rsid w:val="00E8699C"/>
  </w:style>
  <w:style w:type="paragraph" w:customStyle="1" w:styleId="xmsonormal">
    <w:name w:val="x_msonormal"/>
    <w:basedOn w:val="Normal"/>
    <w:rsid w:val="008405BE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</w:rPr>
  </w:style>
  <w:style w:type="character" w:customStyle="1" w:styleId="ui-provider">
    <w:name w:val="ui-provider"/>
    <w:basedOn w:val="DefaultParagraphFont"/>
    <w:rsid w:val="00AE03EA"/>
  </w:style>
  <w:style w:type="character" w:styleId="UnresolvedMention">
    <w:name w:val="Unresolved Mention"/>
    <w:basedOn w:val="DefaultParagraphFont"/>
    <w:uiPriority w:val="99"/>
    <w:semiHidden/>
    <w:unhideWhenUsed/>
    <w:rsid w:val="00B822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7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3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2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5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4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6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2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7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2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5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7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3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8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3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1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0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3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7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4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6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7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4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0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0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93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4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2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0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8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1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8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2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1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1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4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0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9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1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7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7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3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4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0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5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9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70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0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6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3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6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8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2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7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8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8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1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4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1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3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6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3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3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0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4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3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4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3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5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6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4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42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2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9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8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6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0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0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8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2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8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7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2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4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3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0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1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0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2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2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3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5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3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1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9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1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5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6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8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8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1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2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1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8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5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5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4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2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6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5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4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5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1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6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8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9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horturl.at/rGHst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horturl.at/7SSo9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hamber.sdbusinesschamber.com/events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shorturl.at/DcYD4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horturl.at/eS8A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DNCC\Documents\Custom%20Office%20Templates\Chamber%20Bran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7F38C9CD4F004CA36E487F308F6AB7" ma:contentTypeVersion="19" ma:contentTypeDescription="Create a new document." ma:contentTypeScope="" ma:versionID="ff28f56b79692f55cdc20d9659eb38df">
  <xsd:schema xmlns:xsd="http://www.w3.org/2001/XMLSchema" xmlns:xs="http://www.w3.org/2001/XMLSchema" xmlns:p="http://schemas.microsoft.com/office/2006/metadata/properties" xmlns:ns2="a7e3d41c-3c33-4295-bb52-1a7dd6adb2a7" xmlns:ns3="e2f4b164-208c-47d1-a18a-8821a673c0c5" targetNamespace="http://schemas.microsoft.com/office/2006/metadata/properties" ma:root="true" ma:fieldsID="0a351ed2f7b8da6717d7bf5799efb680" ns2:_="" ns3:_="">
    <xsd:import namespace="a7e3d41c-3c33-4295-bb52-1a7dd6adb2a7"/>
    <xsd:import namespace="e2f4b164-208c-47d1-a18a-8821a673c0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3d41c-3c33-4295-bb52-1a7dd6adb2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67f816d-c75b-45d9-979d-b8895065e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f4b164-208c-47d1-a18a-8821a673c0c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92a95ef-d4f4-4e46-b250-4dfa57ef3c73}" ma:internalName="TaxCatchAll" ma:showField="CatchAllData" ma:web="e2f4b164-208c-47d1-a18a-8821a673c0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f4b164-208c-47d1-a18a-8821a673c0c5" xsi:nil="true"/>
    <lcf76f155ced4ddcb4097134ff3c332f xmlns="a7e3d41c-3c33-4295-bb52-1a7dd6adb2a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9D3D837-B4E2-40A2-A4FF-CE014DE2D2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0DF43C-AC79-4334-AB1F-E0E3984FD8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3d41c-3c33-4295-bb52-1a7dd6adb2a7"/>
    <ds:schemaRef ds:uri="e2f4b164-208c-47d1-a18a-8821a673c0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30A98B-F259-45C2-8646-768B8D8E1F5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75CE511-1D09-4003-9FC1-F716D2B3B6BE}">
  <ds:schemaRefs>
    <ds:schemaRef ds:uri="http://schemas.microsoft.com/office/2006/metadata/properties"/>
    <ds:schemaRef ds:uri="http://schemas.microsoft.com/office/infopath/2007/PartnerControls"/>
    <ds:schemaRef ds:uri="e2f4b164-208c-47d1-a18a-8821a673c0c5"/>
    <ds:schemaRef ds:uri="a7e3d41c-3c33-4295-bb52-1a7dd6adb2a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Chamber Brand</Template>
  <TotalTime>1</TotalTime>
  <Pages>2</Pages>
  <Words>241</Words>
  <Characters>1455</Characters>
  <Application>Microsoft Office Word</Application>
  <DocSecurity>0</DocSecurity>
  <Lines>54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Brianna Eltzroth</dc:creator>
  <cp:keywords/>
  <dc:description/>
  <cp:lastModifiedBy>Alyssa Toupal</cp:lastModifiedBy>
  <cp:revision>3</cp:revision>
  <cp:lastPrinted>2024-01-19T22:12:00Z</cp:lastPrinted>
  <dcterms:created xsi:type="dcterms:W3CDTF">2025-09-03T14:42:00Z</dcterms:created>
  <dcterms:modified xsi:type="dcterms:W3CDTF">2025-10-07T21:21:00Z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0x010100DB7F38C9CD4F004CA36E487F308F6AB7</vt:lpwstr>
  </property>
  <property fmtid="{D5CDD505-2E9C-101B-9397-08002B2CF9AE}" pid="3" name="MediaServiceImageTags">
    <vt:lpwstr/>
  </property>
</Properties>
</file>