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7C030731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9F3725">
        <w:rPr>
          <w:szCs w:val="20"/>
        </w:rPr>
        <w:t>November</w:t>
      </w:r>
      <w:r w:rsidR="00FD6C8A">
        <w:rPr>
          <w:szCs w:val="20"/>
        </w:rPr>
        <w:t xml:space="preserve"> </w:t>
      </w:r>
      <w:r w:rsidR="009F3725">
        <w:rPr>
          <w:szCs w:val="20"/>
        </w:rPr>
        <w:t>4</w:t>
      </w:r>
      <w:r w:rsidR="005F2F16">
        <w:rPr>
          <w:szCs w:val="20"/>
        </w:rPr>
        <w:t>th</w:t>
      </w:r>
      <w:r>
        <w:rPr>
          <w:szCs w:val="20"/>
        </w:rPr>
        <w:t>, 2025</w:t>
      </w:r>
      <w:r w:rsidR="006544EC">
        <w:rPr>
          <w:szCs w:val="20"/>
        </w:rPr>
        <w:t xml:space="preserve"> | </w:t>
      </w:r>
      <w:r w:rsidR="00167ECC">
        <w:rPr>
          <w:szCs w:val="20"/>
        </w:rPr>
        <w:t>3p</w:t>
      </w:r>
      <w:r w:rsidR="006544EC">
        <w:rPr>
          <w:szCs w:val="20"/>
        </w:rPr>
        <w:t xml:space="preserve">m – </w:t>
      </w:r>
      <w:r w:rsidR="00380AAD">
        <w:rPr>
          <w:szCs w:val="20"/>
        </w:rPr>
        <w:t>4p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56603DD9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9F3725">
        <w:rPr>
          <w:szCs w:val="20"/>
        </w:rPr>
        <w:t>On-site at Chamber’s office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5CC1A3D4" w:rsidR="0008412C" w:rsidRPr="006D3217" w:rsidRDefault="0008412C" w:rsidP="0008412C">
      <w:r>
        <w:t>Meeting called to order at</w:t>
      </w:r>
      <w:r w:rsidR="007413ED">
        <w:t xml:space="preserve"> </w:t>
      </w:r>
      <w:r w:rsidR="00C43974">
        <w:t>3:0</w:t>
      </w:r>
      <w:r w:rsidR="009F3725">
        <w:t>2</w:t>
      </w:r>
      <w:r w:rsidR="00182650">
        <w:t xml:space="preserve"> </w:t>
      </w:r>
      <w:r w:rsidR="007413ED">
        <w:t xml:space="preserve">pm by </w:t>
      </w:r>
      <w:r w:rsidR="009F3725">
        <w:t>Sanjiv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2DA6039C" w14:textId="1F9124B1" w:rsidR="00380AAD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</w:p>
    <w:p w14:paraId="0B3C7C78" w14:textId="53B63ADF" w:rsidR="009F3725" w:rsidRDefault="009F3725" w:rsidP="00F209D7">
      <w:pPr>
        <w:rPr>
          <w:szCs w:val="20"/>
        </w:rPr>
      </w:pPr>
      <w:r>
        <w:rPr>
          <w:szCs w:val="20"/>
        </w:rPr>
        <w:t>2 co-chairs</w:t>
      </w:r>
    </w:p>
    <w:p w14:paraId="6C8D2718" w14:textId="0D68DEEA" w:rsidR="00C43974" w:rsidRDefault="009F3725" w:rsidP="00F209D7">
      <w:pPr>
        <w:rPr>
          <w:szCs w:val="20"/>
        </w:rPr>
      </w:pPr>
      <w:r>
        <w:rPr>
          <w:szCs w:val="20"/>
        </w:rPr>
        <w:t>4</w:t>
      </w:r>
      <w:r w:rsidR="00C43974">
        <w:rPr>
          <w:szCs w:val="20"/>
        </w:rPr>
        <w:t xml:space="preserve"> Chamber Staff</w:t>
      </w:r>
    </w:p>
    <w:p w14:paraId="696DD505" w14:textId="4B0A1BE4" w:rsidR="00C43974" w:rsidRDefault="009F3725" w:rsidP="00F209D7">
      <w:pPr>
        <w:rPr>
          <w:szCs w:val="20"/>
        </w:rPr>
      </w:pPr>
      <w:r>
        <w:rPr>
          <w:szCs w:val="20"/>
        </w:rPr>
        <w:t>2</w:t>
      </w:r>
      <w:r w:rsidR="00C43974">
        <w:rPr>
          <w:szCs w:val="20"/>
        </w:rPr>
        <w:t xml:space="preserve"> Chamber member</w:t>
      </w:r>
      <w:r>
        <w:rPr>
          <w:szCs w:val="20"/>
        </w:rPr>
        <w:t xml:space="preserve"> &amp; 2 guests</w:t>
      </w:r>
    </w:p>
    <w:p w14:paraId="0DAFDAC6" w14:textId="7A21EB7E" w:rsidR="00F209D7" w:rsidRPr="00F209D7" w:rsidRDefault="00BF1BC3" w:rsidP="00F209D7">
      <w:pPr>
        <w:rPr>
          <w:szCs w:val="20"/>
        </w:rPr>
      </w:pPr>
      <w:r>
        <w:rPr>
          <w:szCs w:val="20"/>
        </w:rPr>
        <w:t>1 Speaker</w:t>
      </w:r>
      <w:r w:rsidR="00C43974">
        <w:rPr>
          <w:szCs w:val="20"/>
        </w:rPr>
        <w:t xml:space="preserve"> </w:t>
      </w:r>
      <w:r w:rsidR="00EC418D">
        <w:rPr>
          <w:szCs w:val="20"/>
        </w:rPr>
        <w:br/>
      </w:r>
    </w:p>
    <w:p w14:paraId="380809C1" w14:textId="3D8625B3" w:rsidR="00D2544E" w:rsidRDefault="00EC418D" w:rsidP="005E59A5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9F3725">
        <w:t>Sanjiv</w:t>
      </w:r>
    </w:p>
    <w:p w14:paraId="5B18FF29" w14:textId="44435AE5" w:rsidR="00EC418D" w:rsidRDefault="009F3725" w:rsidP="00EC418D">
      <w:pPr>
        <w:pStyle w:val="ListParagraph"/>
        <w:numPr>
          <w:ilvl w:val="1"/>
          <w:numId w:val="2"/>
        </w:numPr>
      </w:pPr>
      <w:r>
        <w:t>We had 2 guests attend the event other than the 2 members.</w:t>
      </w:r>
    </w:p>
    <w:p w14:paraId="18245A61" w14:textId="77777777" w:rsidR="00141F1B" w:rsidRPr="007100B7" w:rsidRDefault="00141F1B" w:rsidP="00141F1B"/>
    <w:p w14:paraId="321F890D" w14:textId="1E7F8E40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</w:t>
      </w:r>
      <w:r w:rsidR="009F3725">
        <w:t>Chris Thorne</w:t>
      </w:r>
    </w:p>
    <w:p w14:paraId="4947DE66" w14:textId="77777777" w:rsidR="009F3725" w:rsidRDefault="009F3725" w:rsidP="00EC418D">
      <w:pPr>
        <w:pStyle w:val="ListParagraph"/>
        <w:numPr>
          <w:ilvl w:val="1"/>
          <w:numId w:val="2"/>
        </w:numPr>
      </w:pPr>
      <w:r>
        <w:t xml:space="preserve">Chris outlined the upcoming events – all events can be seen at </w:t>
      </w:r>
      <w:hyperlink r:id="rId11" w:history="1">
        <w:r w:rsidRPr="004D64BA">
          <w:rPr>
            <w:rStyle w:val="Hyperlink"/>
          </w:rPr>
          <w:t>https://chamber.sdbusinesschamber.com/events/</w:t>
        </w:r>
      </w:hyperlink>
      <w:r>
        <w:t xml:space="preserve"> </w:t>
      </w:r>
    </w:p>
    <w:p w14:paraId="0FB32A28" w14:textId="77777777" w:rsidR="001478BC" w:rsidRDefault="009F3725" w:rsidP="00EC418D">
      <w:pPr>
        <w:pStyle w:val="ListParagraph"/>
        <w:numPr>
          <w:ilvl w:val="1"/>
          <w:numId w:val="2"/>
        </w:numPr>
      </w:pPr>
      <w:r>
        <w:t>Key focus is on the Women’s Week coming up on Feb 24, 2026. Early pricing is going on now.</w:t>
      </w:r>
    </w:p>
    <w:p w14:paraId="69019E82" w14:textId="6702E798" w:rsidR="00EC418D" w:rsidRDefault="001478BC" w:rsidP="00EC418D">
      <w:pPr>
        <w:pStyle w:val="ListParagraph"/>
        <w:numPr>
          <w:ilvl w:val="1"/>
          <w:numId w:val="2"/>
        </w:numPr>
      </w:pPr>
      <w:r>
        <w:t>Nov 13</w:t>
      </w:r>
      <w:r w:rsidRPr="001478BC">
        <w:rPr>
          <w:vertAlign w:val="superscript"/>
        </w:rPr>
        <w:t>th</w:t>
      </w:r>
      <w:r>
        <w:t xml:space="preserve"> is a webinar about the 2026 travel locations.</w:t>
      </w:r>
    </w:p>
    <w:p w14:paraId="11308189" w14:textId="77777777" w:rsidR="00141F1B" w:rsidRDefault="00141F1B" w:rsidP="00141F1B"/>
    <w:p w14:paraId="7E2AE087" w14:textId="07D1C12C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B8229E">
        <w:t xml:space="preserve">Michael </w:t>
      </w:r>
    </w:p>
    <w:p w14:paraId="4DF48C2F" w14:textId="16F22D08" w:rsidR="00EC418D" w:rsidRDefault="00683FE0" w:rsidP="00EC418D">
      <w:pPr>
        <w:pStyle w:val="ListParagraph"/>
        <w:numPr>
          <w:ilvl w:val="1"/>
          <w:numId w:val="2"/>
        </w:numPr>
      </w:pPr>
      <w:r>
        <w:t xml:space="preserve">Michael discussed the state’s new legislation SB243 that was signed by the governor. Details can be viewed at </w:t>
      </w:r>
      <w:hyperlink r:id="rId12" w:history="1">
        <w:r w:rsidR="00141F1B" w:rsidRPr="004D64BA">
          <w:rPr>
            <w:rStyle w:val="Hyperlink"/>
          </w:rPr>
          <w:t>https://sd18.senate.ca.gov/news/first-nation-ai-chatbot-safeguards-signed-law</w:t>
        </w:r>
      </w:hyperlink>
      <w:r>
        <w:t>.</w:t>
      </w:r>
    </w:p>
    <w:p w14:paraId="237B24ED" w14:textId="77777777" w:rsidR="00141F1B" w:rsidRDefault="00141F1B" w:rsidP="00141F1B"/>
    <w:p w14:paraId="712CED5E" w14:textId="09D24F3E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</w:t>
      </w:r>
      <w:r w:rsidR="000A211F">
        <w:t xml:space="preserve">(approve minutes, etc.) </w:t>
      </w:r>
      <w:r w:rsidR="003C2323">
        <w:t xml:space="preserve">– </w:t>
      </w:r>
      <w:r w:rsidR="00FA69BF">
        <w:t>Sanjiv</w:t>
      </w:r>
    </w:p>
    <w:p w14:paraId="327F9031" w14:textId="30E97007" w:rsidR="007A52C2" w:rsidRDefault="000A211F" w:rsidP="007A52C2">
      <w:pPr>
        <w:pStyle w:val="ListParagraph"/>
        <w:numPr>
          <w:ilvl w:val="1"/>
          <w:numId w:val="2"/>
        </w:numPr>
      </w:pPr>
      <w:r>
        <w:t>We approved the minutes of the October session.</w:t>
      </w:r>
    </w:p>
    <w:p w14:paraId="224C79CB" w14:textId="069F18A2" w:rsidR="00182650" w:rsidRDefault="000A211F" w:rsidP="00182650">
      <w:pPr>
        <w:pStyle w:val="ListParagraph"/>
        <w:numPr>
          <w:ilvl w:val="1"/>
          <w:numId w:val="2"/>
        </w:numPr>
      </w:pPr>
      <w:r>
        <w:t>Approved by all.</w:t>
      </w:r>
    </w:p>
    <w:p w14:paraId="797F87F1" w14:textId="77777777" w:rsidR="00141F1B" w:rsidRDefault="00141F1B" w:rsidP="00141F1B"/>
    <w:p w14:paraId="06F425A8" w14:textId="56094F07" w:rsidR="007A52C2" w:rsidRDefault="001478BC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>
        <w:t>Sanjiv</w:t>
      </w:r>
    </w:p>
    <w:p w14:paraId="180C94D8" w14:textId="1A95CEB5" w:rsidR="00325B9E" w:rsidRDefault="00325B9E" w:rsidP="00325B9E">
      <w:pPr>
        <w:pStyle w:val="ListParagraph"/>
        <w:numPr>
          <w:ilvl w:val="1"/>
          <w:numId w:val="2"/>
        </w:numPr>
      </w:pPr>
      <w:r w:rsidRPr="00325B9E">
        <w:t xml:space="preserve">Speaker </w:t>
      </w:r>
      <w:r w:rsidR="00182650">
        <w:t>–</w:t>
      </w:r>
      <w:r w:rsidRPr="00325B9E">
        <w:t xml:space="preserve"> </w:t>
      </w:r>
      <w:r w:rsidR="001478BC">
        <w:t>David Munyaka, CEO of Munyaka.AI gave an excellent talk about the AI tools used by businesses.</w:t>
      </w:r>
    </w:p>
    <w:p w14:paraId="4891467F" w14:textId="283F6D74" w:rsidR="00EC418D" w:rsidRDefault="0062704C" w:rsidP="0062704C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Topic: </w:t>
      </w:r>
      <w:r w:rsidR="001478BC">
        <w:t>“</w:t>
      </w:r>
      <w:r w:rsidR="001478BC">
        <w:rPr>
          <w:b/>
          <w:bCs/>
        </w:rPr>
        <w:t>Resisting the Race: Strategic Agentic AI Adoption</w:t>
      </w:r>
      <w:r w:rsidR="001478BC">
        <w:t>” that covered the opportunities with AI, Agentic AI, risk management of using Agentic AI</w:t>
      </w:r>
      <w:r w:rsidR="00360D06">
        <w:t>, advocating for strategic AI assessment mandates.</w:t>
      </w:r>
    </w:p>
    <w:p w14:paraId="63CD26F1" w14:textId="49C5204A" w:rsidR="00141F1B" w:rsidRDefault="000263B8" w:rsidP="00141F1B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David mentioned about NIST standards for general AI compliance - </w:t>
      </w:r>
      <w:hyperlink r:id="rId13" w:history="1">
        <w:r w:rsidR="00141F1B" w:rsidRPr="004D64BA">
          <w:rPr>
            <w:rStyle w:val="Hyperlink"/>
          </w:rPr>
          <w:t>https://www.nist.gov/artificial-intelligence</w:t>
        </w:r>
      </w:hyperlink>
      <w:r>
        <w:t>.</w:t>
      </w:r>
    </w:p>
    <w:p w14:paraId="59E7EB38" w14:textId="77777777" w:rsidR="00141F1B" w:rsidRDefault="00141F1B" w:rsidP="00141F1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</w:p>
    <w:p w14:paraId="79B3D557" w14:textId="0DA12201" w:rsidR="0019796A" w:rsidRDefault="0019796A" w:rsidP="00EC418D">
      <w:pPr>
        <w:pStyle w:val="ListParagraph"/>
        <w:numPr>
          <w:ilvl w:val="0"/>
          <w:numId w:val="2"/>
        </w:numPr>
      </w:pPr>
      <w:r>
        <w:t>Next Steps – Michael</w:t>
      </w:r>
    </w:p>
    <w:p w14:paraId="5CE29C57" w14:textId="59F8E5C3" w:rsidR="0019796A" w:rsidRDefault="0019796A" w:rsidP="0019796A">
      <w:pPr>
        <w:pStyle w:val="ListParagraph"/>
        <w:numPr>
          <w:ilvl w:val="1"/>
          <w:numId w:val="2"/>
        </w:numPr>
      </w:pPr>
      <w:r>
        <w:t>Look for next speaker.</w:t>
      </w:r>
    </w:p>
    <w:p w14:paraId="312B32E0" w14:textId="07CE514A" w:rsidR="0019796A" w:rsidRDefault="0019796A" w:rsidP="0019796A">
      <w:pPr>
        <w:pStyle w:val="ListParagraph"/>
        <w:numPr>
          <w:ilvl w:val="1"/>
          <w:numId w:val="2"/>
        </w:numPr>
      </w:pPr>
      <w:r>
        <w:t>Chris mentioned a potential speaker from San Marcos Univ.</w:t>
      </w:r>
    </w:p>
    <w:p w14:paraId="084A4138" w14:textId="79A227ED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0A211F">
        <w:t>Sanjiv</w:t>
      </w:r>
    </w:p>
    <w:p w14:paraId="0FE8F605" w14:textId="23B4B4F9" w:rsidR="00625F90" w:rsidRDefault="00625F90" w:rsidP="00EC418D">
      <w:pPr>
        <w:rPr>
          <w:szCs w:val="20"/>
        </w:rPr>
      </w:pPr>
    </w:p>
    <w:p w14:paraId="02A824D1" w14:textId="77777777" w:rsidR="000263B8" w:rsidRPr="006D3217" w:rsidRDefault="000263B8" w:rsidP="00EC418D">
      <w:pPr>
        <w:rPr>
          <w:szCs w:val="20"/>
        </w:rPr>
      </w:pPr>
    </w:p>
    <w:p w14:paraId="5FE62ABE" w14:textId="02543C09" w:rsidR="259B3C1A" w:rsidRDefault="0008412C">
      <w:r>
        <w:t>Adjourned at</w:t>
      </w:r>
      <w:r w:rsidR="009D7FB5">
        <w:t xml:space="preserve"> </w:t>
      </w:r>
      <w:r w:rsidR="00360D06">
        <w:t>3:59</w:t>
      </w:r>
      <w:r w:rsidR="005F2F16">
        <w:t xml:space="preserve"> </w:t>
      </w:r>
      <w:r w:rsidR="00126481">
        <w:t>p</w:t>
      </w:r>
      <w:r w:rsidR="003C2323">
        <w:t>m</w:t>
      </w:r>
      <w:r w:rsidR="002E2F74">
        <w:t xml:space="preserve"> </w:t>
      </w:r>
      <w:r w:rsidR="006B3A5D">
        <w:t xml:space="preserve">by </w:t>
      </w:r>
      <w:r w:rsidR="00360D06">
        <w:t>Sanjiv</w:t>
      </w:r>
      <w:r w:rsidR="003C2323">
        <w:t>.</w:t>
      </w:r>
    </w:p>
    <w:sectPr w:rsidR="259B3C1A" w:rsidSect="00F90229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435A" w14:textId="77777777" w:rsidR="00D61F4C" w:rsidRDefault="00D61F4C" w:rsidP="0008412C">
      <w:r>
        <w:separator/>
      </w:r>
    </w:p>
  </w:endnote>
  <w:endnote w:type="continuationSeparator" w:id="0">
    <w:p w14:paraId="1964B93A" w14:textId="77777777" w:rsidR="00D61F4C" w:rsidRDefault="00D61F4C" w:rsidP="0008412C">
      <w:r>
        <w:continuationSeparator/>
      </w:r>
    </w:p>
  </w:endnote>
  <w:endnote w:type="continuationNotice" w:id="1">
    <w:p w14:paraId="72A5BED0" w14:textId="77777777" w:rsidR="00D61F4C" w:rsidRDefault="00D61F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5742" w14:textId="77777777" w:rsidR="00D61F4C" w:rsidRDefault="00D61F4C" w:rsidP="0008412C">
      <w:r>
        <w:separator/>
      </w:r>
    </w:p>
  </w:footnote>
  <w:footnote w:type="continuationSeparator" w:id="0">
    <w:p w14:paraId="6FC0304A" w14:textId="77777777" w:rsidR="00D61F4C" w:rsidRDefault="00D61F4C" w:rsidP="0008412C">
      <w:r>
        <w:continuationSeparator/>
      </w:r>
    </w:p>
  </w:footnote>
  <w:footnote w:type="continuationNotice" w:id="1">
    <w:p w14:paraId="72D31F50" w14:textId="77777777" w:rsidR="00D61F4C" w:rsidRDefault="00D61F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899A95D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9725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>REGULAR MEETING OF</w:t>
    </w:r>
    <w:r w:rsidR="000468B1">
      <w:rPr>
        <w:sz w:val="20"/>
        <w:szCs w:val="20"/>
      </w:rPr>
      <w:t xml:space="preserve"> THE CYBER &amp; TECHNOLOGY </w:t>
    </w:r>
    <w:r w:rsidR="00D66BFE">
      <w:rPr>
        <w:sz w:val="20"/>
        <w:szCs w:val="20"/>
      </w:rPr>
      <w:t>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1506D"/>
    <w:multiLevelType w:val="multilevel"/>
    <w:tmpl w:val="5AFCE3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16A42"/>
    <w:multiLevelType w:val="multilevel"/>
    <w:tmpl w:val="515EE31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DE0297"/>
    <w:multiLevelType w:val="multilevel"/>
    <w:tmpl w:val="38848B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8E27E9"/>
    <w:multiLevelType w:val="multilevel"/>
    <w:tmpl w:val="90C2FE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0E2DC2"/>
    <w:multiLevelType w:val="multilevel"/>
    <w:tmpl w:val="529478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7"/>
  </w:num>
  <w:num w:numId="2" w16cid:durableId="1679500225">
    <w:abstractNumId w:val="0"/>
  </w:num>
  <w:num w:numId="3" w16cid:durableId="1053696678">
    <w:abstractNumId w:val="12"/>
  </w:num>
  <w:num w:numId="4" w16cid:durableId="213470463">
    <w:abstractNumId w:val="8"/>
  </w:num>
  <w:num w:numId="5" w16cid:durableId="185142965">
    <w:abstractNumId w:val="4"/>
  </w:num>
  <w:num w:numId="6" w16cid:durableId="308441485">
    <w:abstractNumId w:val="14"/>
  </w:num>
  <w:num w:numId="7" w16cid:durableId="1228683627">
    <w:abstractNumId w:val="16"/>
  </w:num>
  <w:num w:numId="8" w16cid:durableId="1225096425">
    <w:abstractNumId w:val="17"/>
  </w:num>
  <w:num w:numId="9" w16cid:durableId="128399077">
    <w:abstractNumId w:val="11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 w:numId="13" w16cid:durableId="195773760">
    <w:abstractNumId w:val="5"/>
  </w:num>
  <w:num w:numId="14" w16cid:durableId="1452625182">
    <w:abstractNumId w:val="15"/>
  </w:num>
  <w:num w:numId="15" w16cid:durableId="1378777281">
    <w:abstractNumId w:val="9"/>
  </w:num>
  <w:num w:numId="16" w16cid:durableId="205407854">
    <w:abstractNumId w:val="13"/>
  </w:num>
  <w:num w:numId="17" w16cid:durableId="1489788580">
    <w:abstractNumId w:val="6"/>
  </w:num>
  <w:num w:numId="18" w16cid:durableId="164843548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7CC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63B8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68B1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211F"/>
    <w:rsid w:val="000A409F"/>
    <w:rsid w:val="000A4BD0"/>
    <w:rsid w:val="000A5577"/>
    <w:rsid w:val="000A6A00"/>
    <w:rsid w:val="000A6DAE"/>
    <w:rsid w:val="000B0716"/>
    <w:rsid w:val="000B09A8"/>
    <w:rsid w:val="000B0A47"/>
    <w:rsid w:val="000B15AE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827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26481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1F1B"/>
    <w:rsid w:val="001429A7"/>
    <w:rsid w:val="00143E4C"/>
    <w:rsid w:val="001442D4"/>
    <w:rsid w:val="00144BA9"/>
    <w:rsid w:val="00146951"/>
    <w:rsid w:val="001478BC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67ECC"/>
    <w:rsid w:val="00171ADE"/>
    <w:rsid w:val="00172131"/>
    <w:rsid w:val="0017254E"/>
    <w:rsid w:val="00172AA1"/>
    <w:rsid w:val="00172D7A"/>
    <w:rsid w:val="00172E23"/>
    <w:rsid w:val="00173EFA"/>
    <w:rsid w:val="00174A36"/>
    <w:rsid w:val="0017578D"/>
    <w:rsid w:val="00175925"/>
    <w:rsid w:val="00175CBB"/>
    <w:rsid w:val="0018078E"/>
    <w:rsid w:val="00182650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96A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041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2F7DCD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25B9E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0D06"/>
    <w:rsid w:val="003618E7"/>
    <w:rsid w:val="00362576"/>
    <w:rsid w:val="00362AE2"/>
    <w:rsid w:val="00362B38"/>
    <w:rsid w:val="00362D6E"/>
    <w:rsid w:val="0036444C"/>
    <w:rsid w:val="00364507"/>
    <w:rsid w:val="00365200"/>
    <w:rsid w:val="00365E16"/>
    <w:rsid w:val="00365E94"/>
    <w:rsid w:val="0036725B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0AAD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275E5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4D7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38A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5F04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9A5"/>
    <w:rsid w:val="005E5A10"/>
    <w:rsid w:val="005E6966"/>
    <w:rsid w:val="005E6ECE"/>
    <w:rsid w:val="005E7B0E"/>
    <w:rsid w:val="005F1576"/>
    <w:rsid w:val="005F2F1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04C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3FE0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0AFC"/>
    <w:rsid w:val="006D16C0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9B2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3ED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0F6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4803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4F0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8EB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725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ADD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229E"/>
    <w:rsid w:val="00B82C43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BC3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3974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2F0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3CC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44E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1F4C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702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3DEA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2B3C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05F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69BF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6C8A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491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  <w:style w:type="character" w:styleId="UnresolvedMention">
    <w:name w:val="Unresolved Mention"/>
    <w:basedOn w:val="DefaultParagraphFont"/>
    <w:uiPriority w:val="99"/>
    <w:semiHidden/>
    <w:unhideWhenUsed/>
    <w:rsid w:val="00B82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st.gov/artificial-intellige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d18.senate.ca.gov/news/first-nation-ai-chatbot-safeguards-signed-la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amber.sdbusinesschamber.com/event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744F-0364-4FD1-A977-C8CFD6E71095}"/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2</cp:revision>
  <cp:lastPrinted>2024-01-19T22:12:00Z</cp:lastPrinted>
  <dcterms:created xsi:type="dcterms:W3CDTF">2025-11-18T23:38:00Z</dcterms:created>
  <dcterms:modified xsi:type="dcterms:W3CDTF">2025-11-18T23:38:00Z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