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F8CF" w14:textId="4E12E52D" w:rsidR="00D66BFE" w:rsidRPr="006544EC" w:rsidRDefault="00D66BFE" w:rsidP="0008412C">
      <w:pPr>
        <w:rPr>
          <w:rStyle w:val="Heading3Char"/>
          <w:rFonts w:eastAsia="Times New Roman" w:cstheme="minorBidi"/>
          <w:b w:val="0"/>
          <w:color w:val="535353"/>
          <w:szCs w:val="20"/>
        </w:rPr>
      </w:pPr>
      <w:r w:rsidRPr="006D3217">
        <w:rPr>
          <w:rStyle w:val="Heading3Char"/>
          <w:szCs w:val="20"/>
        </w:rPr>
        <w:t xml:space="preserve">Meeting </w:t>
      </w:r>
      <w:r>
        <w:rPr>
          <w:rStyle w:val="Heading3Char"/>
          <w:szCs w:val="20"/>
        </w:rPr>
        <w:t>Date</w:t>
      </w:r>
      <w:r w:rsidRPr="006D3217">
        <w:rPr>
          <w:rStyle w:val="Heading3Char"/>
          <w:szCs w:val="20"/>
        </w:rPr>
        <w:t xml:space="preserve">: </w:t>
      </w:r>
      <w:r w:rsidR="005F2F16">
        <w:rPr>
          <w:szCs w:val="20"/>
        </w:rPr>
        <w:t>October</w:t>
      </w:r>
      <w:r w:rsidR="00FD6C8A">
        <w:rPr>
          <w:szCs w:val="20"/>
        </w:rPr>
        <w:t xml:space="preserve"> </w:t>
      </w:r>
      <w:r w:rsidR="005F2F16">
        <w:rPr>
          <w:szCs w:val="20"/>
        </w:rPr>
        <w:t>7th</w:t>
      </w:r>
      <w:r>
        <w:rPr>
          <w:szCs w:val="20"/>
        </w:rPr>
        <w:t>, 2025</w:t>
      </w:r>
      <w:r w:rsidR="006544EC">
        <w:rPr>
          <w:szCs w:val="20"/>
        </w:rPr>
        <w:t xml:space="preserve"> | </w:t>
      </w:r>
      <w:r w:rsidR="00167ECC">
        <w:rPr>
          <w:szCs w:val="20"/>
        </w:rPr>
        <w:t>3p</w:t>
      </w:r>
      <w:r w:rsidR="006544EC">
        <w:rPr>
          <w:szCs w:val="20"/>
        </w:rPr>
        <w:t xml:space="preserve">m – </w:t>
      </w:r>
      <w:r w:rsidR="00380AAD">
        <w:rPr>
          <w:szCs w:val="20"/>
        </w:rPr>
        <w:t>4p</w:t>
      </w:r>
      <w:r w:rsidR="006544EC">
        <w:rPr>
          <w:szCs w:val="20"/>
        </w:rPr>
        <w:t>m</w:t>
      </w:r>
    </w:p>
    <w:p w14:paraId="3068EF39" w14:textId="77777777" w:rsidR="00D66BFE" w:rsidRDefault="00D66BFE" w:rsidP="0008412C">
      <w:pPr>
        <w:rPr>
          <w:rStyle w:val="Heading3Char"/>
          <w:szCs w:val="20"/>
        </w:rPr>
      </w:pPr>
    </w:p>
    <w:p w14:paraId="22011B00" w14:textId="6CEBE2CE" w:rsidR="0008412C" w:rsidRPr="006D3217" w:rsidRDefault="0008412C" w:rsidP="0008412C">
      <w:pPr>
        <w:rPr>
          <w:szCs w:val="20"/>
        </w:rPr>
      </w:pPr>
      <w:r w:rsidRPr="006D3217">
        <w:rPr>
          <w:rStyle w:val="Heading3Char"/>
          <w:szCs w:val="20"/>
        </w:rPr>
        <w:t xml:space="preserve">Meeting </w:t>
      </w:r>
      <w:r w:rsidR="00ED5744" w:rsidRPr="006D3217">
        <w:rPr>
          <w:rStyle w:val="Heading3Char"/>
          <w:szCs w:val="20"/>
        </w:rPr>
        <w:t>P</w:t>
      </w:r>
      <w:r w:rsidRPr="006D3217">
        <w:rPr>
          <w:rStyle w:val="Heading3Char"/>
          <w:szCs w:val="20"/>
        </w:rPr>
        <w:t xml:space="preserve">lace: </w:t>
      </w:r>
      <w:r w:rsidR="004C1076">
        <w:rPr>
          <w:szCs w:val="20"/>
        </w:rPr>
        <w:t>Virtual</w:t>
      </w:r>
      <w:r w:rsidR="00125394">
        <w:rPr>
          <w:szCs w:val="20"/>
        </w:rPr>
        <w:t xml:space="preserve"> via Teams</w:t>
      </w:r>
    </w:p>
    <w:p w14:paraId="1F7588EC" w14:textId="77777777" w:rsidR="0008412C" w:rsidRPr="006D3217" w:rsidRDefault="0008412C" w:rsidP="0008412C">
      <w:pPr>
        <w:rPr>
          <w:szCs w:val="20"/>
        </w:rPr>
      </w:pPr>
    </w:p>
    <w:p w14:paraId="7B1288DE" w14:textId="5AC28533" w:rsidR="0008412C" w:rsidRPr="006D3217" w:rsidRDefault="0008412C" w:rsidP="0008412C">
      <w:r>
        <w:t>Meeting called to order at</w:t>
      </w:r>
      <w:r w:rsidR="007413ED">
        <w:t xml:space="preserve"> </w:t>
      </w:r>
      <w:r w:rsidR="00C43974">
        <w:t>3:05</w:t>
      </w:r>
      <w:r w:rsidR="00182650">
        <w:t xml:space="preserve"> </w:t>
      </w:r>
      <w:r w:rsidR="007413ED">
        <w:t xml:space="preserve">pm by </w:t>
      </w:r>
      <w:r w:rsidR="00C43974">
        <w:t>Michael</w:t>
      </w:r>
    </w:p>
    <w:p w14:paraId="1119A343" w14:textId="77777777" w:rsidR="0008412C" w:rsidRPr="006D3217" w:rsidRDefault="0008412C" w:rsidP="0008412C">
      <w:pPr>
        <w:rPr>
          <w:szCs w:val="20"/>
        </w:rPr>
      </w:pPr>
    </w:p>
    <w:p w14:paraId="2DA6039C" w14:textId="1F9124B1" w:rsidR="00380AAD" w:rsidRDefault="00F209D7" w:rsidP="00F209D7">
      <w:pPr>
        <w:rPr>
          <w:szCs w:val="20"/>
        </w:rPr>
      </w:pPr>
      <w:r w:rsidRPr="00F209D7">
        <w:rPr>
          <w:rFonts w:eastAsiaTheme="majorEastAsia" w:cstheme="majorBidi"/>
          <w:b/>
          <w:color w:val="F99522"/>
          <w:szCs w:val="20"/>
        </w:rPr>
        <w:t>Attendance:</w:t>
      </w:r>
      <w:r w:rsidRPr="00F209D7">
        <w:rPr>
          <w:szCs w:val="20"/>
        </w:rPr>
        <w:t xml:space="preserve"> </w:t>
      </w:r>
    </w:p>
    <w:p w14:paraId="6C8D2718" w14:textId="77777777" w:rsidR="00C43974" w:rsidRDefault="00C43974" w:rsidP="00F209D7">
      <w:pPr>
        <w:rPr>
          <w:szCs w:val="20"/>
        </w:rPr>
      </w:pPr>
      <w:r>
        <w:rPr>
          <w:szCs w:val="20"/>
        </w:rPr>
        <w:t>3 Chamber Staff</w:t>
      </w:r>
    </w:p>
    <w:p w14:paraId="696DD505" w14:textId="77777777" w:rsidR="00C43974" w:rsidRDefault="00C43974" w:rsidP="00F209D7">
      <w:pPr>
        <w:rPr>
          <w:szCs w:val="20"/>
        </w:rPr>
      </w:pPr>
      <w:r>
        <w:rPr>
          <w:szCs w:val="20"/>
        </w:rPr>
        <w:t>1 Chamber member</w:t>
      </w:r>
    </w:p>
    <w:p w14:paraId="3158ABB3" w14:textId="0DFA4DF4" w:rsidR="00B82C43" w:rsidRDefault="00BF1BC3" w:rsidP="00F209D7">
      <w:pPr>
        <w:rPr>
          <w:szCs w:val="20"/>
        </w:rPr>
      </w:pPr>
      <w:r>
        <w:rPr>
          <w:szCs w:val="20"/>
        </w:rPr>
        <w:t>1 Speaker</w:t>
      </w:r>
      <w:r w:rsidR="00C43974">
        <w:rPr>
          <w:szCs w:val="20"/>
        </w:rPr>
        <w:t xml:space="preserve"> </w:t>
      </w:r>
    </w:p>
    <w:p w14:paraId="0DAFDAC6" w14:textId="5EA66AB6" w:rsidR="00F209D7" w:rsidRPr="00F209D7" w:rsidRDefault="00EC418D" w:rsidP="00F209D7">
      <w:pPr>
        <w:rPr>
          <w:szCs w:val="20"/>
        </w:rPr>
      </w:pPr>
      <w:r>
        <w:rPr>
          <w:szCs w:val="20"/>
        </w:rPr>
        <w:br/>
      </w:r>
    </w:p>
    <w:p w14:paraId="380809C1" w14:textId="0117CE42" w:rsidR="00D2544E" w:rsidRPr="007100B7" w:rsidRDefault="00EC418D" w:rsidP="005E59A5">
      <w:pPr>
        <w:pStyle w:val="ListParagraph"/>
        <w:numPr>
          <w:ilvl w:val="0"/>
          <w:numId w:val="2"/>
        </w:numPr>
      </w:pPr>
      <w:r>
        <w:t>Welcome &amp; Introductions</w:t>
      </w:r>
      <w:r w:rsidR="003C2323">
        <w:t xml:space="preserve"> – </w:t>
      </w:r>
      <w:r w:rsidR="00C43974">
        <w:t>Michael</w:t>
      </w:r>
    </w:p>
    <w:p w14:paraId="5B18FF29" w14:textId="77777777" w:rsidR="00EC418D" w:rsidRPr="007100B7" w:rsidRDefault="00EC418D" w:rsidP="00EC418D">
      <w:r w:rsidRPr="007100B7">
        <w:tab/>
      </w:r>
      <w:r w:rsidRPr="007100B7">
        <w:tab/>
      </w:r>
      <w:r w:rsidRPr="007100B7">
        <w:tab/>
      </w:r>
    </w:p>
    <w:p w14:paraId="321F890D" w14:textId="4B8E6326" w:rsidR="0010785A" w:rsidRDefault="00EC418D" w:rsidP="0010785A">
      <w:pPr>
        <w:pStyle w:val="ListParagraph"/>
        <w:numPr>
          <w:ilvl w:val="0"/>
          <w:numId w:val="2"/>
        </w:numPr>
      </w:pPr>
      <w:r w:rsidRPr="007100B7">
        <w:t>Chamber Updates</w:t>
      </w:r>
      <w:r w:rsidR="003C2323">
        <w:t xml:space="preserve"> </w:t>
      </w:r>
      <w:r w:rsidR="0010785A">
        <w:t>–</w:t>
      </w:r>
      <w:r w:rsidR="003C2323">
        <w:t xml:space="preserve"> </w:t>
      </w:r>
    </w:p>
    <w:p w14:paraId="69019E82" w14:textId="2C32B6F6" w:rsidR="00EC418D" w:rsidRDefault="00C43974" w:rsidP="00EC418D">
      <w:pPr>
        <w:pStyle w:val="ListParagraph"/>
        <w:numPr>
          <w:ilvl w:val="1"/>
          <w:numId w:val="2"/>
        </w:numPr>
      </w:pPr>
      <w:r>
        <w:t xml:space="preserve">N/A </w:t>
      </w:r>
      <w:r w:rsidR="00EC418D">
        <w:br/>
      </w:r>
    </w:p>
    <w:p w14:paraId="7E2AE087" w14:textId="07D1C12C" w:rsidR="00EC418D" w:rsidRDefault="00EC418D" w:rsidP="00EC418D">
      <w:pPr>
        <w:pStyle w:val="ListParagraph"/>
        <w:numPr>
          <w:ilvl w:val="0"/>
          <w:numId w:val="2"/>
        </w:numPr>
      </w:pPr>
      <w:r>
        <w:t>Legislative Updates</w:t>
      </w:r>
      <w:r w:rsidR="003C2323">
        <w:t xml:space="preserve"> – </w:t>
      </w:r>
      <w:r w:rsidR="00B8229E">
        <w:t xml:space="preserve">Michael </w:t>
      </w:r>
    </w:p>
    <w:p w14:paraId="210AD2A1" w14:textId="57CAF7D6" w:rsidR="000E5827" w:rsidRDefault="00C43974" w:rsidP="00B8229E">
      <w:pPr>
        <w:pStyle w:val="ListParagraph"/>
        <w:numPr>
          <w:ilvl w:val="1"/>
          <w:numId w:val="2"/>
        </w:numPr>
      </w:pPr>
      <w:r>
        <w:t>Provided by Artemis Hodoyan</w:t>
      </w:r>
    </w:p>
    <w:p w14:paraId="4DF48C2F" w14:textId="77777777" w:rsidR="00EC418D" w:rsidRDefault="00EC418D" w:rsidP="00EC418D"/>
    <w:p w14:paraId="712CED5E" w14:textId="444536D0" w:rsidR="00EC418D" w:rsidRDefault="00EC418D" w:rsidP="007A52C2">
      <w:pPr>
        <w:pStyle w:val="ListParagraph"/>
        <w:numPr>
          <w:ilvl w:val="0"/>
          <w:numId w:val="2"/>
        </w:numPr>
      </w:pPr>
      <w:r>
        <w:t>Old Business</w:t>
      </w:r>
      <w:r w:rsidR="003C2323">
        <w:t xml:space="preserve"> – </w:t>
      </w:r>
      <w:r w:rsidR="005F2F16">
        <w:t>Michael</w:t>
      </w:r>
    </w:p>
    <w:p w14:paraId="327F9031" w14:textId="7373229A" w:rsidR="007A52C2" w:rsidRDefault="00E002EE" w:rsidP="007A52C2">
      <w:pPr>
        <w:pStyle w:val="ListParagraph"/>
        <w:numPr>
          <w:ilvl w:val="1"/>
          <w:numId w:val="2"/>
        </w:numPr>
      </w:pPr>
      <w:r>
        <w:t>Approve minutes</w:t>
      </w:r>
    </w:p>
    <w:p w14:paraId="224C79CB" w14:textId="77777777" w:rsidR="00182650" w:rsidRDefault="00182650" w:rsidP="00182650"/>
    <w:p w14:paraId="06F425A8" w14:textId="117433FE" w:rsidR="007A52C2" w:rsidRDefault="00EC418D" w:rsidP="007A52C2">
      <w:pPr>
        <w:pStyle w:val="ListParagraph"/>
        <w:numPr>
          <w:ilvl w:val="0"/>
          <w:numId w:val="2"/>
        </w:numPr>
      </w:pPr>
      <w:r>
        <w:t>New Business</w:t>
      </w:r>
      <w:r w:rsidR="003C2323">
        <w:t xml:space="preserve"> – </w:t>
      </w:r>
      <w:r w:rsidR="005F2F16">
        <w:t>Michael</w:t>
      </w:r>
    </w:p>
    <w:p w14:paraId="180C94D8" w14:textId="2DFB787D" w:rsidR="00325B9E" w:rsidRDefault="00325B9E" w:rsidP="00325B9E">
      <w:pPr>
        <w:pStyle w:val="ListParagraph"/>
        <w:numPr>
          <w:ilvl w:val="1"/>
          <w:numId w:val="2"/>
        </w:numPr>
      </w:pPr>
      <w:r w:rsidRPr="00325B9E">
        <w:t xml:space="preserve">Speaker </w:t>
      </w:r>
      <w:r w:rsidR="00182650">
        <w:t>–</w:t>
      </w:r>
      <w:r w:rsidRPr="00325B9E">
        <w:t xml:space="preserve"> </w:t>
      </w:r>
      <w:r w:rsidR="00BF1BC3">
        <w:t xml:space="preserve">Myron </w:t>
      </w:r>
      <w:proofErr w:type="spellStart"/>
      <w:r w:rsidR="00BF1BC3">
        <w:t>Duckens</w:t>
      </w:r>
      <w:proofErr w:type="spellEnd"/>
    </w:p>
    <w:p w14:paraId="5583DFD9" w14:textId="523ADCCA" w:rsidR="0062704C" w:rsidRDefault="0062704C" w:rsidP="0062704C">
      <w:pPr>
        <w:numPr>
          <w:ilvl w:val="1"/>
          <w:numId w:val="2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Topic: </w:t>
      </w:r>
      <w:r w:rsidR="00BF1BC3">
        <w:t>See video recording</w:t>
      </w:r>
    </w:p>
    <w:p w14:paraId="4891467F" w14:textId="2E9DCD46" w:rsidR="00EC418D" w:rsidRDefault="00EC418D" w:rsidP="0062704C"/>
    <w:p w14:paraId="084A4138" w14:textId="0A37211A" w:rsidR="00EC418D" w:rsidRDefault="00EC418D" w:rsidP="00EC418D">
      <w:pPr>
        <w:pStyle w:val="ListParagraph"/>
        <w:numPr>
          <w:ilvl w:val="0"/>
          <w:numId w:val="2"/>
        </w:numPr>
      </w:pPr>
      <w:r>
        <w:t>Close Meeting</w:t>
      </w:r>
      <w:r w:rsidR="00EC31E8">
        <w:t xml:space="preserve"> – </w:t>
      </w:r>
      <w:r w:rsidR="005F2F16">
        <w:t>Michael</w:t>
      </w:r>
    </w:p>
    <w:p w14:paraId="0FE8F605" w14:textId="23B4B4F9" w:rsidR="00625F90" w:rsidRPr="006D3217" w:rsidRDefault="00625F90" w:rsidP="00EC418D">
      <w:pPr>
        <w:rPr>
          <w:szCs w:val="20"/>
        </w:rPr>
      </w:pPr>
    </w:p>
    <w:p w14:paraId="78D0B41E" w14:textId="0A984120" w:rsidR="00697E72" w:rsidRDefault="0008412C">
      <w:r>
        <w:t>Adjourned at</w:t>
      </w:r>
      <w:r w:rsidR="009D7FB5">
        <w:t xml:space="preserve"> </w:t>
      </w:r>
      <w:r w:rsidR="00BF1BC3">
        <w:t>3:45</w:t>
      </w:r>
      <w:r w:rsidR="005F2F16">
        <w:t xml:space="preserve"> </w:t>
      </w:r>
      <w:r w:rsidR="00126481">
        <w:t>p</w:t>
      </w:r>
      <w:r w:rsidR="003C2323">
        <w:t>m</w:t>
      </w:r>
      <w:r w:rsidR="002E2F74">
        <w:t xml:space="preserve"> </w:t>
      </w:r>
      <w:r w:rsidR="006B3A5D">
        <w:t xml:space="preserve">by </w:t>
      </w:r>
      <w:r w:rsidR="005F2F16">
        <w:t>Michael</w:t>
      </w:r>
      <w:r w:rsidR="003C2323">
        <w:t>.</w:t>
      </w:r>
    </w:p>
    <w:p w14:paraId="6603F4BC" w14:textId="5D085D93" w:rsidR="21457585" w:rsidRDefault="21457585"/>
    <w:p w14:paraId="5FE62ABE" w14:textId="615D75F2" w:rsidR="259B3C1A" w:rsidRDefault="259B3C1A"/>
    <w:sectPr w:rsidR="259B3C1A" w:rsidSect="00F90229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8FB6C" w14:textId="77777777" w:rsidR="001F1041" w:rsidRDefault="001F1041" w:rsidP="0008412C">
      <w:r>
        <w:separator/>
      </w:r>
    </w:p>
  </w:endnote>
  <w:endnote w:type="continuationSeparator" w:id="0">
    <w:p w14:paraId="2EB39CF5" w14:textId="77777777" w:rsidR="001F1041" w:rsidRDefault="001F1041" w:rsidP="0008412C">
      <w:r>
        <w:continuationSeparator/>
      </w:r>
    </w:p>
  </w:endnote>
  <w:endnote w:type="continuationNotice" w:id="1">
    <w:p w14:paraId="0030429C" w14:textId="77777777" w:rsidR="001F1041" w:rsidRDefault="001F1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65 Medium">
    <w:altName w:val="Calibri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EFCC" w14:textId="77777777" w:rsidR="001F1041" w:rsidRDefault="001F1041" w:rsidP="0008412C">
      <w:r>
        <w:separator/>
      </w:r>
    </w:p>
  </w:footnote>
  <w:footnote w:type="continuationSeparator" w:id="0">
    <w:p w14:paraId="610CF8E5" w14:textId="77777777" w:rsidR="001F1041" w:rsidRDefault="001F1041" w:rsidP="0008412C">
      <w:r>
        <w:continuationSeparator/>
      </w:r>
    </w:p>
  </w:footnote>
  <w:footnote w:type="continuationNotice" w:id="1">
    <w:p w14:paraId="4C8B3C8A" w14:textId="77777777" w:rsidR="001F1041" w:rsidRDefault="001F10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414" w14:textId="77777777" w:rsidR="00BA5196" w:rsidRDefault="00BA5196">
    <w:pPr>
      <w:pStyle w:val="Header"/>
    </w:pPr>
    <w:r>
      <w:rPr>
        <w:noProof/>
      </w:rPr>
      <w:drawing>
        <wp:inline distT="0" distB="0" distL="0" distR="0" wp14:anchorId="0C1BE84E" wp14:editId="25ABAA8A">
          <wp:extent cx="2679405" cy="640080"/>
          <wp:effectExtent l="0" t="0" r="698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SDBC_Logo_Horizontal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7359" cy="644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DA429" w14:textId="77777777" w:rsidR="00BA5196" w:rsidRDefault="00BA5196" w:rsidP="0008412C">
    <w:pPr>
      <w:pStyle w:val="Heading2"/>
    </w:pPr>
  </w:p>
  <w:p w14:paraId="7C4ED02B" w14:textId="2899A95D" w:rsidR="00BA5196" w:rsidRDefault="00BA5196" w:rsidP="00B32E56">
    <w:pPr>
      <w:pStyle w:val="Heading2"/>
      <w:rPr>
        <w:sz w:val="20"/>
        <w:szCs w:val="20"/>
      </w:rPr>
    </w:pPr>
    <w:r w:rsidRPr="0002107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BA3E6F" wp14:editId="14F9FB0C">
              <wp:simplePos x="0" y="0"/>
              <wp:positionH relativeFrom="column">
                <wp:posOffset>-266700</wp:posOffset>
              </wp:positionH>
              <wp:positionV relativeFrom="paragraph">
                <wp:posOffset>202565</wp:posOffset>
              </wp:positionV>
              <wp:extent cx="7307580" cy="7620"/>
              <wp:effectExtent l="0" t="0" r="2667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7580" cy="7620"/>
                      </a:xfrm>
                      <a:prstGeom prst="line">
                        <a:avLst/>
                      </a:prstGeom>
                      <a:ln>
                        <a:solidFill>
                          <a:srgbClr val="53535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9725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15.95pt" to="554.4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" strokecolor="#535353" strokeweight=".5pt">
              <v:stroke joinstyle="miter"/>
            </v:line>
          </w:pict>
        </mc:Fallback>
      </mc:AlternateContent>
    </w:r>
    <w:r w:rsidRPr="0002107C">
      <w:rPr>
        <w:sz w:val="20"/>
        <w:szCs w:val="20"/>
      </w:rPr>
      <w:t>REGULAR MEETING OF</w:t>
    </w:r>
    <w:r w:rsidR="000468B1">
      <w:rPr>
        <w:sz w:val="20"/>
        <w:szCs w:val="20"/>
      </w:rPr>
      <w:t xml:space="preserve"> THE CYBER &amp; TECHNOLOGY </w:t>
    </w:r>
    <w:r w:rsidR="00D66BFE">
      <w:rPr>
        <w:sz w:val="20"/>
        <w:szCs w:val="20"/>
      </w:rPr>
      <w:t>ADVISORY COUNCIL</w:t>
    </w:r>
    <w:r w:rsidRPr="0002107C">
      <w:rPr>
        <w:sz w:val="20"/>
        <w:szCs w:val="20"/>
      </w:rPr>
      <w:t xml:space="preserve"> MINUTES               </w:t>
    </w:r>
  </w:p>
  <w:p w14:paraId="1EDA941F" w14:textId="77777777" w:rsidR="00321C97" w:rsidRPr="00321C97" w:rsidRDefault="00321C97" w:rsidP="0032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B57DE"/>
    <w:multiLevelType w:val="hybridMultilevel"/>
    <w:tmpl w:val="2CC6F6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6F52FC"/>
    <w:multiLevelType w:val="hybridMultilevel"/>
    <w:tmpl w:val="CBDA22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3C0000"/>
    <w:multiLevelType w:val="multilevel"/>
    <w:tmpl w:val="3D8C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CD6CCD"/>
    <w:multiLevelType w:val="multilevel"/>
    <w:tmpl w:val="942C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5D5C04"/>
    <w:multiLevelType w:val="multilevel"/>
    <w:tmpl w:val="803C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1506D"/>
    <w:multiLevelType w:val="multilevel"/>
    <w:tmpl w:val="5AFCE3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16A42"/>
    <w:multiLevelType w:val="multilevel"/>
    <w:tmpl w:val="515EE31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812C9D"/>
    <w:multiLevelType w:val="hybridMultilevel"/>
    <w:tmpl w:val="8EAAB15C"/>
    <w:lvl w:ilvl="0" w:tplc="D852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7A188268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9F52AEC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E1381"/>
    <w:multiLevelType w:val="multilevel"/>
    <w:tmpl w:val="CA32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DE0297"/>
    <w:multiLevelType w:val="multilevel"/>
    <w:tmpl w:val="38848B7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EFA161D"/>
    <w:multiLevelType w:val="multilevel"/>
    <w:tmpl w:val="FF68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AB14A1"/>
    <w:multiLevelType w:val="hybridMultilevel"/>
    <w:tmpl w:val="50A2BD7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8E27E9"/>
    <w:multiLevelType w:val="multilevel"/>
    <w:tmpl w:val="90C2FE4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4A3572"/>
    <w:multiLevelType w:val="multilevel"/>
    <w:tmpl w:val="41F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0E2DC2"/>
    <w:multiLevelType w:val="multilevel"/>
    <w:tmpl w:val="529478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7E63DD"/>
    <w:multiLevelType w:val="multilevel"/>
    <w:tmpl w:val="C208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F418F7"/>
    <w:multiLevelType w:val="multilevel"/>
    <w:tmpl w:val="FAC0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3593684">
    <w:abstractNumId w:val="7"/>
  </w:num>
  <w:num w:numId="2" w16cid:durableId="1679500225">
    <w:abstractNumId w:val="0"/>
  </w:num>
  <w:num w:numId="3" w16cid:durableId="1053696678">
    <w:abstractNumId w:val="12"/>
  </w:num>
  <w:num w:numId="4" w16cid:durableId="213470463">
    <w:abstractNumId w:val="8"/>
  </w:num>
  <w:num w:numId="5" w16cid:durableId="185142965">
    <w:abstractNumId w:val="4"/>
  </w:num>
  <w:num w:numId="6" w16cid:durableId="308441485">
    <w:abstractNumId w:val="14"/>
  </w:num>
  <w:num w:numId="7" w16cid:durableId="1228683627">
    <w:abstractNumId w:val="16"/>
  </w:num>
  <w:num w:numId="8" w16cid:durableId="1225096425">
    <w:abstractNumId w:val="17"/>
  </w:num>
  <w:num w:numId="9" w16cid:durableId="128399077">
    <w:abstractNumId w:val="11"/>
  </w:num>
  <w:num w:numId="10" w16cid:durableId="937638582">
    <w:abstractNumId w:val="1"/>
  </w:num>
  <w:num w:numId="11" w16cid:durableId="1055272389">
    <w:abstractNumId w:val="2"/>
  </w:num>
  <w:num w:numId="12" w16cid:durableId="197932966">
    <w:abstractNumId w:val="3"/>
  </w:num>
  <w:num w:numId="13" w16cid:durableId="195773760">
    <w:abstractNumId w:val="5"/>
  </w:num>
  <w:num w:numId="14" w16cid:durableId="1452625182">
    <w:abstractNumId w:val="15"/>
  </w:num>
  <w:num w:numId="15" w16cid:durableId="1378777281">
    <w:abstractNumId w:val="9"/>
  </w:num>
  <w:num w:numId="16" w16cid:durableId="205407854">
    <w:abstractNumId w:val="13"/>
  </w:num>
  <w:num w:numId="17" w16cid:durableId="1489788580">
    <w:abstractNumId w:val="6"/>
  </w:num>
  <w:num w:numId="18" w16cid:durableId="164843548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OyNDAwNzQ0s7SwMDdS0lEKTi0uzszPAykwNKoFAJiV8V8tAAAA"/>
  </w:docVars>
  <w:rsids>
    <w:rsidRoot w:val="0008412C"/>
    <w:rsid w:val="00000A1B"/>
    <w:rsid w:val="00000D50"/>
    <w:rsid w:val="0000104F"/>
    <w:rsid w:val="00001F90"/>
    <w:rsid w:val="00002FF7"/>
    <w:rsid w:val="00005B7D"/>
    <w:rsid w:val="0000799F"/>
    <w:rsid w:val="00010592"/>
    <w:rsid w:val="00011707"/>
    <w:rsid w:val="000124BF"/>
    <w:rsid w:val="0001262F"/>
    <w:rsid w:val="00012CAC"/>
    <w:rsid w:val="00013ABA"/>
    <w:rsid w:val="00014692"/>
    <w:rsid w:val="00014C74"/>
    <w:rsid w:val="00014CA5"/>
    <w:rsid w:val="00014F49"/>
    <w:rsid w:val="000157CC"/>
    <w:rsid w:val="0001597D"/>
    <w:rsid w:val="00016022"/>
    <w:rsid w:val="00016624"/>
    <w:rsid w:val="0001727A"/>
    <w:rsid w:val="00017935"/>
    <w:rsid w:val="000208C6"/>
    <w:rsid w:val="00020D94"/>
    <w:rsid w:val="0002107C"/>
    <w:rsid w:val="0002131B"/>
    <w:rsid w:val="000220C8"/>
    <w:rsid w:val="0002237C"/>
    <w:rsid w:val="0002251A"/>
    <w:rsid w:val="00022C0C"/>
    <w:rsid w:val="00023C3D"/>
    <w:rsid w:val="00024204"/>
    <w:rsid w:val="00025E82"/>
    <w:rsid w:val="0002608C"/>
    <w:rsid w:val="000277ED"/>
    <w:rsid w:val="000279D1"/>
    <w:rsid w:val="000279FA"/>
    <w:rsid w:val="0003083A"/>
    <w:rsid w:val="00031CF1"/>
    <w:rsid w:val="00032053"/>
    <w:rsid w:val="00034001"/>
    <w:rsid w:val="00034269"/>
    <w:rsid w:val="000358D0"/>
    <w:rsid w:val="00036DBC"/>
    <w:rsid w:val="00037408"/>
    <w:rsid w:val="00037E18"/>
    <w:rsid w:val="00041DF1"/>
    <w:rsid w:val="000434F5"/>
    <w:rsid w:val="00043700"/>
    <w:rsid w:val="00043AC0"/>
    <w:rsid w:val="000447F8"/>
    <w:rsid w:val="00044CA1"/>
    <w:rsid w:val="000455F3"/>
    <w:rsid w:val="00046048"/>
    <w:rsid w:val="00046365"/>
    <w:rsid w:val="000468B1"/>
    <w:rsid w:val="00047FB5"/>
    <w:rsid w:val="0005098F"/>
    <w:rsid w:val="00050B27"/>
    <w:rsid w:val="00050BF3"/>
    <w:rsid w:val="00051BBA"/>
    <w:rsid w:val="00052824"/>
    <w:rsid w:val="0005606F"/>
    <w:rsid w:val="00056E0E"/>
    <w:rsid w:val="00057220"/>
    <w:rsid w:val="000605A9"/>
    <w:rsid w:val="0006096D"/>
    <w:rsid w:val="0006279D"/>
    <w:rsid w:val="00062BB7"/>
    <w:rsid w:val="00063797"/>
    <w:rsid w:val="00063EDE"/>
    <w:rsid w:val="000647F1"/>
    <w:rsid w:val="0006485E"/>
    <w:rsid w:val="00064C08"/>
    <w:rsid w:val="00066C6C"/>
    <w:rsid w:val="00067551"/>
    <w:rsid w:val="00067655"/>
    <w:rsid w:val="00071041"/>
    <w:rsid w:val="00072584"/>
    <w:rsid w:val="000731CF"/>
    <w:rsid w:val="000740BD"/>
    <w:rsid w:val="00074C45"/>
    <w:rsid w:val="00075BF6"/>
    <w:rsid w:val="000762AC"/>
    <w:rsid w:val="00076E12"/>
    <w:rsid w:val="0007745A"/>
    <w:rsid w:val="00080407"/>
    <w:rsid w:val="0008058F"/>
    <w:rsid w:val="00080E10"/>
    <w:rsid w:val="0008412C"/>
    <w:rsid w:val="000841CC"/>
    <w:rsid w:val="000847E4"/>
    <w:rsid w:val="00084FA4"/>
    <w:rsid w:val="00084FF2"/>
    <w:rsid w:val="00086100"/>
    <w:rsid w:val="000861DF"/>
    <w:rsid w:val="00086A93"/>
    <w:rsid w:val="00090E45"/>
    <w:rsid w:val="000928A6"/>
    <w:rsid w:val="00093EE1"/>
    <w:rsid w:val="0009407C"/>
    <w:rsid w:val="0009432A"/>
    <w:rsid w:val="00095682"/>
    <w:rsid w:val="00095CA9"/>
    <w:rsid w:val="00095E81"/>
    <w:rsid w:val="00097D91"/>
    <w:rsid w:val="000A16D4"/>
    <w:rsid w:val="000A409F"/>
    <w:rsid w:val="000A4BD0"/>
    <w:rsid w:val="000A5577"/>
    <w:rsid w:val="000A6A00"/>
    <w:rsid w:val="000A6DAE"/>
    <w:rsid w:val="000B0716"/>
    <w:rsid w:val="000B09A8"/>
    <w:rsid w:val="000B0A47"/>
    <w:rsid w:val="000B15AE"/>
    <w:rsid w:val="000B4CA3"/>
    <w:rsid w:val="000B5242"/>
    <w:rsid w:val="000B61C2"/>
    <w:rsid w:val="000B6D4D"/>
    <w:rsid w:val="000C3CD1"/>
    <w:rsid w:val="000C4679"/>
    <w:rsid w:val="000C4A46"/>
    <w:rsid w:val="000C5697"/>
    <w:rsid w:val="000C5997"/>
    <w:rsid w:val="000C6005"/>
    <w:rsid w:val="000C6641"/>
    <w:rsid w:val="000D3F4D"/>
    <w:rsid w:val="000D4301"/>
    <w:rsid w:val="000D4C76"/>
    <w:rsid w:val="000D4FC1"/>
    <w:rsid w:val="000D5D67"/>
    <w:rsid w:val="000D61B1"/>
    <w:rsid w:val="000D61BD"/>
    <w:rsid w:val="000D752A"/>
    <w:rsid w:val="000D777B"/>
    <w:rsid w:val="000E0D76"/>
    <w:rsid w:val="000E1B71"/>
    <w:rsid w:val="000E3147"/>
    <w:rsid w:val="000E3812"/>
    <w:rsid w:val="000E3E2D"/>
    <w:rsid w:val="000E41D5"/>
    <w:rsid w:val="000E5827"/>
    <w:rsid w:val="000E5CD3"/>
    <w:rsid w:val="000E613E"/>
    <w:rsid w:val="000E6907"/>
    <w:rsid w:val="000F081B"/>
    <w:rsid w:val="000F2598"/>
    <w:rsid w:val="000F2616"/>
    <w:rsid w:val="000F2E95"/>
    <w:rsid w:val="000F47CC"/>
    <w:rsid w:val="000F480F"/>
    <w:rsid w:val="000F48CD"/>
    <w:rsid w:val="000F4E1A"/>
    <w:rsid w:val="000F6F38"/>
    <w:rsid w:val="000F6F98"/>
    <w:rsid w:val="000F7693"/>
    <w:rsid w:val="001009B6"/>
    <w:rsid w:val="001010DF"/>
    <w:rsid w:val="00102E5F"/>
    <w:rsid w:val="0010346E"/>
    <w:rsid w:val="0010416B"/>
    <w:rsid w:val="0010442C"/>
    <w:rsid w:val="00104561"/>
    <w:rsid w:val="00104E19"/>
    <w:rsid w:val="0010622F"/>
    <w:rsid w:val="001063C1"/>
    <w:rsid w:val="001067A1"/>
    <w:rsid w:val="0010785A"/>
    <w:rsid w:val="001100C5"/>
    <w:rsid w:val="001110E0"/>
    <w:rsid w:val="00113E40"/>
    <w:rsid w:val="00115348"/>
    <w:rsid w:val="00115D0B"/>
    <w:rsid w:val="001172ED"/>
    <w:rsid w:val="0011785F"/>
    <w:rsid w:val="00121CA3"/>
    <w:rsid w:val="001223AF"/>
    <w:rsid w:val="00122416"/>
    <w:rsid w:val="0012392D"/>
    <w:rsid w:val="00125394"/>
    <w:rsid w:val="00125E4B"/>
    <w:rsid w:val="00126481"/>
    <w:rsid w:val="00130DB8"/>
    <w:rsid w:val="00131241"/>
    <w:rsid w:val="0013186A"/>
    <w:rsid w:val="0013295F"/>
    <w:rsid w:val="00134A4C"/>
    <w:rsid w:val="00135871"/>
    <w:rsid w:val="00135899"/>
    <w:rsid w:val="00135D4D"/>
    <w:rsid w:val="00136096"/>
    <w:rsid w:val="00136B52"/>
    <w:rsid w:val="00136B84"/>
    <w:rsid w:val="00140083"/>
    <w:rsid w:val="00140771"/>
    <w:rsid w:val="0014153A"/>
    <w:rsid w:val="00141897"/>
    <w:rsid w:val="001429A7"/>
    <w:rsid w:val="00143E4C"/>
    <w:rsid w:val="001442D4"/>
    <w:rsid w:val="00144BA9"/>
    <w:rsid w:val="00146951"/>
    <w:rsid w:val="00147A57"/>
    <w:rsid w:val="00147C32"/>
    <w:rsid w:val="0015098B"/>
    <w:rsid w:val="00150FAA"/>
    <w:rsid w:val="001513D8"/>
    <w:rsid w:val="00151BA1"/>
    <w:rsid w:val="001554DE"/>
    <w:rsid w:val="00155E9D"/>
    <w:rsid w:val="0015610C"/>
    <w:rsid w:val="001561B0"/>
    <w:rsid w:val="00156224"/>
    <w:rsid w:val="00156400"/>
    <w:rsid w:val="00156C39"/>
    <w:rsid w:val="00157714"/>
    <w:rsid w:val="00157C3A"/>
    <w:rsid w:val="0016016F"/>
    <w:rsid w:val="001605C8"/>
    <w:rsid w:val="00161EFF"/>
    <w:rsid w:val="0016208F"/>
    <w:rsid w:val="001620C3"/>
    <w:rsid w:val="001626F6"/>
    <w:rsid w:val="00162AE1"/>
    <w:rsid w:val="00162D71"/>
    <w:rsid w:val="00162FCB"/>
    <w:rsid w:val="00165534"/>
    <w:rsid w:val="001660A6"/>
    <w:rsid w:val="00167610"/>
    <w:rsid w:val="001676A4"/>
    <w:rsid w:val="00167ECC"/>
    <w:rsid w:val="00171ADE"/>
    <w:rsid w:val="00172131"/>
    <w:rsid w:val="0017254E"/>
    <w:rsid w:val="00172AA1"/>
    <w:rsid w:val="00172D7A"/>
    <w:rsid w:val="00172E23"/>
    <w:rsid w:val="00173EFA"/>
    <w:rsid w:val="00174A36"/>
    <w:rsid w:val="0017578D"/>
    <w:rsid w:val="00175925"/>
    <w:rsid w:val="00175CBB"/>
    <w:rsid w:val="0018078E"/>
    <w:rsid w:val="00182650"/>
    <w:rsid w:val="00182958"/>
    <w:rsid w:val="00183989"/>
    <w:rsid w:val="00183C9D"/>
    <w:rsid w:val="0018477E"/>
    <w:rsid w:val="00184A8C"/>
    <w:rsid w:val="0018606B"/>
    <w:rsid w:val="001860EB"/>
    <w:rsid w:val="00186C78"/>
    <w:rsid w:val="00187BD9"/>
    <w:rsid w:val="00190249"/>
    <w:rsid w:val="00190813"/>
    <w:rsid w:val="00190A0C"/>
    <w:rsid w:val="00191530"/>
    <w:rsid w:val="00191B95"/>
    <w:rsid w:val="00192861"/>
    <w:rsid w:val="00193D12"/>
    <w:rsid w:val="00193EC3"/>
    <w:rsid w:val="00193F94"/>
    <w:rsid w:val="00194775"/>
    <w:rsid w:val="001952C2"/>
    <w:rsid w:val="00195D4D"/>
    <w:rsid w:val="00195E30"/>
    <w:rsid w:val="00195FB6"/>
    <w:rsid w:val="00197F11"/>
    <w:rsid w:val="001A02D4"/>
    <w:rsid w:val="001A070D"/>
    <w:rsid w:val="001A0A68"/>
    <w:rsid w:val="001A3B89"/>
    <w:rsid w:val="001A4189"/>
    <w:rsid w:val="001A5FF5"/>
    <w:rsid w:val="001A6559"/>
    <w:rsid w:val="001A65EC"/>
    <w:rsid w:val="001A681F"/>
    <w:rsid w:val="001B048C"/>
    <w:rsid w:val="001B0782"/>
    <w:rsid w:val="001B10D4"/>
    <w:rsid w:val="001B162D"/>
    <w:rsid w:val="001B2670"/>
    <w:rsid w:val="001B2707"/>
    <w:rsid w:val="001B2C06"/>
    <w:rsid w:val="001B2F7D"/>
    <w:rsid w:val="001B32B6"/>
    <w:rsid w:val="001B51C2"/>
    <w:rsid w:val="001B5DBC"/>
    <w:rsid w:val="001B6178"/>
    <w:rsid w:val="001B62FD"/>
    <w:rsid w:val="001B73AF"/>
    <w:rsid w:val="001B7A8D"/>
    <w:rsid w:val="001B7E47"/>
    <w:rsid w:val="001C01D6"/>
    <w:rsid w:val="001C0FB6"/>
    <w:rsid w:val="001C1398"/>
    <w:rsid w:val="001C184F"/>
    <w:rsid w:val="001C190A"/>
    <w:rsid w:val="001C21A6"/>
    <w:rsid w:val="001C3B92"/>
    <w:rsid w:val="001C3C60"/>
    <w:rsid w:val="001C54BA"/>
    <w:rsid w:val="001C5DDF"/>
    <w:rsid w:val="001C6049"/>
    <w:rsid w:val="001C6C13"/>
    <w:rsid w:val="001D004E"/>
    <w:rsid w:val="001D0156"/>
    <w:rsid w:val="001D03C6"/>
    <w:rsid w:val="001D05E8"/>
    <w:rsid w:val="001D278C"/>
    <w:rsid w:val="001D2DD4"/>
    <w:rsid w:val="001D366D"/>
    <w:rsid w:val="001D4917"/>
    <w:rsid w:val="001D4F0A"/>
    <w:rsid w:val="001D5313"/>
    <w:rsid w:val="001D5C0F"/>
    <w:rsid w:val="001D63B7"/>
    <w:rsid w:val="001D65ED"/>
    <w:rsid w:val="001E00AA"/>
    <w:rsid w:val="001E1C2E"/>
    <w:rsid w:val="001E21A4"/>
    <w:rsid w:val="001E293F"/>
    <w:rsid w:val="001E35B0"/>
    <w:rsid w:val="001E410B"/>
    <w:rsid w:val="001E4140"/>
    <w:rsid w:val="001E4830"/>
    <w:rsid w:val="001E48D6"/>
    <w:rsid w:val="001E61FF"/>
    <w:rsid w:val="001E67A3"/>
    <w:rsid w:val="001E68FF"/>
    <w:rsid w:val="001E6C14"/>
    <w:rsid w:val="001E6DC1"/>
    <w:rsid w:val="001E7255"/>
    <w:rsid w:val="001F072A"/>
    <w:rsid w:val="001F1041"/>
    <w:rsid w:val="001F18A5"/>
    <w:rsid w:val="001F1F34"/>
    <w:rsid w:val="001F3507"/>
    <w:rsid w:val="001F4402"/>
    <w:rsid w:val="001F44BE"/>
    <w:rsid w:val="001F4CF8"/>
    <w:rsid w:val="001F6917"/>
    <w:rsid w:val="001F693A"/>
    <w:rsid w:val="001F7006"/>
    <w:rsid w:val="001F77D6"/>
    <w:rsid w:val="00200717"/>
    <w:rsid w:val="00200983"/>
    <w:rsid w:val="00200C29"/>
    <w:rsid w:val="00202493"/>
    <w:rsid w:val="00202827"/>
    <w:rsid w:val="002041D3"/>
    <w:rsid w:val="0020469F"/>
    <w:rsid w:val="002047C2"/>
    <w:rsid w:val="002061C1"/>
    <w:rsid w:val="00207DD7"/>
    <w:rsid w:val="0021061A"/>
    <w:rsid w:val="00212C81"/>
    <w:rsid w:val="00212D7C"/>
    <w:rsid w:val="00212FD2"/>
    <w:rsid w:val="00213462"/>
    <w:rsid w:val="00213AA7"/>
    <w:rsid w:val="002141CD"/>
    <w:rsid w:val="002158D9"/>
    <w:rsid w:val="0022279A"/>
    <w:rsid w:val="00222854"/>
    <w:rsid w:val="00222CC0"/>
    <w:rsid w:val="00225705"/>
    <w:rsid w:val="00225A85"/>
    <w:rsid w:val="00225FCB"/>
    <w:rsid w:val="00227DE3"/>
    <w:rsid w:val="0023009B"/>
    <w:rsid w:val="00230289"/>
    <w:rsid w:val="002324D2"/>
    <w:rsid w:val="00232FE3"/>
    <w:rsid w:val="00233685"/>
    <w:rsid w:val="00233A54"/>
    <w:rsid w:val="00234172"/>
    <w:rsid w:val="0023581C"/>
    <w:rsid w:val="00236247"/>
    <w:rsid w:val="0023797F"/>
    <w:rsid w:val="0024101D"/>
    <w:rsid w:val="0024125D"/>
    <w:rsid w:val="00241A88"/>
    <w:rsid w:val="00241F55"/>
    <w:rsid w:val="00242789"/>
    <w:rsid w:val="0024381A"/>
    <w:rsid w:val="00244033"/>
    <w:rsid w:val="00244F3C"/>
    <w:rsid w:val="00245A6D"/>
    <w:rsid w:val="00245BF3"/>
    <w:rsid w:val="002462D1"/>
    <w:rsid w:val="00246C4C"/>
    <w:rsid w:val="00247386"/>
    <w:rsid w:val="00250BE2"/>
    <w:rsid w:val="00250CE2"/>
    <w:rsid w:val="00251355"/>
    <w:rsid w:val="00251A35"/>
    <w:rsid w:val="00251D83"/>
    <w:rsid w:val="00251DE3"/>
    <w:rsid w:val="0025257B"/>
    <w:rsid w:val="00252C61"/>
    <w:rsid w:val="00253015"/>
    <w:rsid w:val="002533B1"/>
    <w:rsid w:val="002543CD"/>
    <w:rsid w:val="00255BAD"/>
    <w:rsid w:val="00255E40"/>
    <w:rsid w:val="0025720C"/>
    <w:rsid w:val="00257C16"/>
    <w:rsid w:val="00260887"/>
    <w:rsid w:val="00261128"/>
    <w:rsid w:val="00261572"/>
    <w:rsid w:val="00261C2A"/>
    <w:rsid w:val="002621FF"/>
    <w:rsid w:val="00262578"/>
    <w:rsid w:val="00264CE6"/>
    <w:rsid w:val="00265165"/>
    <w:rsid w:val="00266361"/>
    <w:rsid w:val="002679A8"/>
    <w:rsid w:val="00267C1D"/>
    <w:rsid w:val="00270468"/>
    <w:rsid w:val="002728AA"/>
    <w:rsid w:val="002736B7"/>
    <w:rsid w:val="0027395D"/>
    <w:rsid w:val="00273C08"/>
    <w:rsid w:val="002749B6"/>
    <w:rsid w:val="0027576A"/>
    <w:rsid w:val="00276313"/>
    <w:rsid w:val="00276F64"/>
    <w:rsid w:val="00277926"/>
    <w:rsid w:val="00277FC0"/>
    <w:rsid w:val="00277FED"/>
    <w:rsid w:val="00281544"/>
    <w:rsid w:val="00282645"/>
    <w:rsid w:val="00283BED"/>
    <w:rsid w:val="00283BF6"/>
    <w:rsid w:val="00283D7C"/>
    <w:rsid w:val="00284E19"/>
    <w:rsid w:val="00285687"/>
    <w:rsid w:val="00285B55"/>
    <w:rsid w:val="002861C3"/>
    <w:rsid w:val="00290CF8"/>
    <w:rsid w:val="00292E7A"/>
    <w:rsid w:val="00293727"/>
    <w:rsid w:val="00293B78"/>
    <w:rsid w:val="002973F7"/>
    <w:rsid w:val="00297EE3"/>
    <w:rsid w:val="002A0C70"/>
    <w:rsid w:val="002A3CC3"/>
    <w:rsid w:val="002A4748"/>
    <w:rsid w:val="002A47D3"/>
    <w:rsid w:val="002A4AEC"/>
    <w:rsid w:val="002A4E01"/>
    <w:rsid w:val="002A5D63"/>
    <w:rsid w:val="002A64F6"/>
    <w:rsid w:val="002A6BB1"/>
    <w:rsid w:val="002B00CE"/>
    <w:rsid w:val="002B0D00"/>
    <w:rsid w:val="002B0F39"/>
    <w:rsid w:val="002B1A6F"/>
    <w:rsid w:val="002B1AF2"/>
    <w:rsid w:val="002B3AFD"/>
    <w:rsid w:val="002B445B"/>
    <w:rsid w:val="002B466B"/>
    <w:rsid w:val="002B48E9"/>
    <w:rsid w:val="002B4AD9"/>
    <w:rsid w:val="002B4F7E"/>
    <w:rsid w:val="002B563C"/>
    <w:rsid w:val="002B5791"/>
    <w:rsid w:val="002B5EAE"/>
    <w:rsid w:val="002B65EB"/>
    <w:rsid w:val="002B6D63"/>
    <w:rsid w:val="002B73AA"/>
    <w:rsid w:val="002C2C72"/>
    <w:rsid w:val="002C506D"/>
    <w:rsid w:val="002C5FCC"/>
    <w:rsid w:val="002C6498"/>
    <w:rsid w:val="002C6814"/>
    <w:rsid w:val="002C7762"/>
    <w:rsid w:val="002D06A5"/>
    <w:rsid w:val="002D17A2"/>
    <w:rsid w:val="002D26FE"/>
    <w:rsid w:val="002D28C7"/>
    <w:rsid w:val="002D2CFD"/>
    <w:rsid w:val="002D3097"/>
    <w:rsid w:val="002D326A"/>
    <w:rsid w:val="002D32EE"/>
    <w:rsid w:val="002D519B"/>
    <w:rsid w:val="002D6127"/>
    <w:rsid w:val="002D615A"/>
    <w:rsid w:val="002D7429"/>
    <w:rsid w:val="002D75AD"/>
    <w:rsid w:val="002D76BE"/>
    <w:rsid w:val="002D7BDD"/>
    <w:rsid w:val="002E011E"/>
    <w:rsid w:val="002E024A"/>
    <w:rsid w:val="002E02E0"/>
    <w:rsid w:val="002E1A9A"/>
    <w:rsid w:val="002E2CB6"/>
    <w:rsid w:val="002E2F74"/>
    <w:rsid w:val="002E491E"/>
    <w:rsid w:val="002E5C52"/>
    <w:rsid w:val="002E6039"/>
    <w:rsid w:val="002E6445"/>
    <w:rsid w:val="002E6725"/>
    <w:rsid w:val="002E6842"/>
    <w:rsid w:val="002E695F"/>
    <w:rsid w:val="002E6FEE"/>
    <w:rsid w:val="002F0BCB"/>
    <w:rsid w:val="002F1617"/>
    <w:rsid w:val="002F1B65"/>
    <w:rsid w:val="002F1E45"/>
    <w:rsid w:val="002F28BE"/>
    <w:rsid w:val="002F2A8B"/>
    <w:rsid w:val="002F3DF0"/>
    <w:rsid w:val="002F4FA6"/>
    <w:rsid w:val="002F5769"/>
    <w:rsid w:val="002F621A"/>
    <w:rsid w:val="002F65D0"/>
    <w:rsid w:val="002F741A"/>
    <w:rsid w:val="002F7AA1"/>
    <w:rsid w:val="003004A6"/>
    <w:rsid w:val="00301C8E"/>
    <w:rsid w:val="00302BC0"/>
    <w:rsid w:val="00302D12"/>
    <w:rsid w:val="00303437"/>
    <w:rsid w:val="003036AF"/>
    <w:rsid w:val="0030435F"/>
    <w:rsid w:val="00304663"/>
    <w:rsid w:val="0030621B"/>
    <w:rsid w:val="00306840"/>
    <w:rsid w:val="00306A31"/>
    <w:rsid w:val="00306AE5"/>
    <w:rsid w:val="00307D09"/>
    <w:rsid w:val="00310CCE"/>
    <w:rsid w:val="00311228"/>
    <w:rsid w:val="0031189D"/>
    <w:rsid w:val="00311C37"/>
    <w:rsid w:val="00311C79"/>
    <w:rsid w:val="00312D76"/>
    <w:rsid w:val="0031361D"/>
    <w:rsid w:val="003142E5"/>
    <w:rsid w:val="00314E38"/>
    <w:rsid w:val="00314F5F"/>
    <w:rsid w:val="003158E4"/>
    <w:rsid w:val="00315A7E"/>
    <w:rsid w:val="00315C22"/>
    <w:rsid w:val="00315F09"/>
    <w:rsid w:val="0031622B"/>
    <w:rsid w:val="00316612"/>
    <w:rsid w:val="0031666E"/>
    <w:rsid w:val="00317A58"/>
    <w:rsid w:val="00317AA0"/>
    <w:rsid w:val="00317C66"/>
    <w:rsid w:val="003218EE"/>
    <w:rsid w:val="00321B9B"/>
    <w:rsid w:val="00321C97"/>
    <w:rsid w:val="00321DBD"/>
    <w:rsid w:val="00321EA2"/>
    <w:rsid w:val="003227CC"/>
    <w:rsid w:val="00325ADD"/>
    <w:rsid w:val="00325B9E"/>
    <w:rsid w:val="00330104"/>
    <w:rsid w:val="003312B0"/>
    <w:rsid w:val="00331624"/>
    <w:rsid w:val="00331EB5"/>
    <w:rsid w:val="00332729"/>
    <w:rsid w:val="00332836"/>
    <w:rsid w:val="00332851"/>
    <w:rsid w:val="00336154"/>
    <w:rsid w:val="00337E80"/>
    <w:rsid w:val="003406A7"/>
    <w:rsid w:val="00340CE6"/>
    <w:rsid w:val="003420FA"/>
    <w:rsid w:val="003421A5"/>
    <w:rsid w:val="00344593"/>
    <w:rsid w:val="00346DAF"/>
    <w:rsid w:val="00347363"/>
    <w:rsid w:val="00352BB3"/>
    <w:rsid w:val="00354D5E"/>
    <w:rsid w:val="00355660"/>
    <w:rsid w:val="0035591C"/>
    <w:rsid w:val="003569E7"/>
    <w:rsid w:val="00356A19"/>
    <w:rsid w:val="003576BB"/>
    <w:rsid w:val="00357BD1"/>
    <w:rsid w:val="0036006E"/>
    <w:rsid w:val="003618E7"/>
    <w:rsid w:val="00362576"/>
    <w:rsid w:val="00362AE2"/>
    <w:rsid w:val="00362B38"/>
    <w:rsid w:val="00362D6E"/>
    <w:rsid w:val="0036444C"/>
    <w:rsid w:val="00364507"/>
    <w:rsid w:val="00365200"/>
    <w:rsid w:val="00365E16"/>
    <w:rsid w:val="00365E94"/>
    <w:rsid w:val="0036725B"/>
    <w:rsid w:val="00370313"/>
    <w:rsid w:val="00370EBC"/>
    <w:rsid w:val="003711A1"/>
    <w:rsid w:val="003715D1"/>
    <w:rsid w:val="00371969"/>
    <w:rsid w:val="00371F18"/>
    <w:rsid w:val="0037223B"/>
    <w:rsid w:val="00373B61"/>
    <w:rsid w:val="00373E4D"/>
    <w:rsid w:val="00374E1E"/>
    <w:rsid w:val="003756D7"/>
    <w:rsid w:val="00375A41"/>
    <w:rsid w:val="00375C0C"/>
    <w:rsid w:val="00375C58"/>
    <w:rsid w:val="003771E9"/>
    <w:rsid w:val="003773B2"/>
    <w:rsid w:val="00380AAD"/>
    <w:rsid w:val="00381122"/>
    <w:rsid w:val="0038164B"/>
    <w:rsid w:val="00381C43"/>
    <w:rsid w:val="0038276E"/>
    <w:rsid w:val="00382832"/>
    <w:rsid w:val="00382C0E"/>
    <w:rsid w:val="00383510"/>
    <w:rsid w:val="00383BAF"/>
    <w:rsid w:val="00383D2B"/>
    <w:rsid w:val="003856CB"/>
    <w:rsid w:val="003868D4"/>
    <w:rsid w:val="003901EA"/>
    <w:rsid w:val="00392369"/>
    <w:rsid w:val="003925EF"/>
    <w:rsid w:val="00392FAF"/>
    <w:rsid w:val="003936ED"/>
    <w:rsid w:val="00393ECC"/>
    <w:rsid w:val="00394BC9"/>
    <w:rsid w:val="00394E16"/>
    <w:rsid w:val="003951AA"/>
    <w:rsid w:val="00395754"/>
    <w:rsid w:val="00396C13"/>
    <w:rsid w:val="0039799D"/>
    <w:rsid w:val="00397AD4"/>
    <w:rsid w:val="003A05C1"/>
    <w:rsid w:val="003A305C"/>
    <w:rsid w:val="003A3702"/>
    <w:rsid w:val="003A4968"/>
    <w:rsid w:val="003A56B8"/>
    <w:rsid w:val="003A5E83"/>
    <w:rsid w:val="003A670A"/>
    <w:rsid w:val="003A69A8"/>
    <w:rsid w:val="003A7A87"/>
    <w:rsid w:val="003A7BA3"/>
    <w:rsid w:val="003B10E8"/>
    <w:rsid w:val="003B1DF4"/>
    <w:rsid w:val="003B22E7"/>
    <w:rsid w:val="003B3D83"/>
    <w:rsid w:val="003B4F99"/>
    <w:rsid w:val="003B52CC"/>
    <w:rsid w:val="003B5346"/>
    <w:rsid w:val="003B58A4"/>
    <w:rsid w:val="003B7592"/>
    <w:rsid w:val="003C168B"/>
    <w:rsid w:val="003C1745"/>
    <w:rsid w:val="003C218B"/>
    <w:rsid w:val="003C2280"/>
    <w:rsid w:val="003C2323"/>
    <w:rsid w:val="003C2D3D"/>
    <w:rsid w:val="003C3B04"/>
    <w:rsid w:val="003C3BF0"/>
    <w:rsid w:val="003C4AAC"/>
    <w:rsid w:val="003C5134"/>
    <w:rsid w:val="003C5303"/>
    <w:rsid w:val="003C66E2"/>
    <w:rsid w:val="003C6C5F"/>
    <w:rsid w:val="003C79D2"/>
    <w:rsid w:val="003C7D33"/>
    <w:rsid w:val="003D0B21"/>
    <w:rsid w:val="003D3379"/>
    <w:rsid w:val="003D51B8"/>
    <w:rsid w:val="003D52BE"/>
    <w:rsid w:val="003D6AB0"/>
    <w:rsid w:val="003D6C30"/>
    <w:rsid w:val="003D780D"/>
    <w:rsid w:val="003D7BC6"/>
    <w:rsid w:val="003D7F79"/>
    <w:rsid w:val="003E0300"/>
    <w:rsid w:val="003E114E"/>
    <w:rsid w:val="003E1AAA"/>
    <w:rsid w:val="003E238B"/>
    <w:rsid w:val="003E29C9"/>
    <w:rsid w:val="003E5EA0"/>
    <w:rsid w:val="003E6499"/>
    <w:rsid w:val="003E7A76"/>
    <w:rsid w:val="003F0B88"/>
    <w:rsid w:val="003F0FA2"/>
    <w:rsid w:val="003F136E"/>
    <w:rsid w:val="003F18D4"/>
    <w:rsid w:val="003F2704"/>
    <w:rsid w:val="003F2718"/>
    <w:rsid w:val="003F2B0E"/>
    <w:rsid w:val="003F38E5"/>
    <w:rsid w:val="003F3A23"/>
    <w:rsid w:val="003F3D73"/>
    <w:rsid w:val="003F49E8"/>
    <w:rsid w:val="003F5495"/>
    <w:rsid w:val="003F560E"/>
    <w:rsid w:val="003F677D"/>
    <w:rsid w:val="003F6EC3"/>
    <w:rsid w:val="00401486"/>
    <w:rsid w:val="00401536"/>
    <w:rsid w:val="00401E74"/>
    <w:rsid w:val="00402019"/>
    <w:rsid w:val="0040304D"/>
    <w:rsid w:val="0040672F"/>
    <w:rsid w:val="0041001B"/>
    <w:rsid w:val="00411266"/>
    <w:rsid w:val="00411402"/>
    <w:rsid w:val="00411E65"/>
    <w:rsid w:val="0041258D"/>
    <w:rsid w:val="00412F5E"/>
    <w:rsid w:val="00413807"/>
    <w:rsid w:val="00414730"/>
    <w:rsid w:val="00414B5B"/>
    <w:rsid w:val="00415BF1"/>
    <w:rsid w:val="00416222"/>
    <w:rsid w:val="00416B26"/>
    <w:rsid w:val="00416FB6"/>
    <w:rsid w:val="00417704"/>
    <w:rsid w:val="00420BB6"/>
    <w:rsid w:val="00420BC6"/>
    <w:rsid w:val="00420BE0"/>
    <w:rsid w:val="00421F38"/>
    <w:rsid w:val="004221D4"/>
    <w:rsid w:val="004248CE"/>
    <w:rsid w:val="00425819"/>
    <w:rsid w:val="00425FB8"/>
    <w:rsid w:val="004270FC"/>
    <w:rsid w:val="00427444"/>
    <w:rsid w:val="004275E5"/>
    <w:rsid w:val="00431435"/>
    <w:rsid w:val="004314F2"/>
    <w:rsid w:val="004326FA"/>
    <w:rsid w:val="0043287A"/>
    <w:rsid w:val="00432BCD"/>
    <w:rsid w:val="004337BF"/>
    <w:rsid w:val="00433878"/>
    <w:rsid w:val="00435F64"/>
    <w:rsid w:val="00436A65"/>
    <w:rsid w:val="004404CE"/>
    <w:rsid w:val="00442308"/>
    <w:rsid w:val="00443500"/>
    <w:rsid w:val="00443830"/>
    <w:rsid w:val="00444C36"/>
    <w:rsid w:val="00444D50"/>
    <w:rsid w:val="00445117"/>
    <w:rsid w:val="004455FF"/>
    <w:rsid w:val="0044654D"/>
    <w:rsid w:val="0044673B"/>
    <w:rsid w:val="004475B3"/>
    <w:rsid w:val="00447884"/>
    <w:rsid w:val="004506B7"/>
    <w:rsid w:val="00450BDD"/>
    <w:rsid w:val="00450FEC"/>
    <w:rsid w:val="00453352"/>
    <w:rsid w:val="00455C7C"/>
    <w:rsid w:val="00456802"/>
    <w:rsid w:val="004578DC"/>
    <w:rsid w:val="00457C6B"/>
    <w:rsid w:val="00460A95"/>
    <w:rsid w:val="00460BA1"/>
    <w:rsid w:val="0046143F"/>
    <w:rsid w:val="00461581"/>
    <w:rsid w:val="00461779"/>
    <w:rsid w:val="00461D1B"/>
    <w:rsid w:val="0046214C"/>
    <w:rsid w:val="004629A7"/>
    <w:rsid w:val="00462D5C"/>
    <w:rsid w:val="00463103"/>
    <w:rsid w:val="004643A4"/>
    <w:rsid w:val="004643E7"/>
    <w:rsid w:val="00464428"/>
    <w:rsid w:val="004654BB"/>
    <w:rsid w:val="00470CEA"/>
    <w:rsid w:val="0047172A"/>
    <w:rsid w:val="0047256E"/>
    <w:rsid w:val="0047285F"/>
    <w:rsid w:val="0047329E"/>
    <w:rsid w:val="00474DF0"/>
    <w:rsid w:val="004753A1"/>
    <w:rsid w:val="00475E0B"/>
    <w:rsid w:val="00476081"/>
    <w:rsid w:val="00476ECD"/>
    <w:rsid w:val="00477159"/>
    <w:rsid w:val="00477592"/>
    <w:rsid w:val="00477EA5"/>
    <w:rsid w:val="004806EA"/>
    <w:rsid w:val="0048079E"/>
    <w:rsid w:val="004811E1"/>
    <w:rsid w:val="00481298"/>
    <w:rsid w:val="004812DE"/>
    <w:rsid w:val="00481589"/>
    <w:rsid w:val="00482CBA"/>
    <w:rsid w:val="00483CB1"/>
    <w:rsid w:val="00483DF0"/>
    <w:rsid w:val="00484797"/>
    <w:rsid w:val="004859BA"/>
    <w:rsid w:val="00486577"/>
    <w:rsid w:val="00486918"/>
    <w:rsid w:val="00490331"/>
    <w:rsid w:val="0049039D"/>
    <w:rsid w:val="00490C2D"/>
    <w:rsid w:val="0049427C"/>
    <w:rsid w:val="00494C02"/>
    <w:rsid w:val="00494FA3"/>
    <w:rsid w:val="004952F7"/>
    <w:rsid w:val="00495664"/>
    <w:rsid w:val="004957AA"/>
    <w:rsid w:val="004959F2"/>
    <w:rsid w:val="00495D20"/>
    <w:rsid w:val="004969CA"/>
    <w:rsid w:val="004971AF"/>
    <w:rsid w:val="004973F0"/>
    <w:rsid w:val="004A1D10"/>
    <w:rsid w:val="004A28DE"/>
    <w:rsid w:val="004A2BFF"/>
    <w:rsid w:val="004A362C"/>
    <w:rsid w:val="004A3A67"/>
    <w:rsid w:val="004A41E2"/>
    <w:rsid w:val="004A467F"/>
    <w:rsid w:val="004A46A5"/>
    <w:rsid w:val="004A4D7E"/>
    <w:rsid w:val="004A53E9"/>
    <w:rsid w:val="004A5877"/>
    <w:rsid w:val="004A6F85"/>
    <w:rsid w:val="004B0F23"/>
    <w:rsid w:val="004B18E9"/>
    <w:rsid w:val="004B24E9"/>
    <w:rsid w:val="004B28EF"/>
    <w:rsid w:val="004B2A69"/>
    <w:rsid w:val="004B2C95"/>
    <w:rsid w:val="004B2FAA"/>
    <w:rsid w:val="004B459B"/>
    <w:rsid w:val="004B45DD"/>
    <w:rsid w:val="004B49DF"/>
    <w:rsid w:val="004B4DFB"/>
    <w:rsid w:val="004B5DA5"/>
    <w:rsid w:val="004B6124"/>
    <w:rsid w:val="004B642B"/>
    <w:rsid w:val="004C03E3"/>
    <w:rsid w:val="004C0422"/>
    <w:rsid w:val="004C1076"/>
    <w:rsid w:val="004C1205"/>
    <w:rsid w:val="004C1336"/>
    <w:rsid w:val="004C2DC3"/>
    <w:rsid w:val="004C2FCD"/>
    <w:rsid w:val="004C3366"/>
    <w:rsid w:val="004C349A"/>
    <w:rsid w:val="004C359C"/>
    <w:rsid w:val="004C42F9"/>
    <w:rsid w:val="004C4638"/>
    <w:rsid w:val="004C4997"/>
    <w:rsid w:val="004C4CE1"/>
    <w:rsid w:val="004C670F"/>
    <w:rsid w:val="004C6B27"/>
    <w:rsid w:val="004C7ECF"/>
    <w:rsid w:val="004C7F78"/>
    <w:rsid w:val="004D0231"/>
    <w:rsid w:val="004D0A27"/>
    <w:rsid w:val="004D12A0"/>
    <w:rsid w:val="004D1584"/>
    <w:rsid w:val="004D1BCE"/>
    <w:rsid w:val="004D25A9"/>
    <w:rsid w:val="004D2AA7"/>
    <w:rsid w:val="004D324A"/>
    <w:rsid w:val="004D32A8"/>
    <w:rsid w:val="004D3736"/>
    <w:rsid w:val="004D3A60"/>
    <w:rsid w:val="004D4011"/>
    <w:rsid w:val="004D47B6"/>
    <w:rsid w:val="004D5FB6"/>
    <w:rsid w:val="004D6249"/>
    <w:rsid w:val="004D7112"/>
    <w:rsid w:val="004D7379"/>
    <w:rsid w:val="004D73D1"/>
    <w:rsid w:val="004D743E"/>
    <w:rsid w:val="004E02AA"/>
    <w:rsid w:val="004E090D"/>
    <w:rsid w:val="004E0DAC"/>
    <w:rsid w:val="004E1E0B"/>
    <w:rsid w:val="004E23C8"/>
    <w:rsid w:val="004E32B0"/>
    <w:rsid w:val="004E35C1"/>
    <w:rsid w:val="004E52DB"/>
    <w:rsid w:val="004E53C7"/>
    <w:rsid w:val="004E5529"/>
    <w:rsid w:val="004E5EE7"/>
    <w:rsid w:val="004E676D"/>
    <w:rsid w:val="004E67B1"/>
    <w:rsid w:val="004E6E2B"/>
    <w:rsid w:val="004E7E94"/>
    <w:rsid w:val="004F0B22"/>
    <w:rsid w:val="004F15E4"/>
    <w:rsid w:val="004F1FFD"/>
    <w:rsid w:val="004F2376"/>
    <w:rsid w:val="004F27D1"/>
    <w:rsid w:val="004F39F1"/>
    <w:rsid w:val="004F3D7A"/>
    <w:rsid w:val="004F3FE9"/>
    <w:rsid w:val="004F5297"/>
    <w:rsid w:val="004F530A"/>
    <w:rsid w:val="004F718E"/>
    <w:rsid w:val="004F7C28"/>
    <w:rsid w:val="004F7D6B"/>
    <w:rsid w:val="00500417"/>
    <w:rsid w:val="00500B0E"/>
    <w:rsid w:val="0050329C"/>
    <w:rsid w:val="00504BCC"/>
    <w:rsid w:val="00505BC0"/>
    <w:rsid w:val="00506617"/>
    <w:rsid w:val="00510F3C"/>
    <w:rsid w:val="0051124B"/>
    <w:rsid w:val="00512C0F"/>
    <w:rsid w:val="005142C2"/>
    <w:rsid w:val="0051434A"/>
    <w:rsid w:val="00514EFA"/>
    <w:rsid w:val="005158FF"/>
    <w:rsid w:val="005160BF"/>
    <w:rsid w:val="00516CDC"/>
    <w:rsid w:val="00516DDC"/>
    <w:rsid w:val="005171A8"/>
    <w:rsid w:val="00517379"/>
    <w:rsid w:val="005210E7"/>
    <w:rsid w:val="00522591"/>
    <w:rsid w:val="00522BAA"/>
    <w:rsid w:val="00522D6B"/>
    <w:rsid w:val="00522E87"/>
    <w:rsid w:val="00522F12"/>
    <w:rsid w:val="0052456E"/>
    <w:rsid w:val="00525107"/>
    <w:rsid w:val="0052742F"/>
    <w:rsid w:val="0052775E"/>
    <w:rsid w:val="00527A25"/>
    <w:rsid w:val="005300AA"/>
    <w:rsid w:val="00531F9D"/>
    <w:rsid w:val="00533873"/>
    <w:rsid w:val="0053538A"/>
    <w:rsid w:val="00535A10"/>
    <w:rsid w:val="00535F9E"/>
    <w:rsid w:val="0053654B"/>
    <w:rsid w:val="00536780"/>
    <w:rsid w:val="0053693B"/>
    <w:rsid w:val="0053698B"/>
    <w:rsid w:val="00537169"/>
    <w:rsid w:val="0054029F"/>
    <w:rsid w:val="00540BF6"/>
    <w:rsid w:val="00540EE8"/>
    <w:rsid w:val="005411DF"/>
    <w:rsid w:val="00541234"/>
    <w:rsid w:val="005425F0"/>
    <w:rsid w:val="00542654"/>
    <w:rsid w:val="00542A34"/>
    <w:rsid w:val="0054355F"/>
    <w:rsid w:val="005438C6"/>
    <w:rsid w:val="00544275"/>
    <w:rsid w:val="00544EAC"/>
    <w:rsid w:val="0054635C"/>
    <w:rsid w:val="00546DDF"/>
    <w:rsid w:val="00547750"/>
    <w:rsid w:val="00551289"/>
    <w:rsid w:val="0055131B"/>
    <w:rsid w:val="005535BC"/>
    <w:rsid w:val="0055380F"/>
    <w:rsid w:val="00553B34"/>
    <w:rsid w:val="00553B71"/>
    <w:rsid w:val="005545FD"/>
    <w:rsid w:val="00554930"/>
    <w:rsid w:val="0055523B"/>
    <w:rsid w:val="005552F4"/>
    <w:rsid w:val="00557573"/>
    <w:rsid w:val="00557E67"/>
    <w:rsid w:val="00560244"/>
    <w:rsid w:val="005607DB"/>
    <w:rsid w:val="00560C91"/>
    <w:rsid w:val="0056173B"/>
    <w:rsid w:val="00561930"/>
    <w:rsid w:val="00561969"/>
    <w:rsid w:val="00561C8C"/>
    <w:rsid w:val="00561E06"/>
    <w:rsid w:val="005624F2"/>
    <w:rsid w:val="00562F10"/>
    <w:rsid w:val="00563112"/>
    <w:rsid w:val="0056467A"/>
    <w:rsid w:val="005648C0"/>
    <w:rsid w:val="00564D01"/>
    <w:rsid w:val="00570C82"/>
    <w:rsid w:val="005736AB"/>
    <w:rsid w:val="0057483C"/>
    <w:rsid w:val="00574CB8"/>
    <w:rsid w:val="00575D8A"/>
    <w:rsid w:val="00577650"/>
    <w:rsid w:val="0058000A"/>
    <w:rsid w:val="00580893"/>
    <w:rsid w:val="005809E0"/>
    <w:rsid w:val="00580E5F"/>
    <w:rsid w:val="00581048"/>
    <w:rsid w:val="0058188F"/>
    <w:rsid w:val="00581916"/>
    <w:rsid w:val="00581B05"/>
    <w:rsid w:val="00581D7C"/>
    <w:rsid w:val="0058388D"/>
    <w:rsid w:val="00584683"/>
    <w:rsid w:val="005852FD"/>
    <w:rsid w:val="00585C5C"/>
    <w:rsid w:val="00586295"/>
    <w:rsid w:val="00587428"/>
    <w:rsid w:val="0059044A"/>
    <w:rsid w:val="00592B29"/>
    <w:rsid w:val="005938C9"/>
    <w:rsid w:val="005941EB"/>
    <w:rsid w:val="00594F29"/>
    <w:rsid w:val="0059548D"/>
    <w:rsid w:val="00595A33"/>
    <w:rsid w:val="00597504"/>
    <w:rsid w:val="005A0633"/>
    <w:rsid w:val="005A11E8"/>
    <w:rsid w:val="005A2589"/>
    <w:rsid w:val="005A39B3"/>
    <w:rsid w:val="005A436D"/>
    <w:rsid w:val="005A4948"/>
    <w:rsid w:val="005A5358"/>
    <w:rsid w:val="005A5E78"/>
    <w:rsid w:val="005A6AC1"/>
    <w:rsid w:val="005A6BB5"/>
    <w:rsid w:val="005A6BE8"/>
    <w:rsid w:val="005A7634"/>
    <w:rsid w:val="005B0518"/>
    <w:rsid w:val="005B1A93"/>
    <w:rsid w:val="005B1AA1"/>
    <w:rsid w:val="005B1AD5"/>
    <w:rsid w:val="005B390D"/>
    <w:rsid w:val="005B4331"/>
    <w:rsid w:val="005B4A9F"/>
    <w:rsid w:val="005B4ECC"/>
    <w:rsid w:val="005B6623"/>
    <w:rsid w:val="005C021A"/>
    <w:rsid w:val="005C0728"/>
    <w:rsid w:val="005C0E5C"/>
    <w:rsid w:val="005C30A8"/>
    <w:rsid w:val="005C474D"/>
    <w:rsid w:val="005C53B2"/>
    <w:rsid w:val="005C58A5"/>
    <w:rsid w:val="005C5BEF"/>
    <w:rsid w:val="005C7A7C"/>
    <w:rsid w:val="005D0ADD"/>
    <w:rsid w:val="005D3772"/>
    <w:rsid w:val="005D41CB"/>
    <w:rsid w:val="005D4FCE"/>
    <w:rsid w:val="005D64AB"/>
    <w:rsid w:val="005D6C7F"/>
    <w:rsid w:val="005E094D"/>
    <w:rsid w:val="005E15B3"/>
    <w:rsid w:val="005E2D37"/>
    <w:rsid w:val="005E2EFF"/>
    <w:rsid w:val="005E3615"/>
    <w:rsid w:val="005E3BA3"/>
    <w:rsid w:val="005E449D"/>
    <w:rsid w:val="005E4771"/>
    <w:rsid w:val="005E59A5"/>
    <w:rsid w:val="005E5A10"/>
    <w:rsid w:val="005E6966"/>
    <w:rsid w:val="005E6ECE"/>
    <w:rsid w:val="005E7B0E"/>
    <w:rsid w:val="005F1576"/>
    <w:rsid w:val="005F2F16"/>
    <w:rsid w:val="005F3494"/>
    <w:rsid w:val="005F3A12"/>
    <w:rsid w:val="005F4019"/>
    <w:rsid w:val="005F587C"/>
    <w:rsid w:val="005F6648"/>
    <w:rsid w:val="005F669F"/>
    <w:rsid w:val="00601A8C"/>
    <w:rsid w:val="00605F10"/>
    <w:rsid w:val="006063EC"/>
    <w:rsid w:val="00606564"/>
    <w:rsid w:val="0060731E"/>
    <w:rsid w:val="00607B3C"/>
    <w:rsid w:val="00607D87"/>
    <w:rsid w:val="0061154C"/>
    <w:rsid w:val="00611B2C"/>
    <w:rsid w:val="00612082"/>
    <w:rsid w:val="00612F6B"/>
    <w:rsid w:val="006133CD"/>
    <w:rsid w:val="00614497"/>
    <w:rsid w:val="006150A7"/>
    <w:rsid w:val="00615C4D"/>
    <w:rsid w:val="00615CB4"/>
    <w:rsid w:val="00617737"/>
    <w:rsid w:val="00617EED"/>
    <w:rsid w:val="00617FBD"/>
    <w:rsid w:val="00620331"/>
    <w:rsid w:val="00623452"/>
    <w:rsid w:val="00623D8E"/>
    <w:rsid w:val="00623EA7"/>
    <w:rsid w:val="00624CB9"/>
    <w:rsid w:val="0062594A"/>
    <w:rsid w:val="00625A63"/>
    <w:rsid w:val="00625F90"/>
    <w:rsid w:val="0062675E"/>
    <w:rsid w:val="0062704C"/>
    <w:rsid w:val="00627E9C"/>
    <w:rsid w:val="006311C1"/>
    <w:rsid w:val="0063157C"/>
    <w:rsid w:val="00631895"/>
    <w:rsid w:val="006328D3"/>
    <w:rsid w:val="006332F8"/>
    <w:rsid w:val="006340F1"/>
    <w:rsid w:val="006349C5"/>
    <w:rsid w:val="00635A2E"/>
    <w:rsid w:val="00636ACB"/>
    <w:rsid w:val="00637AB4"/>
    <w:rsid w:val="0064062A"/>
    <w:rsid w:val="006412B1"/>
    <w:rsid w:val="00641D9A"/>
    <w:rsid w:val="006425E4"/>
    <w:rsid w:val="00643061"/>
    <w:rsid w:val="00643361"/>
    <w:rsid w:val="006435DC"/>
    <w:rsid w:val="006439D3"/>
    <w:rsid w:val="00643AC8"/>
    <w:rsid w:val="006454C3"/>
    <w:rsid w:val="00645D32"/>
    <w:rsid w:val="00646600"/>
    <w:rsid w:val="006471B7"/>
    <w:rsid w:val="00647601"/>
    <w:rsid w:val="006508D8"/>
    <w:rsid w:val="00650948"/>
    <w:rsid w:val="006510A6"/>
    <w:rsid w:val="0065365A"/>
    <w:rsid w:val="00653D10"/>
    <w:rsid w:val="006544EC"/>
    <w:rsid w:val="00654821"/>
    <w:rsid w:val="006552EF"/>
    <w:rsid w:val="00655CD1"/>
    <w:rsid w:val="0065696F"/>
    <w:rsid w:val="006569EE"/>
    <w:rsid w:val="006573C8"/>
    <w:rsid w:val="00657401"/>
    <w:rsid w:val="006604F8"/>
    <w:rsid w:val="00660B54"/>
    <w:rsid w:val="00660D99"/>
    <w:rsid w:val="00661D6D"/>
    <w:rsid w:val="00661DF7"/>
    <w:rsid w:val="0066330A"/>
    <w:rsid w:val="00663DFA"/>
    <w:rsid w:val="0066461F"/>
    <w:rsid w:val="006646A6"/>
    <w:rsid w:val="006665DD"/>
    <w:rsid w:val="00667899"/>
    <w:rsid w:val="00667A81"/>
    <w:rsid w:val="00671B87"/>
    <w:rsid w:val="00672E25"/>
    <w:rsid w:val="00673DF5"/>
    <w:rsid w:val="00674F89"/>
    <w:rsid w:val="00675D36"/>
    <w:rsid w:val="0067645A"/>
    <w:rsid w:val="00676F56"/>
    <w:rsid w:val="0067724A"/>
    <w:rsid w:val="006803F2"/>
    <w:rsid w:val="006804C7"/>
    <w:rsid w:val="00681829"/>
    <w:rsid w:val="00681E10"/>
    <w:rsid w:val="006827CA"/>
    <w:rsid w:val="006838F5"/>
    <w:rsid w:val="00684C17"/>
    <w:rsid w:val="00685120"/>
    <w:rsid w:val="0068616F"/>
    <w:rsid w:val="00686322"/>
    <w:rsid w:val="00687B76"/>
    <w:rsid w:val="00687BA0"/>
    <w:rsid w:val="00690931"/>
    <w:rsid w:val="006912D1"/>
    <w:rsid w:val="00691331"/>
    <w:rsid w:val="00692E10"/>
    <w:rsid w:val="00693C90"/>
    <w:rsid w:val="00694882"/>
    <w:rsid w:val="00694B95"/>
    <w:rsid w:val="00694C52"/>
    <w:rsid w:val="00695284"/>
    <w:rsid w:val="0069556F"/>
    <w:rsid w:val="0069648B"/>
    <w:rsid w:val="00696B48"/>
    <w:rsid w:val="00696CF3"/>
    <w:rsid w:val="00697E62"/>
    <w:rsid w:val="00697E72"/>
    <w:rsid w:val="006A2520"/>
    <w:rsid w:val="006A2DE8"/>
    <w:rsid w:val="006A3F8C"/>
    <w:rsid w:val="006A6BCC"/>
    <w:rsid w:val="006A763F"/>
    <w:rsid w:val="006B0BDF"/>
    <w:rsid w:val="006B1666"/>
    <w:rsid w:val="006B21FD"/>
    <w:rsid w:val="006B29E5"/>
    <w:rsid w:val="006B29F5"/>
    <w:rsid w:val="006B3032"/>
    <w:rsid w:val="006B392A"/>
    <w:rsid w:val="006B3A5D"/>
    <w:rsid w:val="006B3AB9"/>
    <w:rsid w:val="006B52F9"/>
    <w:rsid w:val="006B65FB"/>
    <w:rsid w:val="006B6F40"/>
    <w:rsid w:val="006B785A"/>
    <w:rsid w:val="006B7F3A"/>
    <w:rsid w:val="006C02AA"/>
    <w:rsid w:val="006C0381"/>
    <w:rsid w:val="006C0B2A"/>
    <w:rsid w:val="006C124D"/>
    <w:rsid w:val="006C1734"/>
    <w:rsid w:val="006C3071"/>
    <w:rsid w:val="006C3651"/>
    <w:rsid w:val="006C41A7"/>
    <w:rsid w:val="006C420B"/>
    <w:rsid w:val="006C43C8"/>
    <w:rsid w:val="006C4A90"/>
    <w:rsid w:val="006C5468"/>
    <w:rsid w:val="006C56C4"/>
    <w:rsid w:val="006C5806"/>
    <w:rsid w:val="006C7CDC"/>
    <w:rsid w:val="006D0321"/>
    <w:rsid w:val="006D09D5"/>
    <w:rsid w:val="006D0AFC"/>
    <w:rsid w:val="006D16C0"/>
    <w:rsid w:val="006D2367"/>
    <w:rsid w:val="006D2E28"/>
    <w:rsid w:val="006D3217"/>
    <w:rsid w:val="006D40B2"/>
    <w:rsid w:val="006D4F71"/>
    <w:rsid w:val="006D5003"/>
    <w:rsid w:val="006D5405"/>
    <w:rsid w:val="006D5B53"/>
    <w:rsid w:val="006D5B60"/>
    <w:rsid w:val="006D66F3"/>
    <w:rsid w:val="006D6A6F"/>
    <w:rsid w:val="006D6B7A"/>
    <w:rsid w:val="006D7104"/>
    <w:rsid w:val="006D7749"/>
    <w:rsid w:val="006E04ED"/>
    <w:rsid w:val="006E1D53"/>
    <w:rsid w:val="006E2F69"/>
    <w:rsid w:val="006E39B2"/>
    <w:rsid w:val="006E3FB5"/>
    <w:rsid w:val="006E4A4E"/>
    <w:rsid w:val="006E5377"/>
    <w:rsid w:val="006E575D"/>
    <w:rsid w:val="006F0F24"/>
    <w:rsid w:val="006F0F8F"/>
    <w:rsid w:val="006F2128"/>
    <w:rsid w:val="006F2C76"/>
    <w:rsid w:val="006F2CCB"/>
    <w:rsid w:val="006F2FBD"/>
    <w:rsid w:val="006F446A"/>
    <w:rsid w:val="006F4830"/>
    <w:rsid w:val="006F4F27"/>
    <w:rsid w:val="006F6373"/>
    <w:rsid w:val="006F71B3"/>
    <w:rsid w:val="0070070D"/>
    <w:rsid w:val="00702BDB"/>
    <w:rsid w:val="00702E2D"/>
    <w:rsid w:val="00702F66"/>
    <w:rsid w:val="0070433F"/>
    <w:rsid w:val="007067FF"/>
    <w:rsid w:val="0070702E"/>
    <w:rsid w:val="00707AAA"/>
    <w:rsid w:val="007106D6"/>
    <w:rsid w:val="00711C26"/>
    <w:rsid w:val="0071235D"/>
    <w:rsid w:val="007136B8"/>
    <w:rsid w:val="00714724"/>
    <w:rsid w:val="00715980"/>
    <w:rsid w:val="00716A4D"/>
    <w:rsid w:val="00716D6C"/>
    <w:rsid w:val="00717783"/>
    <w:rsid w:val="0071792E"/>
    <w:rsid w:val="00717BE6"/>
    <w:rsid w:val="00721A82"/>
    <w:rsid w:val="00721C71"/>
    <w:rsid w:val="00723B01"/>
    <w:rsid w:val="00724FF1"/>
    <w:rsid w:val="0072502F"/>
    <w:rsid w:val="007250C0"/>
    <w:rsid w:val="00725231"/>
    <w:rsid w:val="00725C03"/>
    <w:rsid w:val="007271C8"/>
    <w:rsid w:val="007272D7"/>
    <w:rsid w:val="007301D6"/>
    <w:rsid w:val="007303F8"/>
    <w:rsid w:val="00731B03"/>
    <w:rsid w:val="00732AEA"/>
    <w:rsid w:val="00732F7D"/>
    <w:rsid w:val="00734088"/>
    <w:rsid w:val="00734CBE"/>
    <w:rsid w:val="0073569E"/>
    <w:rsid w:val="007375CC"/>
    <w:rsid w:val="00737A04"/>
    <w:rsid w:val="007409CC"/>
    <w:rsid w:val="00741113"/>
    <w:rsid w:val="007413ED"/>
    <w:rsid w:val="0074158E"/>
    <w:rsid w:val="00741A1A"/>
    <w:rsid w:val="00743A29"/>
    <w:rsid w:val="00743FE6"/>
    <w:rsid w:val="00744D0F"/>
    <w:rsid w:val="00745C51"/>
    <w:rsid w:val="007502E3"/>
    <w:rsid w:val="00750C2F"/>
    <w:rsid w:val="00751976"/>
    <w:rsid w:val="00751BCF"/>
    <w:rsid w:val="00755E5F"/>
    <w:rsid w:val="0075611B"/>
    <w:rsid w:val="0075708B"/>
    <w:rsid w:val="00760231"/>
    <w:rsid w:val="00761ACD"/>
    <w:rsid w:val="0076247D"/>
    <w:rsid w:val="0076251F"/>
    <w:rsid w:val="0076309C"/>
    <w:rsid w:val="00764E87"/>
    <w:rsid w:val="00765F93"/>
    <w:rsid w:val="0076612C"/>
    <w:rsid w:val="00766362"/>
    <w:rsid w:val="00766755"/>
    <w:rsid w:val="007669C4"/>
    <w:rsid w:val="00766E1A"/>
    <w:rsid w:val="007700BB"/>
    <w:rsid w:val="0077067E"/>
    <w:rsid w:val="00770B04"/>
    <w:rsid w:val="00770B7E"/>
    <w:rsid w:val="00770B83"/>
    <w:rsid w:val="007719EB"/>
    <w:rsid w:val="007724C3"/>
    <w:rsid w:val="007731B3"/>
    <w:rsid w:val="00773658"/>
    <w:rsid w:val="0077392B"/>
    <w:rsid w:val="0077409F"/>
    <w:rsid w:val="00774531"/>
    <w:rsid w:val="00774554"/>
    <w:rsid w:val="00774F61"/>
    <w:rsid w:val="007756C6"/>
    <w:rsid w:val="00775720"/>
    <w:rsid w:val="00775C3A"/>
    <w:rsid w:val="00775F7D"/>
    <w:rsid w:val="007763E7"/>
    <w:rsid w:val="00777CBE"/>
    <w:rsid w:val="00777D49"/>
    <w:rsid w:val="00781D76"/>
    <w:rsid w:val="007822BB"/>
    <w:rsid w:val="00783C32"/>
    <w:rsid w:val="00784E82"/>
    <w:rsid w:val="00785DE5"/>
    <w:rsid w:val="007861DD"/>
    <w:rsid w:val="007863F6"/>
    <w:rsid w:val="007865C5"/>
    <w:rsid w:val="00786F2A"/>
    <w:rsid w:val="00790BAB"/>
    <w:rsid w:val="00790CBF"/>
    <w:rsid w:val="00790D52"/>
    <w:rsid w:val="0079124A"/>
    <w:rsid w:val="0079178A"/>
    <w:rsid w:val="00791D90"/>
    <w:rsid w:val="0079211F"/>
    <w:rsid w:val="007927E2"/>
    <w:rsid w:val="00793909"/>
    <w:rsid w:val="007939BB"/>
    <w:rsid w:val="00793B0B"/>
    <w:rsid w:val="00794B6B"/>
    <w:rsid w:val="00796038"/>
    <w:rsid w:val="007962D3"/>
    <w:rsid w:val="0079655B"/>
    <w:rsid w:val="007970D3"/>
    <w:rsid w:val="00797B08"/>
    <w:rsid w:val="00797FAF"/>
    <w:rsid w:val="007A0F14"/>
    <w:rsid w:val="007A132C"/>
    <w:rsid w:val="007A3573"/>
    <w:rsid w:val="007A38CD"/>
    <w:rsid w:val="007A48E5"/>
    <w:rsid w:val="007A517E"/>
    <w:rsid w:val="007A52C2"/>
    <w:rsid w:val="007A5897"/>
    <w:rsid w:val="007A5D3E"/>
    <w:rsid w:val="007A5DB5"/>
    <w:rsid w:val="007A6194"/>
    <w:rsid w:val="007A7698"/>
    <w:rsid w:val="007B01EC"/>
    <w:rsid w:val="007B0285"/>
    <w:rsid w:val="007B1263"/>
    <w:rsid w:val="007B4903"/>
    <w:rsid w:val="007B5A6D"/>
    <w:rsid w:val="007B781E"/>
    <w:rsid w:val="007B791E"/>
    <w:rsid w:val="007C0300"/>
    <w:rsid w:val="007C0823"/>
    <w:rsid w:val="007C320C"/>
    <w:rsid w:val="007C40E0"/>
    <w:rsid w:val="007C4AC0"/>
    <w:rsid w:val="007C56DE"/>
    <w:rsid w:val="007C5C4B"/>
    <w:rsid w:val="007C6540"/>
    <w:rsid w:val="007C6F20"/>
    <w:rsid w:val="007C7108"/>
    <w:rsid w:val="007D0863"/>
    <w:rsid w:val="007D2177"/>
    <w:rsid w:val="007D2290"/>
    <w:rsid w:val="007D3323"/>
    <w:rsid w:val="007D3BD5"/>
    <w:rsid w:val="007D3D8B"/>
    <w:rsid w:val="007D489A"/>
    <w:rsid w:val="007D48AF"/>
    <w:rsid w:val="007D50F6"/>
    <w:rsid w:val="007D5E66"/>
    <w:rsid w:val="007D7411"/>
    <w:rsid w:val="007D77B9"/>
    <w:rsid w:val="007D7B85"/>
    <w:rsid w:val="007E069B"/>
    <w:rsid w:val="007E21EB"/>
    <w:rsid w:val="007E367A"/>
    <w:rsid w:val="007E4985"/>
    <w:rsid w:val="007E6041"/>
    <w:rsid w:val="007E622B"/>
    <w:rsid w:val="007E6449"/>
    <w:rsid w:val="007E665E"/>
    <w:rsid w:val="007E6A23"/>
    <w:rsid w:val="007E6D04"/>
    <w:rsid w:val="007E79DF"/>
    <w:rsid w:val="007E7DB9"/>
    <w:rsid w:val="007E7E36"/>
    <w:rsid w:val="007F033C"/>
    <w:rsid w:val="007F0D9B"/>
    <w:rsid w:val="007F21E8"/>
    <w:rsid w:val="007F2830"/>
    <w:rsid w:val="007F3096"/>
    <w:rsid w:val="007F4C1F"/>
    <w:rsid w:val="007F4E9B"/>
    <w:rsid w:val="007F53F1"/>
    <w:rsid w:val="007F5FAB"/>
    <w:rsid w:val="007F64AB"/>
    <w:rsid w:val="007F6E4F"/>
    <w:rsid w:val="00801363"/>
    <w:rsid w:val="008014DB"/>
    <w:rsid w:val="0080339B"/>
    <w:rsid w:val="00803D02"/>
    <w:rsid w:val="00804C1B"/>
    <w:rsid w:val="008053CD"/>
    <w:rsid w:val="008064B3"/>
    <w:rsid w:val="00810863"/>
    <w:rsid w:val="00810A77"/>
    <w:rsid w:val="00810BD8"/>
    <w:rsid w:val="00811735"/>
    <w:rsid w:val="0081196A"/>
    <w:rsid w:val="008119C0"/>
    <w:rsid w:val="00812B85"/>
    <w:rsid w:val="008130AB"/>
    <w:rsid w:val="008131BA"/>
    <w:rsid w:val="00813736"/>
    <w:rsid w:val="00813C1D"/>
    <w:rsid w:val="00815081"/>
    <w:rsid w:val="008159F2"/>
    <w:rsid w:val="008159FF"/>
    <w:rsid w:val="00816355"/>
    <w:rsid w:val="00816423"/>
    <w:rsid w:val="00816937"/>
    <w:rsid w:val="008169ED"/>
    <w:rsid w:val="00817400"/>
    <w:rsid w:val="0081742D"/>
    <w:rsid w:val="00817EA6"/>
    <w:rsid w:val="008219DD"/>
    <w:rsid w:val="00821A5D"/>
    <w:rsid w:val="0082267F"/>
    <w:rsid w:val="00822BBE"/>
    <w:rsid w:val="00822FF9"/>
    <w:rsid w:val="00824C99"/>
    <w:rsid w:val="0082505F"/>
    <w:rsid w:val="008250A1"/>
    <w:rsid w:val="008257B1"/>
    <w:rsid w:val="0082605B"/>
    <w:rsid w:val="008270BA"/>
    <w:rsid w:val="00827F0E"/>
    <w:rsid w:val="00830EB0"/>
    <w:rsid w:val="00831231"/>
    <w:rsid w:val="00831855"/>
    <w:rsid w:val="0083185A"/>
    <w:rsid w:val="0083392A"/>
    <w:rsid w:val="00833F58"/>
    <w:rsid w:val="00834F1F"/>
    <w:rsid w:val="00835974"/>
    <w:rsid w:val="00835CB5"/>
    <w:rsid w:val="008367C8"/>
    <w:rsid w:val="008372E9"/>
    <w:rsid w:val="008375AA"/>
    <w:rsid w:val="008378D5"/>
    <w:rsid w:val="008405BE"/>
    <w:rsid w:val="008408EA"/>
    <w:rsid w:val="00840D50"/>
    <w:rsid w:val="00840FB2"/>
    <w:rsid w:val="0084135D"/>
    <w:rsid w:val="00841B6E"/>
    <w:rsid w:val="00842D8B"/>
    <w:rsid w:val="00842E2F"/>
    <w:rsid w:val="00844A7A"/>
    <w:rsid w:val="00844B28"/>
    <w:rsid w:val="0084604B"/>
    <w:rsid w:val="0084688D"/>
    <w:rsid w:val="00847AEB"/>
    <w:rsid w:val="008502BA"/>
    <w:rsid w:val="00852938"/>
    <w:rsid w:val="00852A7A"/>
    <w:rsid w:val="0085388B"/>
    <w:rsid w:val="008538DB"/>
    <w:rsid w:val="00853A25"/>
    <w:rsid w:val="00854214"/>
    <w:rsid w:val="00854826"/>
    <w:rsid w:val="00855A8B"/>
    <w:rsid w:val="00855B56"/>
    <w:rsid w:val="00855D75"/>
    <w:rsid w:val="00857378"/>
    <w:rsid w:val="0086066F"/>
    <w:rsid w:val="00862327"/>
    <w:rsid w:val="00862423"/>
    <w:rsid w:val="00862547"/>
    <w:rsid w:val="00864726"/>
    <w:rsid w:val="00864A7C"/>
    <w:rsid w:val="00865835"/>
    <w:rsid w:val="0086768D"/>
    <w:rsid w:val="00871030"/>
    <w:rsid w:val="00871CC2"/>
    <w:rsid w:val="00872240"/>
    <w:rsid w:val="00874616"/>
    <w:rsid w:val="00874FCA"/>
    <w:rsid w:val="00876F57"/>
    <w:rsid w:val="00880AAC"/>
    <w:rsid w:val="00881623"/>
    <w:rsid w:val="00881705"/>
    <w:rsid w:val="008828CC"/>
    <w:rsid w:val="00885795"/>
    <w:rsid w:val="008876D1"/>
    <w:rsid w:val="00887822"/>
    <w:rsid w:val="0089002B"/>
    <w:rsid w:val="00890D25"/>
    <w:rsid w:val="00890FA3"/>
    <w:rsid w:val="00891A16"/>
    <w:rsid w:val="0089294C"/>
    <w:rsid w:val="00892CE9"/>
    <w:rsid w:val="0089321C"/>
    <w:rsid w:val="008933B8"/>
    <w:rsid w:val="008937B1"/>
    <w:rsid w:val="00895130"/>
    <w:rsid w:val="00896EE7"/>
    <w:rsid w:val="008978C5"/>
    <w:rsid w:val="008A11C0"/>
    <w:rsid w:val="008A230D"/>
    <w:rsid w:val="008A26D2"/>
    <w:rsid w:val="008A35CB"/>
    <w:rsid w:val="008A3B35"/>
    <w:rsid w:val="008A3BBE"/>
    <w:rsid w:val="008A3E68"/>
    <w:rsid w:val="008A4374"/>
    <w:rsid w:val="008A5C8A"/>
    <w:rsid w:val="008A6624"/>
    <w:rsid w:val="008A7AC2"/>
    <w:rsid w:val="008B00AB"/>
    <w:rsid w:val="008B170A"/>
    <w:rsid w:val="008B1870"/>
    <w:rsid w:val="008B1A54"/>
    <w:rsid w:val="008B1DEF"/>
    <w:rsid w:val="008B2624"/>
    <w:rsid w:val="008B2DD2"/>
    <w:rsid w:val="008B2F79"/>
    <w:rsid w:val="008B337B"/>
    <w:rsid w:val="008B4531"/>
    <w:rsid w:val="008B4C05"/>
    <w:rsid w:val="008B4ECE"/>
    <w:rsid w:val="008B5ABA"/>
    <w:rsid w:val="008B61EC"/>
    <w:rsid w:val="008B64F2"/>
    <w:rsid w:val="008B6763"/>
    <w:rsid w:val="008B7CE2"/>
    <w:rsid w:val="008C0C29"/>
    <w:rsid w:val="008C2493"/>
    <w:rsid w:val="008C2B58"/>
    <w:rsid w:val="008C2D4E"/>
    <w:rsid w:val="008C40C6"/>
    <w:rsid w:val="008C4803"/>
    <w:rsid w:val="008C559A"/>
    <w:rsid w:val="008C6E66"/>
    <w:rsid w:val="008C7993"/>
    <w:rsid w:val="008D0A72"/>
    <w:rsid w:val="008D1D2B"/>
    <w:rsid w:val="008D2009"/>
    <w:rsid w:val="008D618A"/>
    <w:rsid w:val="008D7AE7"/>
    <w:rsid w:val="008E081B"/>
    <w:rsid w:val="008E0853"/>
    <w:rsid w:val="008E1238"/>
    <w:rsid w:val="008E2542"/>
    <w:rsid w:val="008E2D99"/>
    <w:rsid w:val="008E300B"/>
    <w:rsid w:val="008E4617"/>
    <w:rsid w:val="008E4A35"/>
    <w:rsid w:val="008E4E12"/>
    <w:rsid w:val="008E4FEA"/>
    <w:rsid w:val="008E5211"/>
    <w:rsid w:val="008E5446"/>
    <w:rsid w:val="008E5476"/>
    <w:rsid w:val="008E5819"/>
    <w:rsid w:val="008E5A55"/>
    <w:rsid w:val="008E65D5"/>
    <w:rsid w:val="008E6621"/>
    <w:rsid w:val="008F0960"/>
    <w:rsid w:val="008F1F1D"/>
    <w:rsid w:val="008F1FAA"/>
    <w:rsid w:val="008F2A78"/>
    <w:rsid w:val="008F3969"/>
    <w:rsid w:val="008F3B32"/>
    <w:rsid w:val="008F42F2"/>
    <w:rsid w:val="008F4605"/>
    <w:rsid w:val="008F4A5C"/>
    <w:rsid w:val="008F4D62"/>
    <w:rsid w:val="008F596A"/>
    <w:rsid w:val="008F5A4F"/>
    <w:rsid w:val="008F5DBA"/>
    <w:rsid w:val="008F6E50"/>
    <w:rsid w:val="008F6F54"/>
    <w:rsid w:val="009038DB"/>
    <w:rsid w:val="009043E1"/>
    <w:rsid w:val="00904A39"/>
    <w:rsid w:val="00905D36"/>
    <w:rsid w:val="00905EBE"/>
    <w:rsid w:val="009063B5"/>
    <w:rsid w:val="009064C0"/>
    <w:rsid w:val="00906FEE"/>
    <w:rsid w:val="00907ECD"/>
    <w:rsid w:val="00910678"/>
    <w:rsid w:val="009110DE"/>
    <w:rsid w:val="009110F8"/>
    <w:rsid w:val="00911984"/>
    <w:rsid w:val="00912482"/>
    <w:rsid w:val="009136D3"/>
    <w:rsid w:val="00914E57"/>
    <w:rsid w:val="00915167"/>
    <w:rsid w:val="00915924"/>
    <w:rsid w:val="00915BA9"/>
    <w:rsid w:val="00916795"/>
    <w:rsid w:val="00917881"/>
    <w:rsid w:val="00917AA4"/>
    <w:rsid w:val="009204C2"/>
    <w:rsid w:val="00920C58"/>
    <w:rsid w:val="009216EB"/>
    <w:rsid w:val="00921E6E"/>
    <w:rsid w:val="00921F35"/>
    <w:rsid w:val="00923649"/>
    <w:rsid w:val="00923E76"/>
    <w:rsid w:val="00924153"/>
    <w:rsid w:val="00924614"/>
    <w:rsid w:val="00924A37"/>
    <w:rsid w:val="00924E1B"/>
    <w:rsid w:val="00925D52"/>
    <w:rsid w:val="00925ED1"/>
    <w:rsid w:val="00926EAA"/>
    <w:rsid w:val="0092790B"/>
    <w:rsid w:val="00930462"/>
    <w:rsid w:val="00930691"/>
    <w:rsid w:val="00930AB2"/>
    <w:rsid w:val="0093168D"/>
    <w:rsid w:val="009317CA"/>
    <w:rsid w:val="00932034"/>
    <w:rsid w:val="00932441"/>
    <w:rsid w:val="009324F9"/>
    <w:rsid w:val="00932582"/>
    <w:rsid w:val="009329AE"/>
    <w:rsid w:val="00936492"/>
    <w:rsid w:val="00936CC1"/>
    <w:rsid w:val="009374F0"/>
    <w:rsid w:val="00937EBB"/>
    <w:rsid w:val="009426B8"/>
    <w:rsid w:val="00942A73"/>
    <w:rsid w:val="00942FD2"/>
    <w:rsid w:val="009441A6"/>
    <w:rsid w:val="00944555"/>
    <w:rsid w:val="009453F0"/>
    <w:rsid w:val="00946E6A"/>
    <w:rsid w:val="00947188"/>
    <w:rsid w:val="009474BC"/>
    <w:rsid w:val="009503A9"/>
    <w:rsid w:val="009506DB"/>
    <w:rsid w:val="009511FA"/>
    <w:rsid w:val="0095297F"/>
    <w:rsid w:val="0095405D"/>
    <w:rsid w:val="0095473D"/>
    <w:rsid w:val="00955248"/>
    <w:rsid w:val="009553E0"/>
    <w:rsid w:val="009557D4"/>
    <w:rsid w:val="00955CBC"/>
    <w:rsid w:val="00956788"/>
    <w:rsid w:val="009579D2"/>
    <w:rsid w:val="00960442"/>
    <w:rsid w:val="00960AEE"/>
    <w:rsid w:val="00962306"/>
    <w:rsid w:val="00962A45"/>
    <w:rsid w:val="009636CB"/>
    <w:rsid w:val="00963AC3"/>
    <w:rsid w:val="0096443D"/>
    <w:rsid w:val="0096468E"/>
    <w:rsid w:val="00965F3C"/>
    <w:rsid w:val="009660BF"/>
    <w:rsid w:val="00967273"/>
    <w:rsid w:val="009717F5"/>
    <w:rsid w:val="009718EB"/>
    <w:rsid w:val="00971A43"/>
    <w:rsid w:val="00971F50"/>
    <w:rsid w:val="00972131"/>
    <w:rsid w:val="00974100"/>
    <w:rsid w:val="00974849"/>
    <w:rsid w:val="00974C74"/>
    <w:rsid w:val="00975C86"/>
    <w:rsid w:val="00976178"/>
    <w:rsid w:val="00976D07"/>
    <w:rsid w:val="00980144"/>
    <w:rsid w:val="009818CE"/>
    <w:rsid w:val="009820AB"/>
    <w:rsid w:val="009834BD"/>
    <w:rsid w:val="009875DD"/>
    <w:rsid w:val="00987683"/>
    <w:rsid w:val="00987BEF"/>
    <w:rsid w:val="009903C5"/>
    <w:rsid w:val="00990958"/>
    <w:rsid w:val="009915F0"/>
    <w:rsid w:val="00992239"/>
    <w:rsid w:val="0099394B"/>
    <w:rsid w:val="009958E4"/>
    <w:rsid w:val="00996010"/>
    <w:rsid w:val="00996097"/>
    <w:rsid w:val="009961DD"/>
    <w:rsid w:val="009969F8"/>
    <w:rsid w:val="00997104"/>
    <w:rsid w:val="009A02AF"/>
    <w:rsid w:val="009A1A85"/>
    <w:rsid w:val="009A1CFB"/>
    <w:rsid w:val="009A2905"/>
    <w:rsid w:val="009A2972"/>
    <w:rsid w:val="009A30D0"/>
    <w:rsid w:val="009A515C"/>
    <w:rsid w:val="009A52ED"/>
    <w:rsid w:val="009A6173"/>
    <w:rsid w:val="009A78B9"/>
    <w:rsid w:val="009B006F"/>
    <w:rsid w:val="009B0357"/>
    <w:rsid w:val="009B0DEE"/>
    <w:rsid w:val="009B0FFB"/>
    <w:rsid w:val="009B1EA3"/>
    <w:rsid w:val="009B24AF"/>
    <w:rsid w:val="009B2BE9"/>
    <w:rsid w:val="009B2F52"/>
    <w:rsid w:val="009B3037"/>
    <w:rsid w:val="009B3633"/>
    <w:rsid w:val="009B3993"/>
    <w:rsid w:val="009B418D"/>
    <w:rsid w:val="009B4C8F"/>
    <w:rsid w:val="009C107E"/>
    <w:rsid w:val="009C22A4"/>
    <w:rsid w:val="009C2AF6"/>
    <w:rsid w:val="009C489B"/>
    <w:rsid w:val="009C4DF9"/>
    <w:rsid w:val="009C7438"/>
    <w:rsid w:val="009D04D2"/>
    <w:rsid w:val="009D0BA9"/>
    <w:rsid w:val="009D1642"/>
    <w:rsid w:val="009D1B14"/>
    <w:rsid w:val="009D1B33"/>
    <w:rsid w:val="009D284A"/>
    <w:rsid w:val="009D2B8F"/>
    <w:rsid w:val="009D35D4"/>
    <w:rsid w:val="009D462E"/>
    <w:rsid w:val="009D56F4"/>
    <w:rsid w:val="009D5C3B"/>
    <w:rsid w:val="009D67AB"/>
    <w:rsid w:val="009D6C12"/>
    <w:rsid w:val="009D6FCE"/>
    <w:rsid w:val="009D70CC"/>
    <w:rsid w:val="009D7267"/>
    <w:rsid w:val="009D7FB5"/>
    <w:rsid w:val="009E24A8"/>
    <w:rsid w:val="009E24FD"/>
    <w:rsid w:val="009E35EC"/>
    <w:rsid w:val="009E5FEF"/>
    <w:rsid w:val="009E6BD7"/>
    <w:rsid w:val="009E7F4B"/>
    <w:rsid w:val="009F021D"/>
    <w:rsid w:val="009F2FAC"/>
    <w:rsid w:val="009F3657"/>
    <w:rsid w:val="009F3AAE"/>
    <w:rsid w:val="009F440B"/>
    <w:rsid w:val="009F4B0D"/>
    <w:rsid w:val="009F6CA7"/>
    <w:rsid w:val="009F710B"/>
    <w:rsid w:val="00A00DAF"/>
    <w:rsid w:val="00A00E1B"/>
    <w:rsid w:val="00A01B1F"/>
    <w:rsid w:val="00A01C6A"/>
    <w:rsid w:val="00A01CE3"/>
    <w:rsid w:val="00A023EA"/>
    <w:rsid w:val="00A03FE4"/>
    <w:rsid w:val="00A042ED"/>
    <w:rsid w:val="00A064F3"/>
    <w:rsid w:val="00A06A76"/>
    <w:rsid w:val="00A07551"/>
    <w:rsid w:val="00A11B2F"/>
    <w:rsid w:val="00A11C2F"/>
    <w:rsid w:val="00A11FE6"/>
    <w:rsid w:val="00A12588"/>
    <w:rsid w:val="00A12855"/>
    <w:rsid w:val="00A12BD8"/>
    <w:rsid w:val="00A13BCD"/>
    <w:rsid w:val="00A13C24"/>
    <w:rsid w:val="00A141DA"/>
    <w:rsid w:val="00A15654"/>
    <w:rsid w:val="00A15E85"/>
    <w:rsid w:val="00A215CB"/>
    <w:rsid w:val="00A21679"/>
    <w:rsid w:val="00A231DB"/>
    <w:rsid w:val="00A23578"/>
    <w:rsid w:val="00A2419A"/>
    <w:rsid w:val="00A245B2"/>
    <w:rsid w:val="00A2578B"/>
    <w:rsid w:val="00A25D22"/>
    <w:rsid w:val="00A27224"/>
    <w:rsid w:val="00A27430"/>
    <w:rsid w:val="00A306B9"/>
    <w:rsid w:val="00A317CF"/>
    <w:rsid w:val="00A3231D"/>
    <w:rsid w:val="00A324F9"/>
    <w:rsid w:val="00A3290A"/>
    <w:rsid w:val="00A33D4E"/>
    <w:rsid w:val="00A3559F"/>
    <w:rsid w:val="00A36BE1"/>
    <w:rsid w:val="00A37403"/>
    <w:rsid w:val="00A3785E"/>
    <w:rsid w:val="00A37A80"/>
    <w:rsid w:val="00A439C7"/>
    <w:rsid w:val="00A43AFB"/>
    <w:rsid w:val="00A44320"/>
    <w:rsid w:val="00A45142"/>
    <w:rsid w:val="00A451E9"/>
    <w:rsid w:val="00A458D5"/>
    <w:rsid w:val="00A479EE"/>
    <w:rsid w:val="00A50AC6"/>
    <w:rsid w:val="00A50C41"/>
    <w:rsid w:val="00A50DA0"/>
    <w:rsid w:val="00A5187A"/>
    <w:rsid w:val="00A52E8C"/>
    <w:rsid w:val="00A5349D"/>
    <w:rsid w:val="00A5510C"/>
    <w:rsid w:val="00A55957"/>
    <w:rsid w:val="00A56844"/>
    <w:rsid w:val="00A57394"/>
    <w:rsid w:val="00A575C1"/>
    <w:rsid w:val="00A575CD"/>
    <w:rsid w:val="00A57BD5"/>
    <w:rsid w:val="00A60CC7"/>
    <w:rsid w:val="00A61302"/>
    <w:rsid w:val="00A63FFA"/>
    <w:rsid w:val="00A64612"/>
    <w:rsid w:val="00A65425"/>
    <w:rsid w:val="00A65662"/>
    <w:rsid w:val="00A65BDE"/>
    <w:rsid w:val="00A65CD0"/>
    <w:rsid w:val="00A65F14"/>
    <w:rsid w:val="00A6610E"/>
    <w:rsid w:val="00A67873"/>
    <w:rsid w:val="00A7168F"/>
    <w:rsid w:val="00A71D3E"/>
    <w:rsid w:val="00A754DB"/>
    <w:rsid w:val="00A75899"/>
    <w:rsid w:val="00A76A7B"/>
    <w:rsid w:val="00A7721E"/>
    <w:rsid w:val="00A7742E"/>
    <w:rsid w:val="00A774F9"/>
    <w:rsid w:val="00A8038C"/>
    <w:rsid w:val="00A81061"/>
    <w:rsid w:val="00A838D7"/>
    <w:rsid w:val="00A84E8F"/>
    <w:rsid w:val="00A850DC"/>
    <w:rsid w:val="00A85A67"/>
    <w:rsid w:val="00A85EA1"/>
    <w:rsid w:val="00A87CD7"/>
    <w:rsid w:val="00A91BF3"/>
    <w:rsid w:val="00A931D4"/>
    <w:rsid w:val="00A933C8"/>
    <w:rsid w:val="00A93F6F"/>
    <w:rsid w:val="00A945F6"/>
    <w:rsid w:val="00A9471B"/>
    <w:rsid w:val="00A94EFB"/>
    <w:rsid w:val="00A95D32"/>
    <w:rsid w:val="00A96E07"/>
    <w:rsid w:val="00A96EA3"/>
    <w:rsid w:val="00A97736"/>
    <w:rsid w:val="00A97C2D"/>
    <w:rsid w:val="00AA0548"/>
    <w:rsid w:val="00AA0FA3"/>
    <w:rsid w:val="00AA14C2"/>
    <w:rsid w:val="00AA2C80"/>
    <w:rsid w:val="00AA2F82"/>
    <w:rsid w:val="00AA3156"/>
    <w:rsid w:val="00AA3C22"/>
    <w:rsid w:val="00AA4E6E"/>
    <w:rsid w:val="00AA5BF6"/>
    <w:rsid w:val="00AA601E"/>
    <w:rsid w:val="00AA7BC3"/>
    <w:rsid w:val="00AB07C1"/>
    <w:rsid w:val="00AB0B94"/>
    <w:rsid w:val="00AB1A7F"/>
    <w:rsid w:val="00AB2E59"/>
    <w:rsid w:val="00AB2ED9"/>
    <w:rsid w:val="00AB34A7"/>
    <w:rsid w:val="00AB4060"/>
    <w:rsid w:val="00AB5D3E"/>
    <w:rsid w:val="00AB63C2"/>
    <w:rsid w:val="00AB6FD0"/>
    <w:rsid w:val="00AB7D67"/>
    <w:rsid w:val="00AB7DAD"/>
    <w:rsid w:val="00AC0E6A"/>
    <w:rsid w:val="00AC23B6"/>
    <w:rsid w:val="00AC2A08"/>
    <w:rsid w:val="00AC30AB"/>
    <w:rsid w:val="00AC335B"/>
    <w:rsid w:val="00AC40C1"/>
    <w:rsid w:val="00AC44A4"/>
    <w:rsid w:val="00AC5B54"/>
    <w:rsid w:val="00AC5E5C"/>
    <w:rsid w:val="00AC623F"/>
    <w:rsid w:val="00AC6AAD"/>
    <w:rsid w:val="00AC6F4B"/>
    <w:rsid w:val="00AC7542"/>
    <w:rsid w:val="00AC7EB8"/>
    <w:rsid w:val="00AD056E"/>
    <w:rsid w:val="00AD15E4"/>
    <w:rsid w:val="00AD2345"/>
    <w:rsid w:val="00AD2CEB"/>
    <w:rsid w:val="00AD3D90"/>
    <w:rsid w:val="00AD4F3B"/>
    <w:rsid w:val="00AD5560"/>
    <w:rsid w:val="00AD5F51"/>
    <w:rsid w:val="00AD62FF"/>
    <w:rsid w:val="00AD76E3"/>
    <w:rsid w:val="00AE03EA"/>
    <w:rsid w:val="00AE3B50"/>
    <w:rsid w:val="00AE6BA6"/>
    <w:rsid w:val="00AE7DC6"/>
    <w:rsid w:val="00AF0C31"/>
    <w:rsid w:val="00AF123D"/>
    <w:rsid w:val="00AF3E92"/>
    <w:rsid w:val="00AF3FB5"/>
    <w:rsid w:val="00AF44D2"/>
    <w:rsid w:val="00AF4670"/>
    <w:rsid w:val="00AF468B"/>
    <w:rsid w:val="00AF475F"/>
    <w:rsid w:val="00AF5813"/>
    <w:rsid w:val="00AF685F"/>
    <w:rsid w:val="00AF6A73"/>
    <w:rsid w:val="00AF6A9C"/>
    <w:rsid w:val="00AF6AB5"/>
    <w:rsid w:val="00AF76EC"/>
    <w:rsid w:val="00B0013F"/>
    <w:rsid w:val="00B0240C"/>
    <w:rsid w:val="00B027E6"/>
    <w:rsid w:val="00B03237"/>
    <w:rsid w:val="00B04427"/>
    <w:rsid w:val="00B04A8B"/>
    <w:rsid w:val="00B05599"/>
    <w:rsid w:val="00B0559F"/>
    <w:rsid w:val="00B06594"/>
    <w:rsid w:val="00B06EF9"/>
    <w:rsid w:val="00B079B8"/>
    <w:rsid w:val="00B07CC7"/>
    <w:rsid w:val="00B10F82"/>
    <w:rsid w:val="00B12C50"/>
    <w:rsid w:val="00B12FE9"/>
    <w:rsid w:val="00B13A03"/>
    <w:rsid w:val="00B14091"/>
    <w:rsid w:val="00B1531D"/>
    <w:rsid w:val="00B155B3"/>
    <w:rsid w:val="00B15FF4"/>
    <w:rsid w:val="00B16D23"/>
    <w:rsid w:val="00B16D6F"/>
    <w:rsid w:val="00B173DD"/>
    <w:rsid w:val="00B17853"/>
    <w:rsid w:val="00B179B1"/>
    <w:rsid w:val="00B20847"/>
    <w:rsid w:val="00B208FE"/>
    <w:rsid w:val="00B22BBE"/>
    <w:rsid w:val="00B23D27"/>
    <w:rsid w:val="00B249D4"/>
    <w:rsid w:val="00B24A55"/>
    <w:rsid w:val="00B25804"/>
    <w:rsid w:val="00B25883"/>
    <w:rsid w:val="00B26717"/>
    <w:rsid w:val="00B277E5"/>
    <w:rsid w:val="00B278C1"/>
    <w:rsid w:val="00B30461"/>
    <w:rsid w:val="00B30493"/>
    <w:rsid w:val="00B308DA"/>
    <w:rsid w:val="00B32E56"/>
    <w:rsid w:val="00B331C0"/>
    <w:rsid w:val="00B34D93"/>
    <w:rsid w:val="00B36AA4"/>
    <w:rsid w:val="00B36BB3"/>
    <w:rsid w:val="00B36E93"/>
    <w:rsid w:val="00B36F2F"/>
    <w:rsid w:val="00B37ADD"/>
    <w:rsid w:val="00B37DCD"/>
    <w:rsid w:val="00B4039A"/>
    <w:rsid w:val="00B406F5"/>
    <w:rsid w:val="00B40ECB"/>
    <w:rsid w:val="00B41176"/>
    <w:rsid w:val="00B4248A"/>
    <w:rsid w:val="00B42840"/>
    <w:rsid w:val="00B43228"/>
    <w:rsid w:val="00B4424C"/>
    <w:rsid w:val="00B44818"/>
    <w:rsid w:val="00B47B37"/>
    <w:rsid w:val="00B50E00"/>
    <w:rsid w:val="00B50F9A"/>
    <w:rsid w:val="00B51738"/>
    <w:rsid w:val="00B51BC6"/>
    <w:rsid w:val="00B5220A"/>
    <w:rsid w:val="00B530E0"/>
    <w:rsid w:val="00B53313"/>
    <w:rsid w:val="00B535A0"/>
    <w:rsid w:val="00B546BE"/>
    <w:rsid w:val="00B55B53"/>
    <w:rsid w:val="00B60B8B"/>
    <w:rsid w:val="00B6131D"/>
    <w:rsid w:val="00B615B6"/>
    <w:rsid w:val="00B63787"/>
    <w:rsid w:val="00B6384C"/>
    <w:rsid w:val="00B63C87"/>
    <w:rsid w:val="00B63D37"/>
    <w:rsid w:val="00B63F77"/>
    <w:rsid w:val="00B63F9F"/>
    <w:rsid w:val="00B645A8"/>
    <w:rsid w:val="00B6472A"/>
    <w:rsid w:val="00B659EC"/>
    <w:rsid w:val="00B6722F"/>
    <w:rsid w:val="00B67316"/>
    <w:rsid w:val="00B67EF2"/>
    <w:rsid w:val="00B701FE"/>
    <w:rsid w:val="00B748F2"/>
    <w:rsid w:val="00B75F25"/>
    <w:rsid w:val="00B76370"/>
    <w:rsid w:val="00B76523"/>
    <w:rsid w:val="00B765DA"/>
    <w:rsid w:val="00B76B2C"/>
    <w:rsid w:val="00B76BFB"/>
    <w:rsid w:val="00B76E3D"/>
    <w:rsid w:val="00B76FCC"/>
    <w:rsid w:val="00B777C3"/>
    <w:rsid w:val="00B77FED"/>
    <w:rsid w:val="00B80709"/>
    <w:rsid w:val="00B808DB"/>
    <w:rsid w:val="00B8229E"/>
    <w:rsid w:val="00B82C43"/>
    <w:rsid w:val="00B83E8E"/>
    <w:rsid w:val="00B83EB2"/>
    <w:rsid w:val="00B84044"/>
    <w:rsid w:val="00B84928"/>
    <w:rsid w:val="00B84C81"/>
    <w:rsid w:val="00B84ECA"/>
    <w:rsid w:val="00B84EF5"/>
    <w:rsid w:val="00B85319"/>
    <w:rsid w:val="00B85E5C"/>
    <w:rsid w:val="00B85F6C"/>
    <w:rsid w:val="00B90441"/>
    <w:rsid w:val="00B90BBA"/>
    <w:rsid w:val="00B90D71"/>
    <w:rsid w:val="00B9324A"/>
    <w:rsid w:val="00B947D2"/>
    <w:rsid w:val="00BA0F91"/>
    <w:rsid w:val="00BA158C"/>
    <w:rsid w:val="00BA1830"/>
    <w:rsid w:val="00BA2706"/>
    <w:rsid w:val="00BA2BA4"/>
    <w:rsid w:val="00BA3192"/>
    <w:rsid w:val="00BA3660"/>
    <w:rsid w:val="00BA3B55"/>
    <w:rsid w:val="00BA43F3"/>
    <w:rsid w:val="00BA44F1"/>
    <w:rsid w:val="00BA4871"/>
    <w:rsid w:val="00BA4B62"/>
    <w:rsid w:val="00BA5196"/>
    <w:rsid w:val="00BA573F"/>
    <w:rsid w:val="00BA629D"/>
    <w:rsid w:val="00BA71EB"/>
    <w:rsid w:val="00BA7FA3"/>
    <w:rsid w:val="00BB106D"/>
    <w:rsid w:val="00BB214F"/>
    <w:rsid w:val="00BB25E0"/>
    <w:rsid w:val="00BB527D"/>
    <w:rsid w:val="00BB5298"/>
    <w:rsid w:val="00BB5581"/>
    <w:rsid w:val="00BB5B36"/>
    <w:rsid w:val="00BB6C7B"/>
    <w:rsid w:val="00BB6CA7"/>
    <w:rsid w:val="00BB6D93"/>
    <w:rsid w:val="00BB7575"/>
    <w:rsid w:val="00BB768F"/>
    <w:rsid w:val="00BC0B12"/>
    <w:rsid w:val="00BC1853"/>
    <w:rsid w:val="00BC1958"/>
    <w:rsid w:val="00BC2286"/>
    <w:rsid w:val="00BC2621"/>
    <w:rsid w:val="00BC265D"/>
    <w:rsid w:val="00BC2692"/>
    <w:rsid w:val="00BC2867"/>
    <w:rsid w:val="00BC33ED"/>
    <w:rsid w:val="00BC447F"/>
    <w:rsid w:val="00BC4752"/>
    <w:rsid w:val="00BC4BC9"/>
    <w:rsid w:val="00BC4ED1"/>
    <w:rsid w:val="00BC500E"/>
    <w:rsid w:val="00BC78F4"/>
    <w:rsid w:val="00BD0E51"/>
    <w:rsid w:val="00BD10C2"/>
    <w:rsid w:val="00BD10C8"/>
    <w:rsid w:val="00BD15DA"/>
    <w:rsid w:val="00BD25B0"/>
    <w:rsid w:val="00BD333E"/>
    <w:rsid w:val="00BD593C"/>
    <w:rsid w:val="00BD64AC"/>
    <w:rsid w:val="00BD6DAD"/>
    <w:rsid w:val="00BD6FEE"/>
    <w:rsid w:val="00BD73A1"/>
    <w:rsid w:val="00BD7C1F"/>
    <w:rsid w:val="00BE1115"/>
    <w:rsid w:val="00BE1225"/>
    <w:rsid w:val="00BE38BD"/>
    <w:rsid w:val="00BE3A90"/>
    <w:rsid w:val="00BE3CA0"/>
    <w:rsid w:val="00BE4E18"/>
    <w:rsid w:val="00BE4F4D"/>
    <w:rsid w:val="00BE5A48"/>
    <w:rsid w:val="00BF18EE"/>
    <w:rsid w:val="00BF1BC3"/>
    <w:rsid w:val="00BF1FDA"/>
    <w:rsid w:val="00BF4B6D"/>
    <w:rsid w:val="00BF5C3E"/>
    <w:rsid w:val="00BF6157"/>
    <w:rsid w:val="00BF68B6"/>
    <w:rsid w:val="00BF7EEC"/>
    <w:rsid w:val="00C008F3"/>
    <w:rsid w:val="00C00B70"/>
    <w:rsid w:val="00C019FE"/>
    <w:rsid w:val="00C01D9C"/>
    <w:rsid w:val="00C02B41"/>
    <w:rsid w:val="00C030D8"/>
    <w:rsid w:val="00C044CE"/>
    <w:rsid w:val="00C05AF2"/>
    <w:rsid w:val="00C06528"/>
    <w:rsid w:val="00C075D7"/>
    <w:rsid w:val="00C1385B"/>
    <w:rsid w:val="00C1478A"/>
    <w:rsid w:val="00C14989"/>
    <w:rsid w:val="00C164CA"/>
    <w:rsid w:val="00C166F6"/>
    <w:rsid w:val="00C16F53"/>
    <w:rsid w:val="00C203C0"/>
    <w:rsid w:val="00C2107E"/>
    <w:rsid w:val="00C210B0"/>
    <w:rsid w:val="00C21DCC"/>
    <w:rsid w:val="00C2209D"/>
    <w:rsid w:val="00C23379"/>
    <w:rsid w:val="00C2379A"/>
    <w:rsid w:val="00C23A61"/>
    <w:rsid w:val="00C2427E"/>
    <w:rsid w:val="00C24389"/>
    <w:rsid w:val="00C247B2"/>
    <w:rsid w:val="00C2618E"/>
    <w:rsid w:val="00C2671E"/>
    <w:rsid w:val="00C26923"/>
    <w:rsid w:val="00C2790E"/>
    <w:rsid w:val="00C30A74"/>
    <w:rsid w:val="00C30BE7"/>
    <w:rsid w:val="00C31344"/>
    <w:rsid w:val="00C314A6"/>
    <w:rsid w:val="00C31E30"/>
    <w:rsid w:val="00C3210D"/>
    <w:rsid w:val="00C34121"/>
    <w:rsid w:val="00C34724"/>
    <w:rsid w:val="00C34B22"/>
    <w:rsid w:val="00C350A5"/>
    <w:rsid w:val="00C3555F"/>
    <w:rsid w:val="00C3642D"/>
    <w:rsid w:val="00C364B7"/>
    <w:rsid w:val="00C36685"/>
    <w:rsid w:val="00C3749C"/>
    <w:rsid w:val="00C37B49"/>
    <w:rsid w:val="00C37F6D"/>
    <w:rsid w:val="00C404C1"/>
    <w:rsid w:val="00C40797"/>
    <w:rsid w:val="00C40905"/>
    <w:rsid w:val="00C41877"/>
    <w:rsid w:val="00C4254D"/>
    <w:rsid w:val="00C42759"/>
    <w:rsid w:val="00C427F7"/>
    <w:rsid w:val="00C43974"/>
    <w:rsid w:val="00C441F7"/>
    <w:rsid w:val="00C4475C"/>
    <w:rsid w:val="00C45F62"/>
    <w:rsid w:val="00C473D3"/>
    <w:rsid w:val="00C479FA"/>
    <w:rsid w:val="00C47E08"/>
    <w:rsid w:val="00C50C11"/>
    <w:rsid w:val="00C50C7C"/>
    <w:rsid w:val="00C51872"/>
    <w:rsid w:val="00C52D7B"/>
    <w:rsid w:val="00C53062"/>
    <w:rsid w:val="00C551BF"/>
    <w:rsid w:val="00C55B4B"/>
    <w:rsid w:val="00C56434"/>
    <w:rsid w:val="00C6011B"/>
    <w:rsid w:val="00C611D7"/>
    <w:rsid w:val="00C63A38"/>
    <w:rsid w:val="00C63D5D"/>
    <w:rsid w:val="00C64594"/>
    <w:rsid w:val="00C652FA"/>
    <w:rsid w:val="00C66D03"/>
    <w:rsid w:val="00C66E02"/>
    <w:rsid w:val="00C6705B"/>
    <w:rsid w:val="00C673A7"/>
    <w:rsid w:val="00C674D4"/>
    <w:rsid w:val="00C67C69"/>
    <w:rsid w:val="00C700A6"/>
    <w:rsid w:val="00C71F10"/>
    <w:rsid w:val="00C72E9E"/>
    <w:rsid w:val="00C72F0E"/>
    <w:rsid w:val="00C7304D"/>
    <w:rsid w:val="00C736B7"/>
    <w:rsid w:val="00C74CF0"/>
    <w:rsid w:val="00C76376"/>
    <w:rsid w:val="00C8057C"/>
    <w:rsid w:val="00C80DF5"/>
    <w:rsid w:val="00C8225C"/>
    <w:rsid w:val="00C847ED"/>
    <w:rsid w:val="00C86BAC"/>
    <w:rsid w:val="00C872E5"/>
    <w:rsid w:val="00C874DC"/>
    <w:rsid w:val="00C87981"/>
    <w:rsid w:val="00C90BFA"/>
    <w:rsid w:val="00C90E44"/>
    <w:rsid w:val="00C91352"/>
    <w:rsid w:val="00C91372"/>
    <w:rsid w:val="00C93612"/>
    <w:rsid w:val="00C93F1E"/>
    <w:rsid w:val="00C94156"/>
    <w:rsid w:val="00C94457"/>
    <w:rsid w:val="00C94826"/>
    <w:rsid w:val="00C948F3"/>
    <w:rsid w:val="00C94B08"/>
    <w:rsid w:val="00C96631"/>
    <w:rsid w:val="00C96798"/>
    <w:rsid w:val="00C97C4C"/>
    <w:rsid w:val="00CA0229"/>
    <w:rsid w:val="00CA02B8"/>
    <w:rsid w:val="00CA22D2"/>
    <w:rsid w:val="00CA309D"/>
    <w:rsid w:val="00CA364F"/>
    <w:rsid w:val="00CA395C"/>
    <w:rsid w:val="00CA420D"/>
    <w:rsid w:val="00CA5946"/>
    <w:rsid w:val="00CA6602"/>
    <w:rsid w:val="00CA69D2"/>
    <w:rsid w:val="00CA72F4"/>
    <w:rsid w:val="00CB032D"/>
    <w:rsid w:val="00CB207A"/>
    <w:rsid w:val="00CB29B1"/>
    <w:rsid w:val="00CB39CD"/>
    <w:rsid w:val="00CB5161"/>
    <w:rsid w:val="00CB73E3"/>
    <w:rsid w:val="00CB7626"/>
    <w:rsid w:val="00CB7739"/>
    <w:rsid w:val="00CB78D1"/>
    <w:rsid w:val="00CB7CE4"/>
    <w:rsid w:val="00CC02E8"/>
    <w:rsid w:val="00CC0485"/>
    <w:rsid w:val="00CC0A8F"/>
    <w:rsid w:val="00CC0CCC"/>
    <w:rsid w:val="00CC25E2"/>
    <w:rsid w:val="00CC2F62"/>
    <w:rsid w:val="00CC2FAD"/>
    <w:rsid w:val="00CC338A"/>
    <w:rsid w:val="00CC5575"/>
    <w:rsid w:val="00CC5F4C"/>
    <w:rsid w:val="00CC6F82"/>
    <w:rsid w:val="00CC79AF"/>
    <w:rsid w:val="00CC7B64"/>
    <w:rsid w:val="00CD07C1"/>
    <w:rsid w:val="00CD0CA7"/>
    <w:rsid w:val="00CD17C5"/>
    <w:rsid w:val="00CD2F1C"/>
    <w:rsid w:val="00CD3AFD"/>
    <w:rsid w:val="00CD3F69"/>
    <w:rsid w:val="00CD4ED6"/>
    <w:rsid w:val="00CD56C8"/>
    <w:rsid w:val="00CD69CA"/>
    <w:rsid w:val="00CD69F9"/>
    <w:rsid w:val="00CE0A86"/>
    <w:rsid w:val="00CE0C2E"/>
    <w:rsid w:val="00CE1795"/>
    <w:rsid w:val="00CE1E69"/>
    <w:rsid w:val="00CE232D"/>
    <w:rsid w:val="00CE26D4"/>
    <w:rsid w:val="00CE305C"/>
    <w:rsid w:val="00CE4FCE"/>
    <w:rsid w:val="00CE5957"/>
    <w:rsid w:val="00CE6C64"/>
    <w:rsid w:val="00CF01EC"/>
    <w:rsid w:val="00CF4706"/>
    <w:rsid w:val="00CF50DC"/>
    <w:rsid w:val="00CF5F4D"/>
    <w:rsid w:val="00CF6F66"/>
    <w:rsid w:val="00CF7143"/>
    <w:rsid w:val="00CF7F10"/>
    <w:rsid w:val="00D01DA9"/>
    <w:rsid w:val="00D030EC"/>
    <w:rsid w:val="00D04C79"/>
    <w:rsid w:val="00D0715F"/>
    <w:rsid w:val="00D075EA"/>
    <w:rsid w:val="00D11C64"/>
    <w:rsid w:val="00D11D19"/>
    <w:rsid w:val="00D11E4B"/>
    <w:rsid w:val="00D1286B"/>
    <w:rsid w:val="00D1383B"/>
    <w:rsid w:val="00D139A9"/>
    <w:rsid w:val="00D16015"/>
    <w:rsid w:val="00D16C36"/>
    <w:rsid w:val="00D16EEA"/>
    <w:rsid w:val="00D17508"/>
    <w:rsid w:val="00D176DB"/>
    <w:rsid w:val="00D20D0B"/>
    <w:rsid w:val="00D21C0D"/>
    <w:rsid w:val="00D22D3F"/>
    <w:rsid w:val="00D2544E"/>
    <w:rsid w:val="00D25D02"/>
    <w:rsid w:val="00D26295"/>
    <w:rsid w:val="00D263E1"/>
    <w:rsid w:val="00D26542"/>
    <w:rsid w:val="00D267F7"/>
    <w:rsid w:val="00D300AA"/>
    <w:rsid w:val="00D30318"/>
    <w:rsid w:val="00D31799"/>
    <w:rsid w:val="00D32A18"/>
    <w:rsid w:val="00D33035"/>
    <w:rsid w:val="00D34F70"/>
    <w:rsid w:val="00D362A8"/>
    <w:rsid w:val="00D36B1E"/>
    <w:rsid w:val="00D36F68"/>
    <w:rsid w:val="00D37B94"/>
    <w:rsid w:val="00D40E03"/>
    <w:rsid w:val="00D40E34"/>
    <w:rsid w:val="00D4128D"/>
    <w:rsid w:val="00D414D9"/>
    <w:rsid w:val="00D41522"/>
    <w:rsid w:val="00D42065"/>
    <w:rsid w:val="00D43EFC"/>
    <w:rsid w:val="00D441BA"/>
    <w:rsid w:val="00D44A59"/>
    <w:rsid w:val="00D4653B"/>
    <w:rsid w:val="00D46E03"/>
    <w:rsid w:val="00D47025"/>
    <w:rsid w:val="00D478BA"/>
    <w:rsid w:val="00D5034A"/>
    <w:rsid w:val="00D515EF"/>
    <w:rsid w:val="00D519BB"/>
    <w:rsid w:val="00D52175"/>
    <w:rsid w:val="00D52618"/>
    <w:rsid w:val="00D53F2A"/>
    <w:rsid w:val="00D55053"/>
    <w:rsid w:val="00D5664C"/>
    <w:rsid w:val="00D567CD"/>
    <w:rsid w:val="00D569A2"/>
    <w:rsid w:val="00D60314"/>
    <w:rsid w:val="00D61273"/>
    <w:rsid w:val="00D632CD"/>
    <w:rsid w:val="00D632E2"/>
    <w:rsid w:val="00D65E85"/>
    <w:rsid w:val="00D6652E"/>
    <w:rsid w:val="00D66AFF"/>
    <w:rsid w:val="00D66BFE"/>
    <w:rsid w:val="00D67772"/>
    <w:rsid w:val="00D7167B"/>
    <w:rsid w:val="00D71755"/>
    <w:rsid w:val="00D71790"/>
    <w:rsid w:val="00D72085"/>
    <w:rsid w:val="00D73C53"/>
    <w:rsid w:val="00D7454E"/>
    <w:rsid w:val="00D77A6B"/>
    <w:rsid w:val="00D80B08"/>
    <w:rsid w:val="00D8247D"/>
    <w:rsid w:val="00D82A0E"/>
    <w:rsid w:val="00D83A07"/>
    <w:rsid w:val="00D83ADF"/>
    <w:rsid w:val="00D869D6"/>
    <w:rsid w:val="00D86DFB"/>
    <w:rsid w:val="00D90A8E"/>
    <w:rsid w:val="00D91F2E"/>
    <w:rsid w:val="00D922C1"/>
    <w:rsid w:val="00D92AC1"/>
    <w:rsid w:val="00D931B9"/>
    <w:rsid w:val="00D93F39"/>
    <w:rsid w:val="00D946DF"/>
    <w:rsid w:val="00D9692F"/>
    <w:rsid w:val="00D96D7C"/>
    <w:rsid w:val="00DA001F"/>
    <w:rsid w:val="00DA03F0"/>
    <w:rsid w:val="00DA045F"/>
    <w:rsid w:val="00DA116A"/>
    <w:rsid w:val="00DA1363"/>
    <w:rsid w:val="00DA2153"/>
    <w:rsid w:val="00DA31D9"/>
    <w:rsid w:val="00DA3518"/>
    <w:rsid w:val="00DA3FC0"/>
    <w:rsid w:val="00DA5D2B"/>
    <w:rsid w:val="00DB0C59"/>
    <w:rsid w:val="00DB141C"/>
    <w:rsid w:val="00DB1702"/>
    <w:rsid w:val="00DB1CC8"/>
    <w:rsid w:val="00DB26CE"/>
    <w:rsid w:val="00DB53AE"/>
    <w:rsid w:val="00DB5DBD"/>
    <w:rsid w:val="00DB5E19"/>
    <w:rsid w:val="00DB6800"/>
    <w:rsid w:val="00DB6B7E"/>
    <w:rsid w:val="00DC00FB"/>
    <w:rsid w:val="00DC035F"/>
    <w:rsid w:val="00DC1C43"/>
    <w:rsid w:val="00DC3026"/>
    <w:rsid w:val="00DC30BB"/>
    <w:rsid w:val="00DC40B4"/>
    <w:rsid w:val="00DC4902"/>
    <w:rsid w:val="00DC4D7F"/>
    <w:rsid w:val="00DC6926"/>
    <w:rsid w:val="00DD01BF"/>
    <w:rsid w:val="00DD13D6"/>
    <w:rsid w:val="00DD1995"/>
    <w:rsid w:val="00DD2423"/>
    <w:rsid w:val="00DD3CE5"/>
    <w:rsid w:val="00DD4D35"/>
    <w:rsid w:val="00DD5125"/>
    <w:rsid w:val="00DD77E3"/>
    <w:rsid w:val="00DD7DEF"/>
    <w:rsid w:val="00DE0036"/>
    <w:rsid w:val="00DE01B3"/>
    <w:rsid w:val="00DE029A"/>
    <w:rsid w:val="00DE1985"/>
    <w:rsid w:val="00DE1AC9"/>
    <w:rsid w:val="00DE27B4"/>
    <w:rsid w:val="00DE3445"/>
    <w:rsid w:val="00DE3B08"/>
    <w:rsid w:val="00DE46DB"/>
    <w:rsid w:val="00DE56BE"/>
    <w:rsid w:val="00DE5FFD"/>
    <w:rsid w:val="00DE6D48"/>
    <w:rsid w:val="00DE6ED3"/>
    <w:rsid w:val="00DE7824"/>
    <w:rsid w:val="00DF2E42"/>
    <w:rsid w:val="00DF40DE"/>
    <w:rsid w:val="00DF4902"/>
    <w:rsid w:val="00DF5A2F"/>
    <w:rsid w:val="00DF6581"/>
    <w:rsid w:val="00DF68C0"/>
    <w:rsid w:val="00DF71F4"/>
    <w:rsid w:val="00DF7204"/>
    <w:rsid w:val="00DF78F8"/>
    <w:rsid w:val="00E002EE"/>
    <w:rsid w:val="00E00A8C"/>
    <w:rsid w:val="00E00AD4"/>
    <w:rsid w:val="00E027FF"/>
    <w:rsid w:val="00E034CC"/>
    <w:rsid w:val="00E0365D"/>
    <w:rsid w:val="00E0480B"/>
    <w:rsid w:val="00E05943"/>
    <w:rsid w:val="00E05DFB"/>
    <w:rsid w:val="00E06298"/>
    <w:rsid w:val="00E0707F"/>
    <w:rsid w:val="00E07106"/>
    <w:rsid w:val="00E10462"/>
    <w:rsid w:val="00E11B80"/>
    <w:rsid w:val="00E13074"/>
    <w:rsid w:val="00E14EA1"/>
    <w:rsid w:val="00E160BB"/>
    <w:rsid w:val="00E16467"/>
    <w:rsid w:val="00E17DCE"/>
    <w:rsid w:val="00E20530"/>
    <w:rsid w:val="00E2072C"/>
    <w:rsid w:val="00E216A4"/>
    <w:rsid w:val="00E23F09"/>
    <w:rsid w:val="00E25664"/>
    <w:rsid w:val="00E2585D"/>
    <w:rsid w:val="00E25EF5"/>
    <w:rsid w:val="00E269B3"/>
    <w:rsid w:val="00E2714C"/>
    <w:rsid w:val="00E2733A"/>
    <w:rsid w:val="00E27CC2"/>
    <w:rsid w:val="00E27ECC"/>
    <w:rsid w:val="00E3006C"/>
    <w:rsid w:val="00E30BB1"/>
    <w:rsid w:val="00E31304"/>
    <w:rsid w:val="00E31DDC"/>
    <w:rsid w:val="00E33A6A"/>
    <w:rsid w:val="00E33F42"/>
    <w:rsid w:val="00E3574D"/>
    <w:rsid w:val="00E36515"/>
    <w:rsid w:val="00E36D19"/>
    <w:rsid w:val="00E37876"/>
    <w:rsid w:val="00E40204"/>
    <w:rsid w:val="00E404C4"/>
    <w:rsid w:val="00E40966"/>
    <w:rsid w:val="00E40DFA"/>
    <w:rsid w:val="00E4138B"/>
    <w:rsid w:val="00E41AC5"/>
    <w:rsid w:val="00E423F3"/>
    <w:rsid w:val="00E4367B"/>
    <w:rsid w:val="00E44764"/>
    <w:rsid w:val="00E448D6"/>
    <w:rsid w:val="00E44AA5"/>
    <w:rsid w:val="00E455F7"/>
    <w:rsid w:val="00E4643C"/>
    <w:rsid w:val="00E50886"/>
    <w:rsid w:val="00E51523"/>
    <w:rsid w:val="00E517C3"/>
    <w:rsid w:val="00E51BD2"/>
    <w:rsid w:val="00E547AA"/>
    <w:rsid w:val="00E54D54"/>
    <w:rsid w:val="00E55336"/>
    <w:rsid w:val="00E56567"/>
    <w:rsid w:val="00E57801"/>
    <w:rsid w:val="00E57E62"/>
    <w:rsid w:val="00E61C9E"/>
    <w:rsid w:val="00E61E89"/>
    <w:rsid w:val="00E61F58"/>
    <w:rsid w:val="00E62855"/>
    <w:rsid w:val="00E62F05"/>
    <w:rsid w:val="00E63809"/>
    <w:rsid w:val="00E63CDC"/>
    <w:rsid w:val="00E64001"/>
    <w:rsid w:val="00E64CC7"/>
    <w:rsid w:val="00E6525E"/>
    <w:rsid w:val="00E668E0"/>
    <w:rsid w:val="00E669BA"/>
    <w:rsid w:val="00E67052"/>
    <w:rsid w:val="00E6751C"/>
    <w:rsid w:val="00E6765D"/>
    <w:rsid w:val="00E67968"/>
    <w:rsid w:val="00E70120"/>
    <w:rsid w:val="00E718D7"/>
    <w:rsid w:val="00E72054"/>
    <w:rsid w:val="00E74F59"/>
    <w:rsid w:val="00E75317"/>
    <w:rsid w:val="00E76C19"/>
    <w:rsid w:val="00E80428"/>
    <w:rsid w:val="00E8220C"/>
    <w:rsid w:val="00E826A1"/>
    <w:rsid w:val="00E8352F"/>
    <w:rsid w:val="00E83CEE"/>
    <w:rsid w:val="00E83E38"/>
    <w:rsid w:val="00E8487B"/>
    <w:rsid w:val="00E84A61"/>
    <w:rsid w:val="00E858C2"/>
    <w:rsid w:val="00E8699C"/>
    <w:rsid w:val="00E86B27"/>
    <w:rsid w:val="00E87B98"/>
    <w:rsid w:val="00E9121C"/>
    <w:rsid w:val="00E9140F"/>
    <w:rsid w:val="00E921D7"/>
    <w:rsid w:val="00E92A03"/>
    <w:rsid w:val="00E9340B"/>
    <w:rsid w:val="00E9359A"/>
    <w:rsid w:val="00E93AB1"/>
    <w:rsid w:val="00E93FB8"/>
    <w:rsid w:val="00E94BE5"/>
    <w:rsid w:val="00E94D37"/>
    <w:rsid w:val="00E963D1"/>
    <w:rsid w:val="00E9745B"/>
    <w:rsid w:val="00E9760B"/>
    <w:rsid w:val="00EA0098"/>
    <w:rsid w:val="00EA1630"/>
    <w:rsid w:val="00EA2C6C"/>
    <w:rsid w:val="00EA386B"/>
    <w:rsid w:val="00EA49B4"/>
    <w:rsid w:val="00EA52A3"/>
    <w:rsid w:val="00EA6460"/>
    <w:rsid w:val="00EA6D9E"/>
    <w:rsid w:val="00EA71D0"/>
    <w:rsid w:val="00EA7792"/>
    <w:rsid w:val="00EB091E"/>
    <w:rsid w:val="00EB15D0"/>
    <w:rsid w:val="00EB1DFA"/>
    <w:rsid w:val="00EB2326"/>
    <w:rsid w:val="00EB302B"/>
    <w:rsid w:val="00EB3BBF"/>
    <w:rsid w:val="00EB3C5C"/>
    <w:rsid w:val="00EB49FD"/>
    <w:rsid w:val="00EB4BC7"/>
    <w:rsid w:val="00EB556E"/>
    <w:rsid w:val="00EB5BB1"/>
    <w:rsid w:val="00EB685A"/>
    <w:rsid w:val="00EB7E27"/>
    <w:rsid w:val="00EC2CD6"/>
    <w:rsid w:val="00EC31E8"/>
    <w:rsid w:val="00EC3DEA"/>
    <w:rsid w:val="00EC418D"/>
    <w:rsid w:val="00EC5AF4"/>
    <w:rsid w:val="00EC5CCA"/>
    <w:rsid w:val="00EC5E12"/>
    <w:rsid w:val="00EC7F6F"/>
    <w:rsid w:val="00ED0015"/>
    <w:rsid w:val="00ED1968"/>
    <w:rsid w:val="00ED2A92"/>
    <w:rsid w:val="00ED39A1"/>
    <w:rsid w:val="00ED3EFA"/>
    <w:rsid w:val="00ED4A04"/>
    <w:rsid w:val="00ED4B92"/>
    <w:rsid w:val="00ED5744"/>
    <w:rsid w:val="00EE050C"/>
    <w:rsid w:val="00EE05EA"/>
    <w:rsid w:val="00EE19C8"/>
    <w:rsid w:val="00EE1FB1"/>
    <w:rsid w:val="00EE23AB"/>
    <w:rsid w:val="00EE23B2"/>
    <w:rsid w:val="00EE26FC"/>
    <w:rsid w:val="00EE27AA"/>
    <w:rsid w:val="00EE2A46"/>
    <w:rsid w:val="00EE3C80"/>
    <w:rsid w:val="00EE3EE7"/>
    <w:rsid w:val="00EE589E"/>
    <w:rsid w:val="00EE65F0"/>
    <w:rsid w:val="00EE74E2"/>
    <w:rsid w:val="00EE7631"/>
    <w:rsid w:val="00EE7E48"/>
    <w:rsid w:val="00EF0312"/>
    <w:rsid w:val="00EF3E47"/>
    <w:rsid w:val="00EF6978"/>
    <w:rsid w:val="00EF7883"/>
    <w:rsid w:val="00EF7B0E"/>
    <w:rsid w:val="00F008F7"/>
    <w:rsid w:val="00F03324"/>
    <w:rsid w:val="00F0492C"/>
    <w:rsid w:val="00F04ADA"/>
    <w:rsid w:val="00F04E06"/>
    <w:rsid w:val="00F0519A"/>
    <w:rsid w:val="00F05551"/>
    <w:rsid w:val="00F06DC6"/>
    <w:rsid w:val="00F076CF"/>
    <w:rsid w:val="00F07E1C"/>
    <w:rsid w:val="00F10089"/>
    <w:rsid w:val="00F11D5D"/>
    <w:rsid w:val="00F12104"/>
    <w:rsid w:val="00F12825"/>
    <w:rsid w:val="00F12F41"/>
    <w:rsid w:val="00F1397A"/>
    <w:rsid w:val="00F1430B"/>
    <w:rsid w:val="00F147B5"/>
    <w:rsid w:val="00F14809"/>
    <w:rsid w:val="00F1579E"/>
    <w:rsid w:val="00F16C29"/>
    <w:rsid w:val="00F209D7"/>
    <w:rsid w:val="00F212CF"/>
    <w:rsid w:val="00F21A92"/>
    <w:rsid w:val="00F22120"/>
    <w:rsid w:val="00F22D67"/>
    <w:rsid w:val="00F22DE4"/>
    <w:rsid w:val="00F22E1E"/>
    <w:rsid w:val="00F2315E"/>
    <w:rsid w:val="00F239D1"/>
    <w:rsid w:val="00F23B28"/>
    <w:rsid w:val="00F23C23"/>
    <w:rsid w:val="00F23F54"/>
    <w:rsid w:val="00F25323"/>
    <w:rsid w:val="00F266F1"/>
    <w:rsid w:val="00F267F7"/>
    <w:rsid w:val="00F30B05"/>
    <w:rsid w:val="00F31204"/>
    <w:rsid w:val="00F31231"/>
    <w:rsid w:val="00F31C3B"/>
    <w:rsid w:val="00F328C2"/>
    <w:rsid w:val="00F35B56"/>
    <w:rsid w:val="00F36FFE"/>
    <w:rsid w:val="00F37949"/>
    <w:rsid w:val="00F40758"/>
    <w:rsid w:val="00F44977"/>
    <w:rsid w:val="00F4585B"/>
    <w:rsid w:val="00F45D7A"/>
    <w:rsid w:val="00F47300"/>
    <w:rsid w:val="00F50B3F"/>
    <w:rsid w:val="00F51250"/>
    <w:rsid w:val="00F515AB"/>
    <w:rsid w:val="00F5187E"/>
    <w:rsid w:val="00F51C5E"/>
    <w:rsid w:val="00F522E4"/>
    <w:rsid w:val="00F52B3C"/>
    <w:rsid w:val="00F53317"/>
    <w:rsid w:val="00F53C7D"/>
    <w:rsid w:val="00F53F58"/>
    <w:rsid w:val="00F5439E"/>
    <w:rsid w:val="00F547AB"/>
    <w:rsid w:val="00F55054"/>
    <w:rsid w:val="00F55E29"/>
    <w:rsid w:val="00F55FAE"/>
    <w:rsid w:val="00F5657E"/>
    <w:rsid w:val="00F56977"/>
    <w:rsid w:val="00F56F21"/>
    <w:rsid w:val="00F56F8D"/>
    <w:rsid w:val="00F57044"/>
    <w:rsid w:val="00F57F08"/>
    <w:rsid w:val="00F6008C"/>
    <w:rsid w:val="00F60271"/>
    <w:rsid w:val="00F6028E"/>
    <w:rsid w:val="00F60871"/>
    <w:rsid w:val="00F60FC9"/>
    <w:rsid w:val="00F60FCB"/>
    <w:rsid w:val="00F61212"/>
    <w:rsid w:val="00F612ED"/>
    <w:rsid w:val="00F61AE0"/>
    <w:rsid w:val="00F61CC9"/>
    <w:rsid w:val="00F622A2"/>
    <w:rsid w:val="00F63EF7"/>
    <w:rsid w:val="00F64CD7"/>
    <w:rsid w:val="00F64ECE"/>
    <w:rsid w:val="00F655D2"/>
    <w:rsid w:val="00F66704"/>
    <w:rsid w:val="00F669E1"/>
    <w:rsid w:val="00F66C58"/>
    <w:rsid w:val="00F67742"/>
    <w:rsid w:val="00F7077E"/>
    <w:rsid w:val="00F70D15"/>
    <w:rsid w:val="00F70D78"/>
    <w:rsid w:val="00F73D09"/>
    <w:rsid w:val="00F74378"/>
    <w:rsid w:val="00F74C29"/>
    <w:rsid w:val="00F75F06"/>
    <w:rsid w:val="00F762D9"/>
    <w:rsid w:val="00F76413"/>
    <w:rsid w:val="00F77994"/>
    <w:rsid w:val="00F77D59"/>
    <w:rsid w:val="00F8105F"/>
    <w:rsid w:val="00F8134F"/>
    <w:rsid w:val="00F83374"/>
    <w:rsid w:val="00F83CD2"/>
    <w:rsid w:val="00F83CE8"/>
    <w:rsid w:val="00F84B87"/>
    <w:rsid w:val="00F855CF"/>
    <w:rsid w:val="00F87932"/>
    <w:rsid w:val="00F90229"/>
    <w:rsid w:val="00F92014"/>
    <w:rsid w:val="00F9320C"/>
    <w:rsid w:val="00F939F2"/>
    <w:rsid w:val="00F93BD2"/>
    <w:rsid w:val="00F93C47"/>
    <w:rsid w:val="00F94049"/>
    <w:rsid w:val="00F953DE"/>
    <w:rsid w:val="00F9678A"/>
    <w:rsid w:val="00F967C5"/>
    <w:rsid w:val="00F9690C"/>
    <w:rsid w:val="00F979F4"/>
    <w:rsid w:val="00FA0483"/>
    <w:rsid w:val="00FA0C1D"/>
    <w:rsid w:val="00FA2648"/>
    <w:rsid w:val="00FA2B1F"/>
    <w:rsid w:val="00FA30F8"/>
    <w:rsid w:val="00FA33FF"/>
    <w:rsid w:val="00FA3B86"/>
    <w:rsid w:val="00FA3F95"/>
    <w:rsid w:val="00FA4CFE"/>
    <w:rsid w:val="00FA76B0"/>
    <w:rsid w:val="00FA77FF"/>
    <w:rsid w:val="00FA7F5E"/>
    <w:rsid w:val="00FB0D7D"/>
    <w:rsid w:val="00FB19E3"/>
    <w:rsid w:val="00FB42A2"/>
    <w:rsid w:val="00FB5A9E"/>
    <w:rsid w:val="00FB5DD6"/>
    <w:rsid w:val="00FB6D5C"/>
    <w:rsid w:val="00FB7AF5"/>
    <w:rsid w:val="00FC00D3"/>
    <w:rsid w:val="00FC17EB"/>
    <w:rsid w:val="00FC24AC"/>
    <w:rsid w:val="00FC4840"/>
    <w:rsid w:val="00FC4949"/>
    <w:rsid w:val="00FC55F3"/>
    <w:rsid w:val="00FC5B22"/>
    <w:rsid w:val="00FC5D2C"/>
    <w:rsid w:val="00FC60C2"/>
    <w:rsid w:val="00FC61CD"/>
    <w:rsid w:val="00FC6D82"/>
    <w:rsid w:val="00FD158C"/>
    <w:rsid w:val="00FD1F0B"/>
    <w:rsid w:val="00FD3FE6"/>
    <w:rsid w:val="00FD47DC"/>
    <w:rsid w:val="00FD4892"/>
    <w:rsid w:val="00FD516B"/>
    <w:rsid w:val="00FD5390"/>
    <w:rsid w:val="00FD6661"/>
    <w:rsid w:val="00FD6C8A"/>
    <w:rsid w:val="00FD728F"/>
    <w:rsid w:val="00FE1505"/>
    <w:rsid w:val="00FE1D56"/>
    <w:rsid w:val="00FE25F3"/>
    <w:rsid w:val="00FE2B7F"/>
    <w:rsid w:val="00FE3262"/>
    <w:rsid w:val="00FE4998"/>
    <w:rsid w:val="00FE649B"/>
    <w:rsid w:val="00FE78BB"/>
    <w:rsid w:val="00FE7D00"/>
    <w:rsid w:val="00FF089F"/>
    <w:rsid w:val="00FF1491"/>
    <w:rsid w:val="00FF17FF"/>
    <w:rsid w:val="00FF1CCB"/>
    <w:rsid w:val="00FF1FED"/>
    <w:rsid w:val="00FF24EE"/>
    <w:rsid w:val="00FF2E21"/>
    <w:rsid w:val="00FF44B1"/>
    <w:rsid w:val="00FF650A"/>
    <w:rsid w:val="00FF78FF"/>
    <w:rsid w:val="00FF7A0B"/>
    <w:rsid w:val="00FF7BC3"/>
    <w:rsid w:val="02EF3978"/>
    <w:rsid w:val="03C5DFA8"/>
    <w:rsid w:val="04576BF1"/>
    <w:rsid w:val="0AD8EFB0"/>
    <w:rsid w:val="1300A191"/>
    <w:rsid w:val="133A62DE"/>
    <w:rsid w:val="1A98798C"/>
    <w:rsid w:val="1BD6C461"/>
    <w:rsid w:val="1C11083F"/>
    <w:rsid w:val="1D9C3600"/>
    <w:rsid w:val="1FB2BAFD"/>
    <w:rsid w:val="1FDB3C60"/>
    <w:rsid w:val="20666C70"/>
    <w:rsid w:val="21457585"/>
    <w:rsid w:val="23402039"/>
    <w:rsid w:val="259B3C1A"/>
    <w:rsid w:val="2BFEE214"/>
    <w:rsid w:val="2C3BEACD"/>
    <w:rsid w:val="2CE69BF0"/>
    <w:rsid w:val="2E3C86E5"/>
    <w:rsid w:val="2EDF5BFB"/>
    <w:rsid w:val="2F532F67"/>
    <w:rsid w:val="2FCE158C"/>
    <w:rsid w:val="31737DBA"/>
    <w:rsid w:val="326D3A6A"/>
    <w:rsid w:val="32FDD0F4"/>
    <w:rsid w:val="3352B2CA"/>
    <w:rsid w:val="347C7E54"/>
    <w:rsid w:val="35088F3E"/>
    <w:rsid w:val="362814ED"/>
    <w:rsid w:val="363B3F44"/>
    <w:rsid w:val="369F538E"/>
    <w:rsid w:val="38D4C66F"/>
    <w:rsid w:val="399CE130"/>
    <w:rsid w:val="3F41CEA1"/>
    <w:rsid w:val="40DBFBD2"/>
    <w:rsid w:val="42EED08A"/>
    <w:rsid w:val="44CFB0CA"/>
    <w:rsid w:val="45E123AC"/>
    <w:rsid w:val="466616C8"/>
    <w:rsid w:val="4843B0BB"/>
    <w:rsid w:val="49786848"/>
    <w:rsid w:val="4CA77413"/>
    <w:rsid w:val="4D2BE111"/>
    <w:rsid w:val="4D328EB8"/>
    <w:rsid w:val="4D69A1B1"/>
    <w:rsid w:val="4FA9015C"/>
    <w:rsid w:val="51219AE4"/>
    <w:rsid w:val="5230D37F"/>
    <w:rsid w:val="55512A07"/>
    <w:rsid w:val="581D4677"/>
    <w:rsid w:val="5C7B0672"/>
    <w:rsid w:val="6176C929"/>
    <w:rsid w:val="617E4864"/>
    <w:rsid w:val="63A878C0"/>
    <w:rsid w:val="647C8A9B"/>
    <w:rsid w:val="650B7BA6"/>
    <w:rsid w:val="6AFC750B"/>
    <w:rsid w:val="6B69C220"/>
    <w:rsid w:val="6BD4758D"/>
    <w:rsid w:val="6D563F0B"/>
    <w:rsid w:val="6FDAE889"/>
    <w:rsid w:val="701DB417"/>
    <w:rsid w:val="739110CB"/>
    <w:rsid w:val="7497C50B"/>
    <w:rsid w:val="75E77FFC"/>
    <w:rsid w:val="7609C025"/>
    <w:rsid w:val="76DAB020"/>
    <w:rsid w:val="77E7345D"/>
    <w:rsid w:val="79B4BFCC"/>
    <w:rsid w:val="7A62F595"/>
    <w:rsid w:val="7BC04814"/>
    <w:rsid w:val="7CC438BE"/>
    <w:rsid w:val="7EC5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DF63C"/>
  <w15:chartTrackingRefBased/>
  <w15:docId w15:val="{EA1C9315-2523-4CE2-B01A-B1C24614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95F"/>
    <w:rPr>
      <w:rFonts w:ascii="Avenir LT Std 65 Medium" w:hAnsi="Avenir LT Std 65 Medium"/>
      <w:color w:val="535353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229"/>
    <w:pPr>
      <w:keepNext/>
      <w:keepLines/>
      <w:spacing w:before="240"/>
      <w:jc w:val="center"/>
      <w:outlineLvl w:val="0"/>
    </w:pPr>
    <w:rPr>
      <w:rFonts w:eastAsiaTheme="majorEastAsia" w:cstheme="majorBidi"/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29"/>
    <w:pPr>
      <w:keepNext/>
      <w:keepLines/>
      <w:spacing w:before="40"/>
      <w:outlineLvl w:val="1"/>
    </w:pPr>
    <w:rPr>
      <w:rFonts w:eastAsiaTheme="majorEastAsia" w:cstheme="majorBidi"/>
      <w:b/>
      <w:color w:val="1C698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229"/>
    <w:pPr>
      <w:keepNext/>
      <w:keepLines/>
      <w:spacing w:before="40"/>
      <w:outlineLvl w:val="2"/>
    </w:pPr>
    <w:rPr>
      <w:rFonts w:eastAsiaTheme="majorEastAsia" w:cstheme="majorBidi"/>
      <w:b/>
      <w:color w:val="F99522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90229"/>
    <w:pPr>
      <w:keepNext/>
      <w:keepLines/>
      <w:spacing w:before="40"/>
      <w:outlineLvl w:val="3"/>
    </w:pPr>
    <w:rPr>
      <w:rFonts w:eastAsiaTheme="majorEastAsia" w:cstheme="majorBidi"/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229"/>
    <w:rPr>
      <w:rFonts w:ascii="Avenir LT Std 65 Medium" w:eastAsiaTheme="majorEastAsia" w:hAnsi="Avenir LT Std 65 Medium" w:cstheme="majorBidi"/>
      <w:b/>
      <w:color w:val="1C6989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F90229"/>
    <w:rPr>
      <w:rFonts w:ascii="Avenir LT Std 65 Medium" w:eastAsiaTheme="majorEastAsia" w:hAnsi="Avenir LT Std 65 Medium" w:cstheme="majorBidi"/>
      <w:b/>
      <w:caps/>
      <w:color w:val="1DB2BD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90229"/>
    <w:rPr>
      <w:rFonts w:ascii="Avenir LT Std 65 Medium" w:eastAsiaTheme="majorEastAsia" w:hAnsi="Avenir LT Std 65 Medium" w:cstheme="majorBidi"/>
      <w:b/>
      <w:color w:val="F9952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229"/>
    <w:rPr>
      <w:rFonts w:ascii="Avenir LT Std 65 Medium" w:eastAsiaTheme="majorEastAsia" w:hAnsi="Avenir LT Std 65 Medium" w:cstheme="majorBidi"/>
      <w:iCs/>
      <w:color w:val="1DB2BD"/>
      <w:sz w:val="20"/>
      <w:szCs w:val="24"/>
    </w:rPr>
  </w:style>
  <w:style w:type="paragraph" w:styleId="NoSpacing">
    <w:name w:val="No Spacing"/>
    <w:uiPriority w:val="1"/>
    <w:qFormat/>
    <w:rsid w:val="00F90229"/>
    <w:rPr>
      <w:rFonts w:ascii="Avenir LT Std 65 Medium" w:hAnsi="Avenir LT Std 65 Medium"/>
      <w:color w:val="535353"/>
      <w:sz w:val="20"/>
    </w:rPr>
  </w:style>
  <w:style w:type="paragraph" w:styleId="Header">
    <w:name w:val="header"/>
    <w:basedOn w:val="Normal"/>
    <w:link w:val="Head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12C"/>
    <w:rPr>
      <w:rFonts w:ascii="Avenir LT Std 65 Medium" w:hAnsi="Avenir LT Std 65 Medium"/>
      <w:color w:val="535353"/>
      <w:sz w:val="20"/>
      <w:szCs w:val="24"/>
    </w:rPr>
  </w:style>
  <w:style w:type="paragraph" w:customStyle="1" w:styleId="Body1">
    <w:name w:val="Body 1"/>
    <w:rsid w:val="0008412C"/>
    <w:pPr>
      <w:spacing w:after="160" w:line="259" w:lineRule="auto"/>
      <w:outlineLvl w:val="0"/>
    </w:pPr>
    <w:rPr>
      <w:rFonts w:eastAsia="Arial Unicode MS"/>
      <w:color w:val="000000"/>
      <w:sz w:val="24"/>
      <w:u w:color="000000"/>
    </w:rPr>
  </w:style>
  <w:style w:type="paragraph" w:styleId="ListParagraph">
    <w:name w:val="List Paragraph"/>
    <w:basedOn w:val="Normal"/>
    <w:uiPriority w:val="34"/>
    <w:qFormat/>
    <w:rsid w:val="00976D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140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8699C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normaltextrun">
    <w:name w:val="normaltextrun"/>
    <w:basedOn w:val="DefaultParagraphFont"/>
    <w:rsid w:val="00E8699C"/>
  </w:style>
  <w:style w:type="character" w:customStyle="1" w:styleId="eop">
    <w:name w:val="eop"/>
    <w:basedOn w:val="DefaultParagraphFont"/>
    <w:rsid w:val="00E8699C"/>
  </w:style>
  <w:style w:type="paragraph" w:customStyle="1" w:styleId="xmsonormal">
    <w:name w:val="x_msonormal"/>
    <w:basedOn w:val="Normal"/>
    <w:rsid w:val="008405BE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</w:rPr>
  </w:style>
  <w:style w:type="character" w:customStyle="1" w:styleId="ui-provider">
    <w:name w:val="ui-provider"/>
    <w:basedOn w:val="DefaultParagraphFont"/>
    <w:rsid w:val="00AE03EA"/>
  </w:style>
  <w:style w:type="character" w:styleId="UnresolvedMention">
    <w:name w:val="Unresolved Mention"/>
    <w:basedOn w:val="DefaultParagraphFont"/>
    <w:uiPriority w:val="99"/>
    <w:semiHidden/>
    <w:unhideWhenUsed/>
    <w:rsid w:val="00B82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DF43C-AC79-4334-AB1F-E0E3984FD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3D837-B4E2-40A2-A4FF-CE014DE2D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CE511-1D09-4003-9FC1-F716D2B3B6BE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4.xml><?xml version="1.0" encoding="utf-8"?>
<ds:datastoreItem xmlns:ds="http://schemas.openxmlformats.org/officeDocument/2006/customXml" ds:itemID="{7B30A98B-F259-45C2-8646-768B8D8E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81</Words>
  <Characters>402</Characters>
  <Application>Microsoft Office Word</Application>
  <DocSecurity>0</DocSecurity>
  <Lines>30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Eltzroth</dc:creator>
  <cp:keywords/>
  <dc:description/>
  <cp:lastModifiedBy>Alyssa Toupal</cp:lastModifiedBy>
  <cp:revision>2</cp:revision>
  <cp:lastPrinted>2024-01-19T22:12:00Z</cp:lastPrinted>
  <dcterms:created xsi:type="dcterms:W3CDTF">2025-11-21T16:17:00Z</dcterms:created>
  <dcterms:modified xsi:type="dcterms:W3CDTF">2025-11-21T16:17:00Z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