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6660232" w:rsidR="00864C99" w:rsidRDefault="005446C9">
      <w:pPr>
        <w:pStyle w:val="Heading2"/>
        <w:jc w:val="center"/>
      </w:pPr>
      <w:r>
        <w:t>Sustainability</w:t>
      </w:r>
      <w:r w:rsidR="009B6A58">
        <w:t xml:space="preserve"> Advisory Council</w:t>
      </w:r>
    </w:p>
    <w:p w14:paraId="4782FD2E" w14:textId="6277B856" w:rsidR="00864C99" w:rsidRDefault="00D46D37" w:rsidP="0CE6AF28">
      <w:pPr>
        <w:jc w:val="center"/>
        <w:rPr>
          <w:b/>
          <w:bCs/>
        </w:rPr>
      </w:pPr>
      <w:r>
        <w:rPr>
          <w:b/>
          <w:bCs/>
        </w:rPr>
        <w:t>November 5</w:t>
      </w:r>
      <w:r w:rsidRPr="00D46D37">
        <w:rPr>
          <w:b/>
          <w:bCs/>
          <w:vertAlign w:val="superscript"/>
        </w:rPr>
        <w:t>th</w:t>
      </w:r>
      <w:r>
        <w:rPr>
          <w:b/>
          <w:bCs/>
        </w:rPr>
        <w:t>, 2025</w:t>
      </w:r>
    </w:p>
    <w:p w14:paraId="0737B5A4" w14:textId="3AF90BFD" w:rsidR="00864C99" w:rsidRDefault="000A0B8A">
      <w:pPr>
        <w:jc w:val="center"/>
        <w:rPr>
          <w:b/>
        </w:rPr>
      </w:pPr>
      <w:r>
        <w:rPr>
          <w:b/>
        </w:rPr>
        <w:t>11:00 AM – 12:00 PM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3A310209" w:rsidR="00864C99" w:rsidRDefault="009B6A58" w:rsidP="0CE6AF28">
      <w:pPr>
        <w:jc w:val="center"/>
        <w:rPr>
          <w:b/>
          <w:bCs/>
        </w:rPr>
      </w:pPr>
      <w:r w:rsidRPr="0CE6AF28">
        <w:rPr>
          <w:b/>
          <w:bCs/>
        </w:rPr>
        <w:t>Co-</w:t>
      </w:r>
      <w:r w:rsidR="008B6B1E" w:rsidRPr="0CE6AF28">
        <w:rPr>
          <w:b/>
          <w:bCs/>
        </w:rPr>
        <w:t>Chair</w:t>
      </w:r>
      <w:r w:rsidRPr="0CE6AF28">
        <w:rPr>
          <w:b/>
          <w:bCs/>
        </w:rPr>
        <w:t>s</w:t>
      </w:r>
      <w:r w:rsidR="008B6B1E" w:rsidRPr="0CE6AF28">
        <w:rPr>
          <w:b/>
          <w:bCs/>
        </w:rPr>
        <w:t xml:space="preserve">: </w:t>
      </w:r>
      <w:r w:rsidR="000A0B8A" w:rsidRPr="0CE6AF28">
        <w:rPr>
          <w:b/>
          <w:bCs/>
        </w:rPr>
        <w:t xml:space="preserve">Rachel Hommel and </w:t>
      </w:r>
      <w:r w:rsidR="4277C464" w:rsidRPr="0CE6AF28">
        <w:rPr>
          <w:b/>
          <w:bCs/>
        </w:rPr>
        <w:t>Lee Wills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1D7B1D2D" w:rsidR="002D2698" w:rsidRPr="007100B7" w:rsidRDefault="007A620F" w:rsidP="007A620F">
      <w:pPr>
        <w:pStyle w:val="ListParagraph"/>
        <w:numPr>
          <w:ilvl w:val="0"/>
          <w:numId w:val="3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00104B">
        <w:t xml:space="preserve">Rachel Hommel and </w:t>
      </w:r>
      <w:r w:rsidR="6DCE4E20">
        <w:t>Lee Wills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1A417FF0" w14:textId="5916F620" w:rsidR="00642DEB" w:rsidRDefault="64D7F3DA" w:rsidP="007A620F">
      <w:pPr>
        <w:pStyle w:val="ListParagraph"/>
        <w:numPr>
          <w:ilvl w:val="0"/>
          <w:numId w:val="3"/>
        </w:numPr>
      </w:pPr>
      <w:r>
        <w:t xml:space="preserve">Old Business </w:t>
      </w:r>
    </w:p>
    <w:p w14:paraId="6FBE64F3" w14:textId="77777777" w:rsidR="00D46D37" w:rsidRDefault="00D46D37" w:rsidP="00D46D37">
      <w:pPr>
        <w:pStyle w:val="ListParagraph"/>
      </w:pPr>
    </w:p>
    <w:p w14:paraId="00379792" w14:textId="4010E6A5" w:rsidR="00D46D37" w:rsidRDefault="00D46D37" w:rsidP="00D46D37">
      <w:pPr>
        <w:pStyle w:val="ListParagraph"/>
        <w:numPr>
          <w:ilvl w:val="1"/>
          <w:numId w:val="3"/>
        </w:numPr>
      </w:pPr>
      <w:r>
        <w:t>N/A</w:t>
      </w:r>
    </w:p>
    <w:p w14:paraId="4AAA5F2F" w14:textId="74D119AD" w:rsidR="00642DEB" w:rsidRDefault="00642DEB" w:rsidP="1128DDD6">
      <w:pPr>
        <w:pStyle w:val="ListParagraph"/>
      </w:pPr>
    </w:p>
    <w:p w14:paraId="46130345" w14:textId="65ECDA88" w:rsidR="00642DEB" w:rsidRDefault="00C73C62" w:rsidP="007A620F">
      <w:pPr>
        <w:pStyle w:val="ListParagraph"/>
        <w:numPr>
          <w:ilvl w:val="0"/>
          <w:numId w:val="3"/>
        </w:numPr>
      </w:pPr>
      <w:r>
        <w:t>Chamber Updates</w:t>
      </w:r>
      <w:r w:rsidR="00A1651D">
        <w:t xml:space="preserve"> </w:t>
      </w:r>
      <w:proofErr w:type="gramStart"/>
      <w:r w:rsidR="00A1651D">
        <w:t xml:space="preserve">– </w:t>
      </w:r>
      <w:r w:rsidR="00D46D37">
        <w:t xml:space="preserve"> Chris</w:t>
      </w:r>
      <w:proofErr w:type="gramEnd"/>
      <w:r w:rsidR="00D46D37">
        <w:t xml:space="preserve"> Thorne</w:t>
      </w:r>
    </w:p>
    <w:p w14:paraId="62714F2C" w14:textId="77777777" w:rsidR="00642DEB" w:rsidRDefault="00642DEB" w:rsidP="00642DEB">
      <w:pPr>
        <w:pStyle w:val="ListParagraph"/>
      </w:pPr>
    </w:p>
    <w:p w14:paraId="5713DAD7" w14:textId="5340CD78" w:rsidR="00642DEB" w:rsidRDefault="00642DEB" w:rsidP="00642DEB">
      <w:pPr>
        <w:pStyle w:val="ListParagraph"/>
        <w:numPr>
          <w:ilvl w:val="1"/>
          <w:numId w:val="3"/>
        </w:numPr>
      </w:pPr>
      <w:r>
        <w:t>Upcoming Events</w:t>
      </w:r>
    </w:p>
    <w:p w14:paraId="4B38F239" w14:textId="77777777" w:rsidR="006E763F" w:rsidRDefault="006E763F" w:rsidP="006E763F"/>
    <w:p w14:paraId="28D43073" w14:textId="4B9F058F" w:rsidR="00502653" w:rsidRDefault="00D46D37" w:rsidP="00D46D37">
      <w:pPr>
        <w:pStyle w:val="ListParagraph"/>
        <w:numPr>
          <w:ilvl w:val="0"/>
          <w:numId w:val="3"/>
        </w:numPr>
      </w:pPr>
      <w:r>
        <w:t xml:space="preserve">New Business - </w:t>
      </w:r>
      <w:r w:rsidR="68AF2F11">
        <w:t xml:space="preserve">Featured </w:t>
      </w:r>
      <w:r w:rsidR="009A75CC">
        <w:t>Speaker</w:t>
      </w:r>
      <w:r w:rsidR="009D42E4">
        <w:t xml:space="preserve"> (30 minutes + Q&amp;A)</w:t>
      </w:r>
      <w:r w:rsidR="009A75CC">
        <w:t>:</w:t>
      </w:r>
      <w:r w:rsidR="68AF2F11">
        <w:t xml:space="preserve"> </w:t>
      </w:r>
      <w:r w:rsidR="00CE3A1B">
        <w:t>Kathy Rallings</w:t>
      </w:r>
    </w:p>
    <w:p w14:paraId="3A7DC1E6" w14:textId="77777777" w:rsidR="00D2063C" w:rsidRPr="00D2063C" w:rsidRDefault="00CE3A1B" w:rsidP="00D2063C">
      <w:pPr>
        <w:pStyle w:val="ListParagraph"/>
        <w:numPr>
          <w:ilvl w:val="1"/>
          <w:numId w:val="3"/>
        </w:numPr>
      </w:pPr>
      <w:r>
        <w:t>Kathy is a longtime climate advocate, current President of the Carlsbad Unified School Board, and leads SanDiego</w:t>
      </w:r>
      <w:r w:rsidR="00D2063C">
        <w:t xml:space="preserve">350’s North County Team. </w:t>
      </w:r>
      <w:r w:rsidR="00D2063C" w:rsidRPr="00D2063C">
        <w:t xml:space="preserve">She will review an overview of SD350, local legislative climate priorities, and how we can </w:t>
      </w:r>
      <w:proofErr w:type="gramStart"/>
      <w:r w:rsidR="00D2063C" w:rsidRPr="00D2063C">
        <w:t>take action</w:t>
      </w:r>
      <w:proofErr w:type="gramEnd"/>
      <w:r w:rsidR="00D2063C" w:rsidRPr="00D2063C">
        <w:t xml:space="preserve"> locally.</w:t>
      </w:r>
    </w:p>
    <w:p w14:paraId="45B9BCC9" w14:textId="0301040C" w:rsidR="00D2063C" w:rsidRPr="00D2063C" w:rsidRDefault="00D2063C" w:rsidP="00D2063C">
      <w:pPr>
        <w:pStyle w:val="ListParagraph"/>
        <w:numPr>
          <w:ilvl w:val="1"/>
          <w:numId w:val="3"/>
        </w:numPr>
      </w:pPr>
      <w:r w:rsidRPr="00D2063C">
        <w:rPr>
          <w:i/>
          <w:iCs/>
        </w:rPr>
        <w:t xml:space="preserve">SanDiego350 is building a movement to prevent the worst impacts of climate change and climate injustice through education and outreach, public policy advocacy, and mobilizing people to </w:t>
      </w:r>
      <w:proofErr w:type="gramStart"/>
      <w:r w:rsidRPr="00D2063C">
        <w:rPr>
          <w:i/>
          <w:iCs/>
        </w:rPr>
        <w:t>take action</w:t>
      </w:r>
      <w:proofErr w:type="gramEnd"/>
      <w:r w:rsidRPr="00D2063C">
        <w:rPr>
          <w:i/>
          <w:iCs/>
        </w:rPr>
        <w:t>.</w:t>
      </w:r>
    </w:p>
    <w:p w14:paraId="1107D44A" w14:textId="018C39B3" w:rsidR="00CE3A1B" w:rsidRDefault="00CE3A1B" w:rsidP="00D2063C">
      <w:pPr>
        <w:pStyle w:val="ListParagraph"/>
        <w:ind w:left="1440"/>
      </w:pPr>
    </w:p>
    <w:p w14:paraId="5CCE86C3" w14:textId="77777777" w:rsidR="0046165F" w:rsidRDefault="0046165F" w:rsidP="0046165F"/>
    <w:p w14:paraId="5D5A3FD3" w14:textId="29333FB6" w:rsidR="00E52672" w:rsidRDefault="00E52672" w:rsidP="00E52672">
      <w:pPr>
        <w:pStyle w:val="ListParagraph"/>
        <w:numPr>
          <w:ilvl w:val="0"/>
          <w:numId w:val="3"/>
        </w:numPr>
      </w:pPr>
      <w:r>
        <w:t>Member Update</w:t>
      </w:r>
      <w:r w:rsidR="00D257A2">
        <w:t xml:space="preserve"> </w:t>
      </w:r>
      <w:r w:rsidR="069C55BA">
        <w:t xml:space="preserve">Roundtable </w:t>
      </w:r>
      <w:r w:rsidR="00D257A2">
        <w:t xml:space="preserve">– </w:t>
      </w:r>
      <w:r w:rsidR="4249ADC4">
        <w:t>Lee Wills</w:t>
      </w:r>
      <w:r>
        <w:br/>
      </w:r>
    </w:p>
    <w:p w14:paraId="23131EF1" w14:textId="208301C3" w:rsidR="00E52672" w:rsidRDefault="00E52672" w:rsidP="00E52672">
      <w:pPr>
        <w:pStyle w:val="ListParagraph"/>
        <w:numPr>
          <w:ilvl w:val="0"/>
          <w:numId w:val="3"/>
        </w:numPr>
      </w:pPr>
      <w:r>
        <w:t>Close Meeting</w:t>
      </w:r>
      <w:r w:rsidR="00C33990">
        <w:t xml:space="preserve"> – </w:t>
      </w:r>
      <w:r w:rsidR="08BCA439">
        <w:t>Rachel Hommel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AC7A" w14:textId="77777777" w:rsidR="00266943" w:rsidRDefault="00266943">
      <w:r>
        <w:separator/>
      </w:r>
    </w:p>
  </w:endnote>
  <w:endnote w:type="continuationSeparator" w:id="0">
    <w:p w14:paraId="11CE1801" w14:textId="77777777" w:rsidR="00266943" w:rsidRDefault="00266943">
      <w:r>
        <w:continuationSeparator/>
      </w:r>
    </w:p>
  </w:endnote>
  <w:endnote w:type="continuationNotice" w:id="1">
    <w:p w14:paraId="6137DB0B" w14:textId="77777777" w:rsidR="00266943" w:rsidRDefault="00266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BA68" w14:textId="77777777" w:rsidR="00266943" w:rsidRDefault="00266943">
      <w:r>
        <w:separator/>
      </w:r>
    </w:p>
  </w:footnote>
  <w:footnote w:type="continuationSeparator" w:id="0">
    <w:p w14:paraId="11CB8851" w14:textId="77777777" w:rsidR="00266943" w:rsidRDefault="00266943">
      <w:r>
        <w:continuationSeparator/>
      </w:r>
    </w:p>
  </w:footnote>
  <w:footnote w:type="continuationNotice" w:id="1">
    <w:p w14:paraId="5634E0D7" w14:textId="77777777" w:rsidR="00266943" w:rsidRDefault="002669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CAD986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78C9E"/>
    <w:multiLevelType w:val="hybridMultilevel"/>
    <w:tmpl w:val="7C068B7C"/>
    <w:lvl w:ilvl="0" w:tplc="BA084A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DEA4E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329A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8F6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F01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5C04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009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34AE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A601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96273456">
    <w:abstractNumId w:val="9"/>
  </w:num>
  <w:num w:numId="2" w16cid:durableId="1465544080">
    <w:abstractNumId w:val="6"/>
  </w:num>
  <w:num w:numId="3" w16cid:durableId="226036201">
    <w:abstractNumId w:val="2"/>
  </w:num>
  <w:num w:numId="4" w16cid:durableId="710617643">
    <w:abstractNumId w:val="4"/>
  </w:num>
  <w:num w:numId="5" w16cid:durableId="1708094970">
    <w:abstractNumId w:val="10"/>
  </w:num>
  <w:num w:numId="6" w16cid:durableId="348915478">
    <w:abstractNumId w:val="1"/>
  </w:num>
  <w:num w:numId="7" w16cid:durableId="776484059">
    <w:abstractNumId w:val="5"/>
  </w:num>
  <w:num w:numId="8" w16cid:durableId="1829975181">
    <w:abstractNumId w:val="8"/>
  </w:num>
  <w:num w:numId="9" w16cid:durableId="1606498637">
    <w:abstractNumId w:val="7"/>
  </w:num>
  <w:num w:numId="10" w16cid:durableId="1448159279">
    <w:abstractNumId w:val="0"/>
  </w:num>
  <w:num w:numId="11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2B6D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6943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5539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49DF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E6CB8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76719"/>
    <w:rsid w:val="008809F6"/>
    <w:rsid w:val="008827E6"/>
    <w:rsid w:val="008831D8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01F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A75CC"/>
    <w:rsid w:val="009B16E6"/>
    <w:rsid w:val="009B1BE9"/>
    <w:rsid w:val="009B6A58"/>
    <w:rsid w:val="009C2D61"/>
    <w:rsid w:val="009C7E1B"/>
    <w:rsid w:val="009D42E4"/>
    <w:rsid w:val="009D6768"/>
    <w:rsid w:val="009D7C4F"/>
    <w:rsid w:val="009E2021"/>
    <w:rsid w:val="009E2676"/>
    <w:rsid w:val="009E3BCE"/>
    <w:rsid w:val="009E455C"/>
    <w:rsid w:val="009E5100"/>
    <w:rsid w:val="009E7730"/>
    <w:rsid w:val="009F1224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4D50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0F8A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3A1B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063C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6D37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233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1FE9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0DE6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10E38DC"/>
    <w:rsid w:val="02DF6D93"/>
    <w:rsid w:val="03DC1750"/>
    <w:rsid w:val="04EFB25C"/>
    <w:rsid w:val="069C55BA"/>
    <w:rsid w:val="07AB7936"/>
    <w:rsid w:val="08BCA439"/>
    <w:rsid w:val="0947E064"/>
    <w:rsid w:val="0B4F3ADB"/>
    <w:rsid w:val="0C582B9A"/>
    <w:rsid w:val="0CE6AF28"/>
    <w:rsid w:val="0F87E52E"/>
    <w:rsid w:val="1128DDD6"/>
    <w:rsid w:val="12C01A4D"/>
    <w:rsid w:val="19288620"/>
    <w:rsid w:val="22F67C1A"/>
    <w:rsid w:val="2467EF8B"/>
    <w:rsid w:val="2899D3F4"/>
    <w:rsid w:val="2BA6562E"/>
    <w:rsid w:val="300DC15B"/>
    <w:rsid w:val="30E8CAC6"/>
    <w:rsid w:val="32F3F4E2"/>
    <w:rsid w:val="33DFB697"/>
    <w:rsid w:val="3CBABC75"/>
    <w:rsid w:val="400F094A"/>
    <w:rsid w:val="4249ADC4"/>
    <w:rsid w:val="4277C464"/>
    <w:rsid w:val="4988F2C4"/>
    <w:rsid w:val="55737154"/>
    <w:rsid w:val="5D95399C"/>
    <w:rsid w:val="6470D0F2"/>
    <w:rsid w:val="64D7F3DA"/>
    <w:rsid w:val="68AF2F11"/>
    <w:rsid w:val="6AAAD04A"/>
    <w:rsid w:val="6D5EBB8E"/>
    <w:rsid w:val="6DCE4E20"/>
    <w:rsid w:val="6F7125D5"/>
    <w:rsid w:val="70EFF7F7"/>
    <w:rsid w:val="7534B750"/>
    <w:rsid w:val="79AB7BAA"/>
    <w:rsid w:val="7FBD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FAF4D930-EC21-43A8-8531-31785C071879}"/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3</TotalTime>
  <Pages>1</Pages>
  <Words>133</Words>
  <Characters>724</Characters>
  <Application>Microsoft Office Word</Application>
  <DocSecurity>0</DocSecurity>
  <Lines>32</Lines>
  <Paragraphs>15</Paragraphs>
  <ScaleCrop>false</ScaleCrop>
  <Company>HP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5</cp:revision>
  <cp:lastPrinted>2025-01-13T23:18:00Z</cp:lastPrinted>
  <dcterms:created xsi:type="dcterms:W3CDTF">2025-10-29T22:46:00Z</dcterms:created>
  <dcterms:modified xsi:type="dcterms:W3CDTF">2025-10-29T22:49:00Z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