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383EB553" w:rsidR="00864C99" w:rsidRDefault="00E9229D">
      <w:pPr>
        <w:pStyle w:val="Heading2"/>
        <w:jc w:val="center"/>
      </w:pPr>
      <w:r>
        <w:t>Military Affairs</w:t>
      </w:r>
      <w:r w:rsidR="009B6A58">
        <w:t xml:space="preserve"> Advisory Council</w:t>
      </w:r>
    </w:p>
    <w:p w14:paraId="4782FD2E" w14:textId="26361F73" w:rsidR="00864C99" w:rsidRDefault="00E8758C">
      <w:pPr>
        <w:jc w:val="center"/>
        <w:rPr>
          <w:b/>
        </w:rPr>
      </w:pPr>
      <w:r>
        <w:rPr>
          <w:b/>
        </w:rPr>
        <w:t>November 4</w:t>
      </w:r>
      <w:r w:rsidRPr="00E8758C">
        <w:rPr>
          <w:b/>
          <w:vertAlign w:val="superscript"/>
        </w:rPr>
        <w:t>th</w:t>
      </w:r>
      <w:r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4F5F2B27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E9229D">
        <w:rPr>
          <w:b/>
        </w:rPr>
        <w:t>Joey Jerome and Ryan Maxson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53EBC1AA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E9229D">
        <w:t>Joey Jerome and Ryan Maxson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72C01665" w14:textId="72F4B979" w:rsidR="00C73C62" w:rsidRDefault="00642DEB" w:rsidP="00D213FB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4500377A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</w:t>
      </w:r>
      <w:r w:rsidR="00E9229D">
        <w:t>Joey Jerome</w:t>
      </w:r>
    </w:p>
    <w:p w14:paraId="4B38F239" w14:textId="77777777" w:rsidR="006E763F" w:rsidRDefault="006E763F" w:rsidP="006E763F"/>
    <w:p w14:paraId="2BA09403" w14:textId="3DDD2CAA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E9229D">
        <w:t>Ryan Maxson</w:t>
      </w:r>
    </w:p>
    <w:p w14:paraId="0B354E07" w14:textId="77777777" w:rsidR="00D44426" w:rsidRDefault="00D44426" w:rsidP="00D44426">
      <w:pPr>
        <w:pStyle w:val="ListParagraph"/>
      </w:pPr>
    </w:p>
    <w:p w14:paraId="219278E9" w14:textId="08EB74E8" w:rsidR="00D44426" w:rsidRDefault="00E8758C" w:rsidP="00D44426">
      <w:pPr>
        <w:pStyle w:val="ListParagraph"/>
        <w:numPr>
          <w:ilvl w:val="1"/>
          <w:numId w:val="2"/>
        </w:numPr>
      </w:pPr>
      <w:r>
        <w:t>N/A</w:t>
      </w:r>
    </w:p>
    <w:p w14:paraId="097D231A" w14:textId="27308FA3" w:rsidR="00BE73EF" w:rsidRDefault="00BE73EF" w:rsidP="00BE73EF">
      <w:pPr>
        <w:pStyle w:val="ListParagraph"/>
      </w:pPr>
    </w:p>
    <w:p w14:paraId="044FBA1A" w14:textId="03675EA8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Joe</w:t>
      </w:r>
      <w:r w:rsidR="00E9229D">
        <w:t>y Jerome and Ryan Maxson</w:t>
      </w:r>
    </w:p>
    <w:p w14:paraId="28D43073" w14:textId="77777777" w:rsidR="00502653" w:rsidRDefault="00502653" w:rsidP="00502653">
      <w:pPr>
        <w:pStyle w:val="ListParagraph"/>
      </w:pPr>
    </w:p>
    <w:p w14:paraId="5CCE86C3" w14:textId="05224281" w:rsidR="0046165F" w:rsidRDefault="00CA1402" w:rsidP="00E8758C">
      <w:pPr>
        <w:pStyle w:val="ListParagraph"/>
        <w:numPr>
          <w:ilvl w:val="1"/>
          <w:numId w:val="2"/>
        </w:numPr>
      </w:pPr>
      <w:r>
        <w:t>Update and Discussion: Congressman Levin’s Military Affairs Plans (Keon &amp; Allison)</w:t>
      </w:r>
    </w:p>
    <w:p w14:paraId="2F72018E" w14:textId="23757C5D" w:rsidR="005B7A7E" w:rsidRDefault="005B7A7E" w:rsidP="00E8758C">
      <w:pPr>
        <w:pStyle w:val="ListParagraph"/>
        <w:numPr>
          <w:ilvl w:val="1"/>
          <w:numId w:val="2"/>
        </w:numPr>
      </w:pPr>
      <w:r>
        <w:t>Q&amp;A with the Council</w:t>
      </w:r>
    </w:p>
    <w:p w14:paraId="006CE742" w14:textId="77777777" w:rsidR="005B7A7E" w:rsidRDefault="005B7A7E" w:rsidP="005B7A7E"/>
    <w:p w14:paraId="5D5A3FD3" w14:textId="603FC9F6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</w:t>
      </w:r>
      <w:r w:rsidR="00E9229D">
        <w:t>Ryan Maxson</w:t>
      </w:r>
      <w:r>
        <w:br/>
      </w:r>
    </w:p>
    <w:p w14:paraId="23131EF1" w14:textId="65E1B01E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E9229D">
        <w:t>Ryan Maxson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15536" w14:textId="77777777" w:rsidR="002F617A" w:rsidRDefault="002F617A">
      <w:r>
        <w:separator/>
      </w:r>
    </w:p>
  </w:endnote>
  <w:endnote w:type="continuationSeparator" w:id="0">
    <w:p w14:paraId="05C97DD8" w14:textId="77777777" w:rsidR="002F617A" w:rsidRDefault="002F617A">
      <w:r>
        <w:continuationSeparator/>
      </w:r>
    </w:p>
  </w:endnote>
  <w:endnote w:type="continuationNotice" w:id="1">
    <w:p w14:paraId="38FD19D2" w14:textId="77777777" w:rsidR="002F617A" w:rsidRDefault="002F6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F868" w14:textId="77777777" w:rsidR="002F617A" w:rsidRDefault="002F617A">
      <w:r>
        <w:separator/>
      </w:r>
    </w:p>
  </w:footnote>
  <w:footnote w:type="continuationSeparator" w:id="0">
    <w:p w14:paraId="209D362F" w14:textId="77777777" w:rsidR="002F617A" w:rsidRDefault="002F617A">
      <w:r>
        <w:continuationSeparator/>
      </w:r>
    </w:p>
  </w:footnote>
  <w:footnote w:type="continuationNotice" w:id="1">
    <w:p w14:paraId="56DAB2DE" w14:textId="77777777" w:rsidR="002F617A" w:rsidRDefault="002F6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C4699E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0CC8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2FC2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23D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57C0"/>
    <w:rsid w:val="002A74A1"/>
    <w:rsid w:val="002C5F40"/>
    <w:rsid w:val="002C62A6"/>
    <w:rsid w:val="002D11C4"/>
    <w:rsid w:val="002D21D2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17A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1E4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19A1"/>
    <w:rsid w:val="004029DC"/>
    <w:rsid w:val="004117DA"/>
    <w:rsid w:val="00414A5C"/>
    <w:rsid w:val="00417861"/>
    <w:rsid w:val="00420AD9"/>
    <w:rsid w:val="00420D73"/>
    <w:rsid w:val="0042118B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21B2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A7E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239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43C8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00A"/>
    <w:rsid w:val="00BC15E4"/>
    <w:rsid w:val="00BC21FC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402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5E74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13FB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4426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8758C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D70CE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61280A59-020F-4314-9004-285CD7F9F36F}"/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3</TotalTime>
  <Pages>1</Pages>
  <Words>85</Words>
  <Characters>451</Characters>
  <Application>Microsoft Office Word</Application>
  <DocSecurity>0</DocSecurity>
  <Lines>30</Lines>
  <Paragraphs>17</Paragraphs>
  <ScaleCrop>false</ScaleCrop>
  <Company>HP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5</cp:revision>
  <cp:lastPrinted>2025-01-13T23:18:00Z</cp:lastPrinted>
  <dcterms:created xsi:type="dcterms:W3CDTF">2025-10-29T22:44:00Z</dcterms:created>
  <dcterms:modified xsi:type="dcterms:W3CDTF">2025-10-29T22:46:00Z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