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0EE12277" w:rsidR="00864C99" w:rsidRDefault="009128DA">
      <w:pPr>
        <w:pStyle w:val="Heading2"/>
        <w:jc w:val="center"/>
      </w:pPr>
      <w:r>
        <w:t>Economic Development &amp; Advocacy</w:t>
      </w:r>
      <w:r w:rsidR="009B6A58">
        <w:t xml:space="preserve"> Advisory Council</w:t>
      </w:r>
    </w:p>
    <w:p w14:paraId="4782FD2E" w14:textId="13AC6723" w:rsidR="00864C99" w:rsidRDefault="00BD73F4">
      <w:pPr>
        <w:jc w:val="center"/>
        <w:rPr>
          <w:b/>
        </w:rPr>
      </w:pPr>
      <w:r>
        <w:rPr>
          <w:b/>
        </w:rPr>
        <w:t>October 1</w:t>
      </w:r>
      <w:r w:rsidR="009B6A58">
        <w:rPr>
          <w:b/>
        </w:rPr>
        <w:t>, 2025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0F05B689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BD73F4">
        <w:rPr>
          <w:b/>
        </w:rPr>
        <w:t>In-Person</w:t>
      </w:r>
      <w:r w:rsidR="00B24FF4">
        <w:rPr>
          <w:b/>
        </w:rPr>
        <w:t xml:space="preserve"> | Kiln </w:t>
      </w:r>
      <w:hyperlink r:id="rId10" w:history="1">
        <w:r w:rsidR="00B24FF4" w:rsidRPr="0079172F">
          <w:rPr>
            <w:rStyle w:val="Hyperlink"/>
            <w:b/>
            <w:bCs/>
          </w:rPr>
          <w:t>Address</w:t>
        </w:r>
      </w:hyperlink>
      <w:r w:rsidR="00B24FF4" w:rsidRPr="0079172F">
        <w:rPr>
          <w:b/>
          <w:bCs/>
        </w:rPr>
        <w:t>: </w:t>
      </w:r>
      <w:r w:rsidR="00B24FF4" w:rsidRPr="0079172F">
        <w:t>17190 Bernardo Center Dr Suite 200, San Diego, CA 92128</w:t>
      </w:r>
    </w:p>
    <w:p w14:paraId="33232AD8" w14:textId="3CFA4C20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3276C0">
        <w:rPr>
          <w:b/>
        </w:rPr>
        <w:t>Laura</w:t>
      </w:r>
      <w:r w:rsidR="009128DA">
        <w:rPr>
          <w:b/>
        </w:rPr>
        <w:t xml:space="preserve"> </w:t>
      </w:r>
      <w:r w:rsidR="003276C0">
        <w:rPr>
          <w:b/>
        </w:rPr>
        <w:t>Bashore</w:t>
      </w:r>
      <w:r w:rsidR="009128DA">
        <w:rPr>
          <w:b/>
        </w:rPr>
        <w:t xml:space="preserve"> and </w:t>
      </w:r>
      <w:r w:rsidR="003276C0">
        <w:rPr>
          <w:b/>
        </w:rPr>
        <w:t>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9DF5B5F" w14:textId="037BDF01" w:rsidR="000128BE" w:rsidRDefault="007A620F" w:rsidP="00C16989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</w:p>
    <w:p w14:paraId="0A26D439" w14:textId="77777777" w:rsidR="00C16989" w:rsidRPr="007100B7" w:rsidRDefault="00C16989" w:rsidP="00C16989">
      <w:pPr>
        <w:pStyle w:val="ListParagraph"/>
      </w:pPr>
    </w:p>
    <w:p w14:paraId="46130345" w14:textId="30E3BBC3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7FD8B234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</w:p>
    <w:p w14:paraId="62B3EEDE" w14:textId="59A18C7E" w:rsidR="00B61594" w:rsidRDefault="00EE2CCB" w:rsidP="00B61594">
      <w:pPr>
        <w:pStyle w:val="ListParagraph"/>
        <w:numPr>
          <w:ilvl w:val="1"/>
          <w:numId w:val="2"/>
        </w:numPr>
      </w:pPr>
      <w:r>
        <w:t>Cipriano Vargas – San Diego County Supervisor, District 3</w:t>
      </w:r>
    </w:p>
    <w:p w14:paraId="4B38F239" w14:textId="77777777" w:rsidR="006E763F" w:rsidRDefault="006E763F" w:rsidP="006E763F"/>
    <w:p w14:paraId="2BA09403" w14:textId="4F49079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</w:p>
    <w:p w14:paraId="06C2E8F2" w14:textId="658E33E2" w:rsidR="00641D31" w:rsidRDefault="00641D31" w:rsidP="00641D31">
      <w:pPr>
        <w:pStyle w:val="ListParagraph"/>
        <w:numPr>
          <w:ilvl w:val="1"/>
          <w:numId w:val="2"/>
        </w:numPr>
      </w:pPr>
      <w:r>
        <w:t>Dates for In-Person Meetings</w:t>
      </w:r>
    </w:p>
    <w:p w14:paraId="34FE7768" w14:textId="17457838" w:rsidR="00641D31" w:rsidRDefault="00641D31" w:rsidP="00641D31">
      <w:pPr>
        <w:pStyle w:val="ListParagraph"/>
        <w:numPr>
          <w:ilvl w:val="2"/>
          <w:numId w:val="2"/>
        </w:numPr>
      </w:pPr>
      <w:r>
        <w:t xml:space="preserve">October </w:t>
      </w:r>
      <w:r w:rsidR="006B1427">
        <w:t>1</w:t>
      </w:r>
      <w:r w:rsidR="006B1427" w:rsidRPr="006B1427">
        <w:rPr>
          <w:vertAlign w:val="superscript"/>
        </w:rPr>
        <w:t>st</w:t>
      </w:r>
      <w:r>
        <w:t>, 2025</w:t>
      </w:r>
      <w:r w:rsidR="005027B5">
        <w:t xml:space="preserve"> </w:t>
      </w:r>
    </w:p>
    <w:p w14:paraId="07FB4941" w14:textId="3BAF1AC0" w:rsidR="0079172F" w:rsidRDefault="0079172F" w:rsidP="0079172F">
      <w:pPr>
        <w:pStyle w:val="ListParagraph"/>
        <w:numPr>
          <w:ilvl w:val="3"/>
          <w:numId w:val="2"/>
        </w:numPr>
      </w:pPr>
      <w:hyperlink r:id="rId11" w:history="1">
        <w:r w:rsidRPr="0079172F">
          <w:rPr>
            <w:rStyle w:val="Hyperlink"/>
            <w:b/>
            <w:bCs/>
          </w:rPr>
          <w:t>Address</w:t>
        </w:r>
      </w:hyperlink>
      <w:r w:rsidRPr="0079172F">
        <w:rPr>
          <w:b/>
          <w:bCs/>
        </w:rPr>
        <w:t>: </w:t>
      </w:r>
      <w:r w:rsidRPr="0079172F">
        <w:t>17190 Bernardo Center Dr Suite 200, San Diego, CA 92128</w:t>
      </w:r>
    </w:p>
    <w:p w14:paraId="377FF40C" w14:textId="4DBF8769" w:rsidR="0079172F" w:rsidRDefault="0079172F" w:rsidP="0079172F">
      <w:pPr>
        <w:pStyle w:val="ListParagraph"/>
        <w:numPr>
          <w:ilvl w:val="3"/>
          <w:numId w:val="2"/>
        </w:numPr>
      </w:pPr>
      <w:r>
        <w:t>Speaker: Lem Blackett</w:t>
      </w:r>
    </w:p>
    <w:p w14:paraId="442C7E86" w14:textId="36B2892F" w:rsidR="0079172F" w:rsidRDefault="0079172F" w:rsidP="0079172F">
      <w:pPr>
        <w:pStyle w:val="ListParagraph"/>
        <w:numPr>
          <w:ilvl w:val="3"/>
          <w:numId w:val="2"/>
        </w:numPr>
      </w:pPr>
      <w:r>
        <w:t>Topic: Grant Writing</w:t>
      </w:r>
    </w:p>
    <w:p w14:paraId="4D6FA085" w14:textId="45BD4421" w:rsidR="00641D31" w:rsidRDefault="00641D31" w:rsidP="00641D31">
      <w:pPr>
        <w:pStyle w:val="ListParagraph"/>
        <w:numPr>
          <w:ilvl w:val="2"/>
          <w:numId w:val="2"/>
        </w:numPr>
      </w:pPr>
      <w:r>
        <w:t>February 4</w:t>
      </w:r>
      <w:r w:rsidRPr="00641D31">
        <w:rPr>
          <w:vertAlign w:val="superscript"/>
        </w:rPr>
        <w:t>th</w:t>
      </w:r>
      <w:r>
        <w:t>, 2026</w:t>
      </w:r>
      <w:r w:rsidR="005027B5">
        <w:t xml:space="preserve"> </w:t>
      </w:r>
    </w:p>
    <w:p w14:paraId="044FBA1A" w14:textId="61737357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</w:t>
      </w:r>
    </w:p>
    <w:p w14:paraId="25DAC5B1" w14:textId="387C80B3" w:rsidR="0079172F" w:rsidRDefault="0079172F" w:rsidP="000B40CE"/>
    <w:p w14:paraId="2637680D" w14:textId="5FDFDB8A" w:rsidR="0079172F" w:rsidRDefault="00FB7CDF" w:rsidP="0079172F">
      <w:pPr>
        <w:pStyle w:val="ListParagraph"/>
        <w:numPr>
          <w:ilvl w:val="1"/>
          <w:numId w:val="2"/>
        </w:numPr>
      </w:pPr>
      <w:r>
        <w:t>Speaker: Lem Blackett</w:t>
      </w:r>
    </w:p>
    <w:p w14:paraId="65BE87DF" w14:textId="7C96ADE5" w:rsidR="00FB7CDF" w:rsidRDefault="00FB7CDF" w:rsidP="00FB7CDF">
      <w:pPr>
        <w:pStyle w:val="ListParagraph"/>
        <w:numPr>
          <w:ilvl w:val="2"/>
          <w:numId w:val="2"/>
        </w:numPr>
      </w:pPr>
      <w:r>
        <w:t>Topic: Grant Writing</w:t>
      </w:r>
    </w:p>
    <w:p w14:paraId="5D5A3FD3" w14:textId="22A1019B" w:rsidR="00E52672" w:rsidRDefault="00E52672" w:rsidP="005027B5"/>
    <w:p w14:paraId="23131EF1" w14:textId="40633FF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</w:t>
      </w:r>
      <w:r w:rsidR="005027B5">
        <w:t xml:space="preserve">– next meeting </w:t>
      </w:r>
      <w:r w:rsidR="00FB7CDF">
        <w:t xml:space="preserve">November </w:t>
      </w:r>
      <w:r w:rsidR="0068092A">
        <w:t>5th</w:t>
      </w:r>
      <w:r w:rsidR="0079172F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5F56" w14:textId="77777777" w:rsidR="000C0BB6" w:rsidRDefault="000C0BB6">
      <w:r>
        <w:separator/>
      </w:r>
    </w:p>
  </w:endnote>
  <w:endnote w:type="continuationSeparator" w:id="0">
    <w:p w14:paraId="278D0C0E" w14:textId="77777777" w:rsidR="000C0BB6" w:rsidRDefault="000C0BB6">
      <w:r>
        <w:continuationSeparator/>
      </w:r>
    </w:p>
  </w:endnote>
  <w:endnote w:type="continuationNotice" w:id="1">
    <w:p w14:paraId="498F5E01" w14:textId="77777777" w:rsidR="000C0BB6" w:rsidRDefault="000C0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589E" w14:textId="77777777" w:rsidR="000C0BB6" w:rsidRDefault="000C0BB6">
      <w:r>
        <w:separator/>
      </w:r>
    </w:p>
  </w:footnote>
  <w:footnote w:type="continuationSeparator" w:id="0">
    <w:p w14:paraId="29CB0DA4" w14:textId="77777777" w:rsidR="000C0BB6" w:rsidRDefault="000C0BB6">
      <w:r>
        <w:continuationSeparator/>
      </w:r>
    </w:p>
  </w:footnote>
  <w:footnote w:type="continuationNotice" w:id="1">
    <w:p w14:paraId="6FE71FB1" w14:textId="77777777" w:rsidR="000C0BB6" w:rsidRDefault="000C0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0C1D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40CE"/>
    <w:rsid w:val="000B55A8"/>
    <w:rsid w:val="000B7848"/>
    <w:rsid w:val="000C0BB6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2178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D6CC5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3F9F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27B5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1D31"/>
    <w:rsid w:val="00642239"/>
    <w:rsid w:val="00642DEB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092A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427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172F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4FF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3F4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6989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67EF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C71F2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347A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B7CDF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search?sca_esv=8e23599b05dcda53&amp;sxsrf=AE3TifOG1-XvCPmz8bhgzimOXZGcPXOOTA:1756136641130&amp;q=kiln+san+diego+address&amp;ludocid=461854699882347532&amp;sa=X&amp;ved=2ahUKEwj3xK_lpqaPAxU6BEQIHQVtLSEQ6BN6BAhFEAI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ogle.com/search?sca_esv=8e23599b05dcda53&amp;sxsrf=AE3TifOG1-XvCPmz8bhgzimOXZGcPXOOTA:1756136641130&amp;q=kiln+san+diego+address&amp;ludocid=461854699882347532&amp;sa=X&amp;ved=2ahUKEwj3xK_lpqaPAxU6BEQIHQVtLSEQ6BN6BAhFEA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4</TotalTime>
  <Pages>1</Pages>
  <Words>111</Words>
  <Characters>1018</Characters>
  <Application>Microsoft Office Word</Application>
  <DocSecurity>0</DocSecurity>
  <Lines>46</Lines>
  <Paragraphs>34</Paragraphs>
  <ScaleCrop>false</ScaleCrop>
  <Company>HP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Laura Bashore</cp:lastModifiedBy>
  <cp:revision>6</cp:revision>
  <cp:lastPrinted>2025-01-13T23:18:00Z</cp:lastPrinted>
  <dcterms:created xsi:type="dcterms:W3CDTF">2025-09-17T21:46:00Z</dcterms:created>
  <dcterms:modified xsi:type="dcterms:W3CDTF">2025-09-17T21:49:00Z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  <property fmtid="{D5CDD505-2E9C-101B-9397-08002B2CF9AE}" pid="4" name="GrammarlyDocumentId">
    <vt:lpwstr>f30669ce-b3db-47a0-a381-d7783ea7149b</vt:lpwstr>
  </property>
</Properties>
</file>