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6E17F" w14:textId="77777777" w:rsidR="00864C99" w:rsidRDefault="00864C99">
      <w:pPr>
        <w:pStyle w:val="Heading2"/>
      </w:pPr>
    </w:p>
    <w:p w14:paraId="6E6583ED" w14:textId="5B609A75" w:rsidR="00864C99" w:rsidRDefault="00BC5E05">
      <w:pPr>
        <w:pStyle w:val="Heading2"/>
        <w:jc w:val="center"/>
      </w:pPr>
      <w:r>
        <w:t>Non-Profit</w:t>
      </w:r>
      <w:r w:rsidR="009B6A58">
        <w:t xml:space="preserve"> Advisory Council</w:t>
      </w:r>
    </w:p>
    <w:p w14:paraId="4782FD2E" w14:textId="13AC6723" w:rsidR="00864C99" w:rsidRDefault="00BD73F4">
      <w:pPr>
        <w:jc w:val="center"/>
        <w:rPr>
          <w:b/>
        </w:rPr>
      </w:pPr>
      <w:r>
        <w:rPr>
          <w:b/>
        </w:rPr>
        <w:t>October 1</w:t>
      </w:r>
      <w:r w:rsidR="009B6A58">
        <w:rPr>
          <w:b/>
        </w:rPr>
        <w:t>, 2025</w:t>
      </w:r>
    </w:p>
    <w:p w14:paraId="0737B5A4" w14:textId="1A087279" w:rsidR="00864C99" w:rsidRDefault="00663179">
      <w:pPr>
        <w:jc w:val="center"/>
        <w:rPr>
          <w:b/>
        </w:rPr>
      </w:pPr>
      <w:r>
        <w:rPr>
          <w:b/>
        </w:rPr>
        <w:t>3</w:t>
      </w:r>
      <w:r w:rsidR="000A0B8A">
        <w:rPr>
          <w:b/>
        </w:rPr>
        <w:t xml:space="preserve">:00 </w:t>
      </w:r>
      <w:r>
        <w:rPr>
          <w:b/>
        </w:rPr>
        <w:t>P</w:t>
      </w:r>
      <w:r w:rsidR="000A0B8A">
        <w:rPr>
          <w:b/>
        </w:rPr>
        <w:t xml:space="preserve">M – </w:t>
      </w:r>
      <w:r w:rsidR="003276C0">
        <w:rPr>
          <w:b/>
        </w:rPr>
        <w:t>4</w:t>
      </w:r>
      <w:r w:rsidR="000A0B8A">
        <w:rPr>
          <w:b/>
        </w:rPr>
        <w:t xml:space="preserve">:00 </w:t>
      </w:r>
      <w:r w:rsidR="003276C0">
        <w:rPr>
          <w:b/>
        </w:rPr>
        <w:t>P</w:t>
      </w:r>
      <w:r w:rsidR="000A0B8A">
        <w:rPr>
          <w:b/>
        </w:rPr>
        <w:t>M</w:t>
      </w:r>
    </w:p>
    <w:p w14:paraId="7F400594" w14:textId="77777777" w:rsidR="00864C99" w:rsidRDefault="00864C99">
      <w:pPr>
        <w:jc w:val="center"/>
        <w:rPr>
          <w:b/>
        </w:rPr>
      </w:pPr>
    </w:p>
    <w:p w14:paraId="5622F706" w14:textId="0F05B689" w:rsidR="00864C99" w:rsidRDefault="008B6B1E">
      <w:pPr>
        <w:jc w:val="center"/>
        <w:rPr>
          <w:b/>
        </w:rPr>
      </w:pPr>
      <w:r>
        <w:rPr>
          <w:b/>
        </w:rPr>
        <w:t xml:space="preserve">MEETING LOCATION: </w:t>
      </w:r>
      <w:r w:rsidR="00BD73F4">
        <w:rPr>
          <w:b/>
        </w:rPr>
        <w:t>In-Person</w:t>
      </w:r>
      <w:r w:rsidR="00B24FF4">
        <w:rPr>
          <w:b/>
        </w:rPr>
        <w:t xml:space="preserve"> | Kiln </w:t>
      </w:r>
      <w:hyperlink r:id="rId10" w:history="1">
        <w:r w:rsidR="00B24FF4" w:rsidRPr="0079172F">
          <w:rPr>
            <w:rStyle w:val="Hyperlink"/>
            <w:b/>
            <w:bCs/>
          </w:rPr>
          <w:t>Address</w:t>
        </w:r>
      </w:hyperlink>
      <w:r w:rsidR="00B24FF4" w:rsidRPr="0079172F">
        <w:rPr>
          <w:b/>
          <w:bCs/>
        </w:rPr>
        <w:t>: </w:t>
      </w:r>
      <w:r w:rsidR="00B24FF4" w:rsidRPr="0079172F">
        <w:t>17190 Bernardo Center Dr Suite 200, San Diego, CA 92128</w:t>
      </w:r>
    </w:p>
    <w:p w14:paraId="33232AD8" w14:textId="3CFA4C20" w:rsidR="00864C99" w:rsidRDefault="009B6A58" w:rsidP="00925CF1">
      <w:pPr>
        <w:jc w:val="center"/>
        <w:rPr>
          <w:b/>
        </w:rPr>
      </w:pPr>
      <w:r>
        <w:rPr>
          <w:b/>
        </w:rPr>
        <w:t>Co-</w:t>
      </w:r>
      <w:r w:rsidR="008B6B1E">
        <w:rPr>
          <w:b/>
        </w:rPr>
        <w:t>Chair</w:t>
      </w:r>
      <w:r>
        <w:rPr>
          <w:b/>
        </w:rPr>
        <w:t>s</w:t>
      </w:r>
      <w:r w:rsidR="008B6B1E">
        <w:rPr>
          <w:b/>
        </w:rPr>
        <w:t xml:space="preserve">: </w:t>
      </w:r>
      <w:r w:rsidR="003276C0">
        <w:rPr>
          <w:b/>
        </w:rPr>
        <w:t>Laura</w:t>
      </w:r>
      <w:r w:rsidR="009128DA">
        <w:rPr>
          <w:b/>
        </w:rPr>
        <w:t xml:space="preserve"> </w:t>
      </w:r>
      <w:r w:rsidR="003276C0">
        <w:rPr>
          <w:b/>
        </w:rPr>
        <w:t>Bashore</w:t>
      </w:r>
      <w:r w:rsidR="009128DA">
        <w:rPr>
          <w:b/>
        </w:rPr>
        <w:t xml:space="preserve"> and </w:t>
      </w:r>
      <w:r w:rsidR="003276C0">
        <w:rPr>
          <w:b/>
        </w:rPr>
        <w:t>Sebastian Pardo</w:t>
      </w:r>
    </w:p>
    <w:p w14:paraId="672F6241" w14:textId="77777777" w:rsidR="00864C99" w:rsidRDefault="00864C99">
      <w:pPr>
        <w:rPr>
          <w:b/>
        </w:rPr>
      </w:pPr>
    </w:p>
    <w:p w14:paraId="077AAEDE" w14:textId="77777777" w:rsidR="00CE4A53" w:rsidRDefault="00CE4A53">
      <w:pPr>
        <w:rPr>
          <w:b/>
        </w:rPr>
      </w:pPr>
    </w:p>
    <w:p w14:paraId="6D0E20FF" w14:textId="77777777" w:rsidR="00864C99" w:rsidRDefault="00864C99">
      <w:pPr>
        <w:rPr>
          <w:b/>
        </w:rPr>
      </w:pPr>
    </w:p>
    <w:p w14:paraId="09DF5B5F" w14:textId="037BDF01" w:rsidR="000128BE" w:rsidRDefault="007A620F" w:rsidP="00C16989">
      <w:pPr>
        <w:pStyle w:val="ListParagraph"/>
        <w:numPr>
          <w:ilvl w:val="0"/>
          <w:numId w:val="2"/>
        </w:numPr>
      </w:pPr>
      <w:r>
        <w:t xml:space="preserve">Welcome &amp; </w:t>
      </w:r>
      <w:r w:rsidR="00964A1A">
        <w:t xml:space="preserve">Introductions </w:t>
      </w:r>
    </w:p>
    <w:p w14:paraId="0A26D439" w14:textId="77777777" w:rsidR="00C16989" w:rsidRPr="007100B7" w:rsidRDefault="00C16989" w:rsidP="00C16989">
      <w:pPr>
        <w:pStyle w:val="ListParagraph"/>
      </w:pPr>
    </w:p>
    <w:p w14:paraId="46130345" w14:textId="30E3BBC3" w:rsidR="00642DEB" w:rsidRDefault="00C73C62" w:rsidP="007A620F">
      <w:pPr>
        <w:pStyle w:val="ListParagraph"/>
        <w:numPr>
          <w:ilvl w:val="0"/>
          <w:numId w:val="2"/>
        </w:numPr>
      </w:pPr>
      <w:r w:rsidRPr="007100B7">
        <w:t>Chamber Updates</w:t>
      </w:r>
    </w:p>
    <w:p w14:paraId="62714F2C" w14:textId="77777777" w:rsidR="00642DEB" w:rsidRDefault="00642DEB" w:rsidP="00642DEB">
      <w:pPr>
        <w:pStyle w:val="ListParagraph"/>
      </w:pPr>
    </w:p>
    <w:p w14:paraId="72C01665" w14:textId="24E2959C" w:rsidR="00C73C62" w:rsidRDefault="00642DEB" w:rsidP="00E45ADD">
      <w:pPr>
        <w:pStyle w:val="ListParagraph"/>
        <w:numPr>
          <w:ilvl w:val="1"/>
          <w:numId w:val="2"/>
        </w:numPr>
      </w:pPr>
      <w:r>
        <w:t>Upcoming Events</w:t>
      </w:r>
      <w:r w:rsidR="00C73C62">
        <w:br/>
      </w:r>
    </w:p>
    <w:p w14:paraId="4DDAE4CF" w14:textId="7FD8B234" w:rsidR="00FA361B" w:rsidRDefault="006E763F" w:rsidP="006E763F">
      <w:pPr>
        <w:pStyle w:val="ListParagraph"/>
        <w:numPr>
          <w:ilvl w:val="0"/>
          <w:numId w:val="2"/>
        </w:numPr>
      </w:pPr>
      <w:r>
        <w:t>Legislative Updates</w:t>
      </w:r>
    </w:p>
    <w:p w14:paraId="62B3EEDE" w14:textId="59A18C7E" w:rsidR="00B61594" w:rsidRDefault="00EE2CCB" w:rsidP="00B61594">
      <w:pPr>
        <w:pStyle w:val="ListParagraph"/>
        <w:numPr>
          <w:ilvl w:val="1"/>
          <w:numId w:val="2"/>
        </w:numPr>
      </w:pPr>
      <w:r>
        <w:t>Cipriano Vargas – San Diego County Supervisor, District 3</w:t>
      </w:r>
    </w:p>
    <w:p w14:paraId="4B38F239" w14:textId="77777777" w:rsidR="006E763F" w:rsidRDefault="006E763F" w:rsidP="006E763F"/>
    <w:p w14:paraId="2BA09403" w14:textId="4F490791" w:rsidR="00192243" w:rsidRDefault="006F74FE" w:rsidP="006E763F">
      <w:pPr>
        <w:pStyle w:val="ListParagraph"/>
        <w:numPr>
          <w:ilvl w:val="0"/>
          <w:numId w:val="2"/>
        </w:numPr>
      </w:pPr>
      <w:r>
        <w:t>Old Business</w:t>
      </w:r>
    </w:p>
    <w:p w14:paraId="06C2E8F2" w14:textId="658E33E2" w:rsidR="00641D31" w:rsidRDefault="00641D31" w:rsidP="00641D31">
      <w:pPr>
        <w:pStyle w:val="ListParagraph"/>
        <w:numPr>
          <w:ilvl w:val="1"/>
          <w:numId w:val="2"/>
        </w:numPr>
      </w:pPr>
      <w:r>
        <w:t>Dates for In-Person Meetings</w:t>
      </w:r>
    </w:p>
    <w:p w14:paraId="34FE7768" w14:textId="17457838" w:rsidR="00641D31" w:rsidRDefault="00641D31" w:rsidP="00641D31">
      <w:pPr>
        <w:pStyle w:val="ListParagraph"/>
        <w:numPr>
          <w:ilvl w:val="2"/>
          <w:numId w:val="2"/>
        </w:numPr>
      </w:pPr>
      <w:r>
        <w:t xml:space="preserve">October </w:t>
      </w:r>
      <w:r w:rsidR="006B1427">
        <w:t>1</w:t>
      </w:r>
      <w:r w:rsidR="006B1427" w:rsidRPr="006B1427">
        <w:rPr>
          <w:vertAlign w:val="superscript"/>
        </w:rPr>
        <w:t>st</w:t>
      </w:r>
      <w:r>
        <w:t>, 2025</w:t>
      </w:r>
      <w:r w:rsidR="005027B5">
        <w:t xml:space="preserve"> </w:t>
      </w:r>
    </w:p>
    <w:p w14:paraId="07FB4941" w14:textId="3BAF1AC0" w:rsidR="0079172F" w:rsidRDefault="0079172F" w:rsidP="0079172F">
      <w:pPr>
        <w:pStyle w:val="ListParagraph"/>
        <w:numPr>
          <w:ilvl w:val="3"/>
          <w:numId w:val="2"/>
        </w:numPr>
      </w:pPr>
      <w:hyperlink r:id="rId11" w:history="1">
        <w:r w:rsidRPr="0079172F">
          <w:rPr>
            <w:rStyle w:val="Hyperlink"/>
            <w:b/>
            <w:bCs/>
          </w:rPr>
          <w:t>Address</w:t>
        </w:r>
      </w:hyperlink>
      <w:r w:rsidRPr="0079172F">
        <w:rPr>
          <w:b/>
          <w:bCs/>
        </w:rPr>
        <w:t>: </w:t>
      </w:r>
      <w:r w:rsidRPr="0079172F">
        <w:t>17190 Bernardo Center Dr Suite 200, San Diego, CA 92128</w:t>
      </w:r>
    </w:p>
    <w:p w14:paraId="377FF40C" w14:textId="4DBF8769" w:rsidR="0079172F" w:rsidRDefault="0079172F" w:rsidP="0079172F">
      <w:pPr>
        <w:pStyle w:val="ListParagraph"/>
        <w:numPr>
          <w:ilvl w:val="3"/>
          <w:numId w:val="2"/>
        </w:numPr>
      </w:pPr>
      <w:r>
        <w:t>Speaker: Lem Blackett</w:t>
      </w:r>
    </w:p>
    <w:p w14:paraId="442C7E86" w14:textId="36B2892F" w:rsidR="0079172F" w:rsidRDefault="0079172F" w:rsidP="0079172F">
      <w:pPr>
        <w:pStyle w:val="ListParagraph"/>
        <w:numPr>
          <w:ilvl w:val="3"/>
          <w:numId w:val="2"/>
        </w:numPr>
      </w:pPr>
      <w:r>
        <w:t>Topic: Grant Writing</w:t>
      </w:r>
    </w:p>
    <w:p w14:paraId="4D6FA085" w14:textId="45BD4421" w:rsidR="00641D31" w:rsidRDefault="00641D31" w:rsidP="00641D31">
      <w:pPr>
        <w:pStyle w:val="ListParagraph"/>
        <w:numPr>
          <w:ilvl w:val="2"/>
          <w:numId w:val="2"/>
        </w:numPr>
      </w:pPr>
      <w:r>
        <w:t>February 4</w:t>
      </w:r>
      <w:r w:rsidRPr="00641D31">
        <w:rPr>
          <w:vertAlign w:val="superscript"/>
        </w:rPr>
        <w:t>th</w:t>
      </w:r>
      <w:r>
        <w:t>, 2026</w:t>
      </w:r>
      <w:r w:rsidR="005027B5">
        <w:t xml:space="preserve"> </w:t>
      </w:r>
    </w:p>
    <w:p w14:paraId="044FBA1A" w14:textId="61737357" w:rsidR="00BC79DC" w:rsidRDefault="00B570A6" w:rsidP="00F551C3">
      <w:pPr>
        <w:pStyle w:val="ListParagraph"/>
        <w:numPr>
          <w:ilvl w:val="0"/>
          <w:numId w:val="2"/>
        </w:numPr>
      </w:pPr>
      <w:r>
        <w:t>New Business</w:t>
      </w:r>
      <w:r w:rsidR="00990DAE">
        <w:t xml:space="preserve"> </w:t>
      </w:r>
    </w:p>
    <w:p w14:paraId="25DAC5B1" w14:textId="387C80B3" w:rsidR="0079172F" w:rsidRDefault="0079172F" w:rsidP="000B40CE"/>
    <w:p w14:paraId="2637680D" w14:textId="5FDFDB8A" w:rsidR="0079172F" w:rsidRDefault="00FB7CDF" w:rsidP="0079172F">
      <w:pPr>
        <w:pStyle w:val="ListParagraph"/>
        <w:numPr>
          <w:ilvl w:val="1"/>
          <w:numId w:val="2"/>
        </w:numPr>
      </w:pPr>
      <w:r>
        <w:t>Speaker: Lem Blackett</w:t>
      </w:r>
    </w:p>
    <w:p w14:paraId="65BE87DF" w14:textId="7C96ADE5" w:rsidR="00FB7CDF" w:rsidRDefault="00FB7CDF" w:rsidP="00FB7CDF">
      <w:pPr>
        <w:pStyle w:val="ListParagraph"/>
        <w:numPr>
          <w:ilvl w:val="2"/>
          <w:numId w:val="2"/>
        </w:numPr>
      </w:pPr>
      <w:r>
        <w:t>Topic: Grant Writing</w:t>
      </w:r>
    </w:p>
    <w:p w14:paraId="5D5A3FD3" w14:textId="22A1019B" w:rsidR="00E52672" w:rsidRDefault="00E52672" w:rsidP="005027B5"/>
    <w:p w14:paraId="23131EF1" w14:textId="40633FFF" w:rsidR="00E52672" w:rsidRDefault="00E52672" w:rsidP="00E52672">
      <w:pPr>
        <w:pStyle w:val="ListParagraph"/>
        <w:numPr>
          <w:ilvl w:val="0"/>
          <w:numId w:val="2"/>
        </w:numPr>
      </w:pPr>
      <w:r>
        <w:t>Close Meeting</w:t>
      </w:r>
      <w:r w:rsidR="00C33990">
        <w:t xml:space="preserve"> </w:t>
      </w:r>
      <w:r w:rsidR="005027B5">
        <w:t xml:space="preserve">– next meeting </w:t>
      </w:r>
      <w:r w:rsidR="00FB7CDF">
        <w:t xml:space="preserve">November </w:t>
      </w:r>
      <w:r w:rsidR="0068092A">
        <w:t>5th</w:t>
      </w:r>
      <w:r w:rsidR="0079172F">
        <w:t xml:space="preserve"> </w:t>
      </w:r>
    </w:p>
    <w:p w14:paraId="439176D8" w14:textId="77777777" w:rsidR="00B56EDC" w:rsidRPr="00BC79DC" w:rsidRDefault="00B56EDC" w:rsidP="00D80C90">
      <w:pPr>
        <w:pStyle w:val="ListParagraph"/>
        <w:ind w:left="2160"/>
      </w:pPr>
    </w:p>
    <w:p w14:paraId="3161032A" w14:textId="2A6687EB" w:rsidR="005533DB" w:rsidRDefault="005533DB" w:rsidP="00BC79DC">
      <w:pPr>
        <w:pStyle w:val="ListParagraph"/>
      </w:pPr>
    </w:p>
    <w:p w14:paraId="5E5AAB60" w14:textId="77777777" w:rsidR="00864C99" w:rsidRDefault="00864C99"/>
    <w:p w14:paraId="3D09C537" w14:textId="77777777" w:rsidR="008B6B1E" w:rsidRDefault="008B6B1E"/>
    <w:sectPr w:rsidR="008B6B1E">
      <w:head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C5F56" w14:textId="77777777" w:rsidR="000C0BB6" w:rsidRDefault="000C0BB6">
      <w:r>
        <w:separator/>
      </w:r>
    </w:p>
  </w:endnote>
  <w:endnote w:type="continuationSeparator" w:id="0">
    <w:p w14:paraId="278D0C0E" w14:textId="77777777" w:rsidR="000C0BB6" w:rsidRDefault="000C0BB6">
      <w:r>
        <w:continuationSeparator/>
      </w:r>
    </w:p>
  </w:endnote>
  <w:endnote w:type="continuationNotice" w:id="1">
    <w:p w14:paraId="498F5E01" w14:textId="77777777" w:rsidR="000C0BB6" w:rsidRDefault="000C0B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LT Std 65 Mediu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0589E" w14:textId="77777777" w:rsidR="000C0BB6" w:rsidRDefault="000C0BB6">
      <w:r>
        <w:separator/>
      </w:r>
    </w:p>
  </w:footnote>
  <w:footnote w:type="continuationSeparator" w:id="0">
    <w:p w14:paraId="29CB0DA4" w14:textId="77777777" w:rsidR="000C0BB6" w:rsidRDefault="000C0BB6">
      <w:r>
        <w:continuationSeparator/>
      </w:r>
    </w:p>
  </w:footnote>
  <w:footnote w:type="continuationNotice" w:id="1">
    <w:p w14:paraId="6FE71FB1" w14:textId="77777777" w:rsidR="000C0BB6" w:rsidRDefault="000C0B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FE420" w14:textId="77777777" w:rsidR="00864C99" w:rsidRDefault="0084237D">
    <w:pPr>
      <w:pStyle w:val="Header"/>
      <w:jc w:val="center"/>
    </w:pPr>
    <w:r>
      <w:rPr>
        <w:noProof/>
      </w:rPr>
      <w:drawing>
        <wp:inline distT="0" distB="0" distL="0" distR="0" wp14:anchorId="0A2D25C4" wp14:editId="010E89AD">
          <wp:extent cx="2914650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BF62E8" w14:textId="77777777" w:rsidR="00864C99" w:rsidRDefault="0084237D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C4718A" wp14:editId="7C447DBE">
              <wp:simplePos x="0" y="0"/>
              <wp:positionH relativeFrom="column">
                <wp:posOffset>-251460</wp:posOffset>
              </wp:positionH>
              <wp:positionV relativeFrom="paragraph">
                <wp:posOffset>78105</wp:posOffset>
              </wp:positionV>
              <wp:extent cx="7322820" cy="0"/>
              <wp:effectExtent l="5715" t="11430" r="5715" b="762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2282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535353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F0C1D8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8pt,6.15pt" to="556.8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" strokecolor="#535353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36A3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964CE0"/>
    <w:multiLevelType w:val="hybridMultilevel"/>
    <w:tmpl w:val="F8A0C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B57DE"/>
    <w:multiLevelType w:val="hybridMultilevel"/>
    <w:tmpl w:val="7A5CBBC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C3A0432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266F2E"/>
    <w:multiLevelType w:val="hybridMultilevel"/>
    <w:tmpl w:val="D83E4768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0F767C7"/>
    <w:multiLevelType w:val="hybridMultilevel"/>
    <w:tmpl w:val="A3AC9698"/>
    <w:lvl w:ilvl="0" w:tplc="B454A6D4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23BD49A3"/>
    <w:multiLevelType w:val="hybridMultilevel"/>
    <w:tmpl w:val="A2DC55D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AA7058"/>
    <w:multiLevelType w:val="hybridMultilevel"/>
    <w:tmpl w:val="38BCE0D4"/>
    <w:lvl w:ilvl="0" w:tplc="E7DC6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B8B7E84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3A129DB"/>
    <w:multiLevelType w:val="hybridMultilevel"/>
    <w:tmpl w:val="0D28FE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0B7264"/>
    <w:multiLevelType w:val="hybridMultilevel"/>
    <w:tmpl w:val="608C67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465544080">
    <w:abstractNumId w:val="6"/>
  </w:num>
  <w:num w:numId="2" w16cid:durableId="226036201">
    <w:abstractNumId w:val="2"/>
  </w:num>
  <w:num w:numId="3" w16cid:durableId="710617643">
    <w:abstractNumId w:val="4"/>
  </w:num>
  <w:num w:numId="4" w16cid:durableId="1708094970">
    <w:abstractNumId w:val="9"/>
  </w:num>
  <w:num w:numId="5" w16cid:durableId="348915478">
    <w:abstractNumId w:val="1"/>
  </w:num>
  <w:num w:numId="6" w16cid:durableId="776484059">
    <w:abstractNumId w:val="5"/>
  </w:num>
  <w:num w:numId="7" w16cid:durableId="1829975181">
    <w:abstractNumId w:val="8"/>
  </w:num>
  <w:num w:numId="8" w16cid:durableId="1606498637">
    <w:abstractNumId w:val="7"/>
  </w:num>
  <w:num w:numId="9" w16cid:durableId="1448159279">
    <w:abstractNumId w:val="0"/>
  </w:num>
  <w:num w:numId="10" w16cid:durableId="10819534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wMTc1NDQxNTcxNDBV0lEKTi0uzszPAymwrAUAZUPZ0CwAAAA="/>
  </w:docVars>
  <w:rsids>
    <w:rsidRoot w:val="005C677A"/>
    <w:rsid w:val="0000104B"/>
    <w:rsid w:val="000011AD"/>
    <w:rsid w:val="000051F0"/>
    <w:rsid w:val="000071F7"/>
    <w:rsid w:val="000074F1"/>
    <w:rsid w:val="00010AA3"/>
    <w:rsid w:val="00012216"/>
    <w:rsid w:val="000128BE"/>
    <w:rsid w:val="00014A09"/>
    <w:rsid w:val="00020ED2"/>
    <w:rsid w:val="00024C6C"/>
    <w:rsid w:val="00025EC2"/>
    <w:rsid w:val="00027EC8"/>
    <w:rsid w:val="00035668"/>
    <w:rsid w:val="00041A9B"/>
    <w:rsid w:val="00042B61"/>
    <w:rsid w:val="00042CAB"/>
    <w:rsid w:val="00045AB8"/>
    <w:rsid w:val="000465AC"/>
    <w:rsid w:val="000478F3"/>
    <w:rsid w:val="00050603"/>
    <w:rsid w:val="00051147"/>
    <w:rsid w:val="00054353"/>
    <w:rsid w:val="00061346"/>
    <w:rsid w:val="0006154B"/>
    <w:rsid w:val="00070E21"/>
    <w:rsid w:val="000733BA"/>
    <w:rsid w:val="000762F8"/>
    <w:rsid w:val="00081A5A"/>
    <w:rsid w:val="00082725"/>
    <w:rsid w:val="00091C5F"/>
    <w:rsid w:val="00093172"/>
    <w:rsid w:val="00095D05"/>
    <w:rsid w:val="000A020B"/>
    <w:rsid w:val="000A0B8A"/>
    <w:rsid w:val="000A3F21"/>
    <w:rsid w:val="000A64FB"/>
    <w:rsid w:val="000A7384"/>
    <w:rsid w:val="000A7EAB"/>
    <w:rsid w:val="000B242F"/>
    <w:rsid w:val="000B40CE"/>
    <w:rsid w:val="000B55A8"/>
    <w:rsid w:val="000B7848"/>
    <w:rsid w:val="000C0BB6"/>
    <w:rsid w:val="000C12B2"/>
    <w:rsid w:val="000C4A62"/>
    <w:rsid w:val="000D0A9A"/>
    <w:rsid w:val="000D14E2"/>
    <w:rsid w:val="000D1742"/>
    <w:rsid w:val="000D6291"/>
    <w:rsid w:val="000D7550"/>
    <w:rsid w:val="000E0038"/>
    <w:rsid w:val="000E0795"/>
    <w:rsid w:val="000E10E7"/>
    <w:rsid w:val="000E14FE"/>
    <w:rsid w:val="000E26F6"/>
    <w:rsid w:val="000F0B91"/>
    <w:rsid w:val="000F194A"/>
    <w:rsid w:val="000F34DF"/>
    <w:rsid w:val="000F3A41"/>
    <w:rsid w:val="000F4635"/>
    <w:rsid w:val="000F593F"/>
    <w:rsid w:val="000F6872"/>
    <w:rsid w:val="001015D0"/>
    <w:rsid w:val="00107F1E"/>
    <w:rsid w:val="001122CC"/>
    <w:rsid w:val="001151F5"/>
    <w:rsid w:val="00116128"/>
    <w:rsid w:val="00116962"/>
    <w:rsid w:val="001200DC"/>
    <w:rsid w:val="0012104A"/>
    <w:rsid w:val="00121C3B"/>
    <w:rsid w:val="001230D5"/>
    <w:rsid w:val="0012394D"/>
    <w:rsid w:val="00123C16"/>
    <w:rsid w:val="001250D6"/>
    <w:rsid w:val="00131E46"/>
    <w:rsid w:val="001341FF"/>
    <w:rsid w:val="0013470B"/>
    <w:rsid w:val="00134FB8"/>
    <w:rsid w:val="0013742B"/>
    <w:rsid w:val="00137EC1"/>
    <w:rsid w:val="00142665"/>
    <w:rsid w:val="001447B5"/>
    <w:rsid w:val="001459FA"/>
    <w:rsid w:val="00146FDE"/>
    <w:rsid w:val="00152766"/>
    <w:rsid w:val="00154EA5"/>
    <w:rsid w:val="00156702"/>
    <w:rsid w:val="001608AB"/>
    <w:rsid w:val="00161144"/>
    <w:rsid w:val="00161698"/>
    <w:rsid w:val="001620E9"/>
    <w:rsid w:val="00163E0B"/>
    <w:rsid w:val="00165E4E"/>
    <w:rsid w:val="00177F8A"/>
    <w:rsid w:val="00180F74"/>
    <w:rsid w:val="00182BAA"/>
    <w:rsid w:val="00186E82"/>
    <w:rsid w:val="001908BC"/>
    <w:rsid w:val="00192243"/>
    <w:rsid w:val="00193337"/>
    <w:rsid w:val="00197724"/>
    <w:rsid w:val="001A20A6"/>
    <w:rsid w:val="001A3CB7"/>
    <w:rsid w:val="001A6E15"/>
    <w:rsid w:val="001A72DD"/>
    <w:rsid w:val="001A7C7D"/>
    <w:rsid w:val="001B1697"/>
    <w:rsid w:val="001B195C"/>
    <w:rsid w:val="001B2A5E"/>
    <w:rsid w:val="001C0D11"/>
    <w:rsid w:val="001C0FB6"/>
    <w:rsid w:val="001C0FDD"/>
    <w:rsid w:val="001C3371"/>
    <w:rsid w:val="001C515F"/>
    <w:rsid w:val="001D1290"/>
    <w:rsid w:val="001D3256"/>
    <w:rsid w:val="001E2573"/>
    <w:rsid w:val="001E3CF4"/>
    <w:rsid w:val="001E56E7"/>
    <w:rsid w:val="001E642E"/>
    <w:rsid w:val="001F2769"/>
    <w:rsid w:val="001F74A3"/>
    <w:rsid w:val="00201AD9"/>
    <w:rsid w:val="00202288"/>
    <w:rsid w:val="00202291"/>
    <w:rsid w:val="00204295"/>
    <w:rsid w:val="00204C42"/>
    <w:rsid w:val="002060D5"/>
    <w:rsid w:val="00207E33"/>
    <w:rsid w:val="00211CA3"/>
    <w:rsid w:val="00213522"/>
    <w:rsid w:val="00233F51"/>
    <w:rsid w:val="00235E2F"/>
    <w:rsid w:val="002365EA"/>
    <w:rsid w:val="0023796B"/>
    <w:rsid w:val="00240297"/>
    <w:rsid w:val="002431FA"/>
    <w:rsid w:val="0024608E"/>
    <w:rsid w:val="00251D6E"/>
    <w:rsid w:val="00254E50"/>
    <w:rsid w:val="00260899"/>
    <w:rsid w:val="002628AC"/>
    <w:rsid w:val="00264B0A"/>
    <w:rsid w:val="00266326"/>
    <w:rsid w:val="00267325"/>
    <w:rsid w:val="00267A9E"/>
    <w:rsid w:val="0027275F"/>
    <w:rsid w:val="00275197"/>
    <w:rsid w:val="00275606"/>
    <w:rsid w:val="00275E72"/>
    <w:rsid w:val="002760DF"/>
    <w:rsid w:val="002848DF"/>
    <w:rsid w:val="00293B89"/>
    <w:rsid w:val="002945EC"/>
    <w:rsid w:val="002A0544"/>
    <w:rsid w:val="002A1C91"/>
    <w:rsid w:val="002A45B9"/>
    <w:rsid w:val="002A4ED1"/>
    <w:rsid w:val="002A5729"/>
    <w:rsid w:val="002A74A1"/>
    <w:rsid w:val="002C4717"/>
    <w:rsid w:val="002C5F40"/>
    <w:rsid w:val="002C62A6"/>
    <w:rsid w:val="002D11C4"/>
    <w:rsid w:val="002D21D7"/>
    <w:rsid w:val="002D2698"/>
    <w:rsid w:val="002D3CF1"/>
    <w:rsid w:val="002D50AB"/>
    <w:rsid w:val="002D5134"/>
    <w:rsid w:val="002D6F62"/>
    <w:rsid w:val="002D79A7"/>
    <w:rsid w:val="002F0393"/>
    <w:rsid w:val="002F2178"/>
    <w:rsid w:val="002F48DF"/>
    <w:rsid w:val="00305198"/>
    <w:rsid w:val="003056DF"/>
    <w:rsid w:val="00307E8D"/>
    <w:rsid w:val="00314973"/>
    <w:rsid w:val="003158E2"/>
    <w:rsid w:val="00315FDD"/>
    <w:rsid w:val="003170AB"/>
    <w:rsid w:val="003172F9"/>
    <w:rsid w:val="0032332D"/>
    <w:rsid w:val="0032651F"/>
    <w:rsid w:val="003276C0"/>
    <w:rsid w:val="00327C58"/>
    <w:rsid w:val="003323EA"/>
    <w:rsid w:val="0033297D"/>
    <w:rsid w:val="00333DD0"/>
    <w:rsid w:val="003343C7"/>
    <w:rsid w:val="00337D4C"/>
    <w:rsid w:val="00341385"/>
    <w:rsid w:val="00342B83"/>
    <w:rsid w:val="00343291"/>
    <w:rsid w:val="003432E7"/>
    <w:rsid w:val="00357A6D"/>
    <w:rsid w:val="00360777"/>
    <w:rsid w:val="0036187E"/>
    <w:rsid w:val="00363861"/>
    <w:rsid w:val="00367660"/>
    <w:rsid w:val="00367E2A"/>
    <w:rsid w:val="003710B4"/>
    <w:rsid w:val="00372B16"/>
    <w:rsid w:val="00373EE8"/>
    <w:rsid w:val="00376761"/>
    <w:rsid w:val="0037711B"/>
    <w:rsid w:val="00377FAA"/>
    <w:rsid w:val="00382F7D"/>
    <w:rsid w:val="00383680"/>
    <w:rsid w:val="00383E2A"/>
    <w:rsid w:val="003935FA"/>
    <w:rsid w:val="00394A00"/>
    <w:rsid w:val="00394D2B"/>
    <w:rsid w:val="003957F3"/>
    <w:rsid w:val="00396840"/>
    <w:rsid w:val="003A66DD"/>
    <w:rsid w:val="003A6DCF"/>
    <w:rsid w:val="003B27EE"/>
    <w:rsid w:val="003B2884"/>
    <w:rsid w:val="003B28B3"/>
    <w:rsid w:val="003B33BF"/>
    <w:rsid w:val="003B5A67"/>
    <w:rsid w:val="003B65C5"/>
    <w:rsid w:val="003C1B53"/>
    <w:rsid w:val="003C3721"/>
    <w:rsid w:val="003C6A0C"/>
    <w:rsid w:val="003C6A93"/>
    <w:rsid w:val="003C7DC1"/>
    <w:rsid w:val="003D51C8"/>
    <w:rsid w:val="003D66AE"/>
    <w:rsid w:val="003D6CC5"/>
    <w:rsid w:val="003E17D0"/>
    <w:rsid w:val="003E4CF4"/>
    <w:rsid w:val="003E5902"/>
    <w:rsid w:val="003F024B"/>
    <w:rsid w:val="003F1470"/>
    <w:rsid w:val="003F4486"/>
    <w:rsid w:val="003F7409"/>
    <w:rsid w:val="003F7583"/>
    <w:rsid w:val="003F7FAC"/>
    <w:rsid w:val="004029DC"/>
    <w:rsid w:val="004117DA"/>
    <w:rsid w:val="00414A5C"/>
    <w:rsid w:val="00417861"/>
    <w:rsid w:val="00420AD9"/>
    <w:rsid w:val="00420D73"/>
    <w:rsid w:val="004230F0"/>
    <w:rsid w:val="004231A9"/>
    <w:rsid w:val="00423F9F"/>
    <w:rsid w:val="004241CD"/>
    <w:rsid w:val="0042735C"/>
    <w:rsid w:val="004312D3"/>
    <w:rsid w:val="004328A1"/>
    <w:rsid w:val="00441A92"/>
    <w:rsid w:val="00441B6B"/>
    <w:rsid w:val="00443D55"/>
    <w:rsid w:val="00447AFA"/>
    <w:rsid w:val="00451865"/>
    <w:rsid w:val="00453935"/>
    <w:rsid w:val="00453ECF"/>
    <w:rsid w:val="00454AED"/>
    <w:rsid w:val="004567AE"/>
    <w:rsid w:val="0046066E"/>
    <w:rsid w:val="0046165F"/>
    <w:rsid w:val="004619B7"/>
    <w:rsid w:val="004619EC"/>
    <w:rsid w:val="00462881"/>
    <w:rsid w:val="00464417"/>
    <w:rsid w:val="00475A44"/>
    <w:rsid w:val="004819BA"/>
    <w:rsid w:val="00483833"/>
    <w:rsid w:val="004860E8"/>
    <w:rsid w:val="004905E6"/>
    <w:rsid w:val="004942B2"/>
    <w:rsid w:val="0049548A"/>
    <w:rsid w:val="004A2310"/>
    <w:rsid w:val="004A2BD2"/>
    <w:rsid w:val="004B02DA"/>
    <w:rsid w:val="004B06DF"/>
    <w:rsid w:val="004B07B2"/>
    <w:rsid w:val="004B11EF"/>
    <w:rsid w:val="004B220E"/>
    <w:rsid w:val="004B59C8"/>
    <w:rsid w:val="004B5B8C"/>
    <w:rsid w:val="004C0D49"/>
    <w:rsid w:val="004C2217"/>
    <w:rsid w:val="004C6914"/>
    <w:rsid w:val="004C7A7D"/>
    <w:rsid w:val="004D0B87"/>
    <w:rsid w:val="004D0C2B"/>
    <w:rsid w:val="004D15B3"/>
    <w:rsid w:val="004D1ED8"/>
    <w:rsid w:val="004D2C3A"/>
    <w:rsid w:val="004E19F4"/>
    <w:rsid w:val="004E2E24"/>
    <w:rsid w:val="004E4FAC"/>
    <w:rsid w:val="004F1179"/>
    <w:rsid w:val="004F14FA"/>
    <w:rsid w:val="004F2233"/>
    <w:rsid w:val="004F2E1D"/>
    <w:rsid w:val="004F3FC5"/>
    <w:rsid w:val="004F457F"/>
    <w:rsid w:val="00502653"/>
    <w:rsid w:val="005027B5"/>
    <w:rsid w:val="005108A1"/>
    <w:rsid w:val="005121C6"/>
    <w:rsid w:val="0051434E"/>
    <w:rsid w:val="0051450B"/>
    <w:rsid w:val="005158E1"/>
    <w:rsid w:val="00521BD0"/>
    <w:rsid w:val="00521E6C"/>
    <w:rsid w:val="005234E7"/>
    <w:rsid w:val="0052653A"/>
    <w:rsid w:val="00530D00"/>
    <w:rsid w:val="0053114A"/>
    <w:rsid w:val="00533C6E"/>
    <w:rsid w:val="00536C2E"/>
    <w:rsid w:val="00536D22"/>
    <w:rsid w:val="00542965"/>
    <w:rsid w:val="00543381"/>
    <w:rsid w:val="005446C9"/>
    <w:rsid w:val="00545F27"/>
    <w:rsid w:val="00546AA5"/>
    <w:rsid w:val="0055204D"/>
    <w:rsid w:val="00552CE4"/>
    <w:rsid w:val="005533DB"/>
    <w:rsid w:val="005535BC"/>
    <w:rsid w:val="005555AC"/>
    <w:rsid w:val="00560D85"/>
    <w:rsid w:val="00562D13"/>
    <w:rsid w:val="00567271"/>
    <w:rsid w:val="00570A49"/>
    <w:rsid w:val="00581421"/>
    <w:rsid w:val="00581A36"/>
    <w:rsid w:val="00581BA3"/>
    <w:rsid w:val="00584D47"/>
    <w:rsid w:val="00585FE3"/>
    <w:rsid w:val="00587631"/>
    <w:rsid w:val="00587FF2"/>
    <w:rsid w:val="00592F91"/>
    <w:rsid w:val="00594AC4"/>
    <w:rsid w:val="00594BD6"/>
    <w:rsid w:val="005A0154"/>
    <w:rsid w:val="005A318B"/>
    <w:rsid w:val="005A64DB"/>
    <w:rsid w:val="005B0CDA"/>
    <w:rsid w:val="005B0E48"/>
    <w:rsid w:val="005B11CA"/>
    <w:rsid w:val="005B2CCC"/>
    <w:rsid w:val="005B457D"/>
    <w:rsid w:val="005B6CDC"/>
    <w:rsid w:val="005B7FEF"/>
    <w:rsid w:val="005C1BED"/>
    <w:rsid w:val="005C677A"/>
    <w:rsid w:val="005C7B82"/>
    <w:rsid w:val="005D38C4"/>
    <w:rsid w:val="005E3DD1"/>
    <w:rsid w:val="005E58AC"/>
    <w:rsid w:val="005F0B9B"/>
    <w:rsid w:val="005F1409"/>
    <w:rsid w:val="005F1AD2"/>
    <w:rsid w:val="005F21FB"/>
    <w:rsid w:val="005F5A65"/>
    <w:rsid w:val="005F6F19"/>
    <w:rsid w:val="006000D1"/>
    <w:rsid w:val="00600C98"/>
    <w:rsid w:val="006013E8"/>
    <w:rsid w:val="006059A4"/>
    <w:rsid w:val="00606AAC"/>
    <w:rsid w:val="00610502"/>
    <w:rsid w:val="0061229B"/>
    <w:rsid w:val="006122C2"/>
    <w:rsid w:val="00616DB2"/>
    <w:rsid w:val="00620CA0"/>
    <w:rsid w:val="00622296"/>
    <w:rsid w:val="006320F0"/>
    <w:rsid w:val="00632D89"/>
    <w:rsid w:val="00635E84"/>
    <w:rsid w:val="00636F85"/>
    <w:rsid w:val="0063798A"/>
    <w:rsid w:val="00640DBA"/>
    <w:rsid w:val="00641D31"/>
    <w:rsid w:val="00642239"/>
    <w:rsid w:val="00642DEB"/>
    <w:rsid w:val="00643EEF"/>
    <w:rsid w:val="0065074C"/>
    <w:rsid w:val="00650A97"/>
    <w:rsid w:val="00655C4F"/>
    <w:rsid w:val="00657DA9"/>
    <w:rsid w:val="006617CA"/>
    <w:rsid w:val="00663179"/>
    <w:rsid w:val="00664094"/>
    <w:rsid w:val="0066515A"/>
    <w:rsid w:val="00665904"/>
    <w:rsid w:val="006676DD"/>
    <w:rsid w:val="00674266"/>
    <w:rsid w:val="00676383"/>
    <w:rsid w:val="00677439"/>
    <w:rsid w:val="00677874"/>
    <w:rsid w:val="0068092A"/>
    <w:rsid w:val="00687208"/>
    <w:rsid w:val="00687D23"/>
    <w:rsid w:val="00696218"/>
    <w:rsid w:val="006963F2"/>
    <w:rsid w:val="006A09BE"/>
    <w:rsid w:val="006A2B6A"/>
    <w:rsid w:val="006A3910"/>
    <w:rsid w:val="006B029F"/>
    <w:rsid w:val="006B115C"/>
    <w:rsid w:val="006B1427"/>
    <w:rsid w:val="006B1DDD"/>
    <w:rsid w:val="006B3330"/>
    <w:rsid w:val="006B4D39"/>
    <w:rsid w:val="006B69D0"/>
    <w:rsid w:val="006C124E"/>
    <w:rsid w:val="006C4FB8"/>
    <w:rsid w:val="006C50B8"/>
    <w:rsid w:val="006D02CC"/>
    <w:rsid w:val="006D536C"/>
    <w:rsid w:val="006D6705"/>
    <w:rsid w:val="006E2E38"/>
    <w:rsid w:val="006E763F"/>
    <w:rsid w:val="006F0261"/>
    <w:rsid w:val="006F0AC3"/>
    <w:rsid w:val="006F4419"/>
    <w:rsid w:val="006F4C1F"/>
    <w:rsid w:val="006F4DD9"/>
    <w:rsid w:val="006F5A69"/>
    <w:rsid w:val="006F6751"/>
    <w:rsid w:val="006F74FE"/>
    <w:rsid w:val="006F7639"/>
    <w:rsid w:val="00702416"/>
    <w:rsid w:val="00703DE3"/>
    <w:rsid w:val="00707C15"/>
    <w:rsid w:val="00707E6A"/>
    <w:rsid w:val="007100B7"/>
    <w:rsid w:val="007136F5"/>
    <w:rsid w:val="007142E1"/>
    <w:rsid w:val="0071480B"/>
    <w:rsid w:val="0071548C"/>
    <w:rsid w:val="00717BB9"/>
    <w:rsid w:val="00717F40"/>
    <w:rsid w:val="007254F7"/>
    <w:rsid w:val="00730A0C"/>
    <w:rsid w:val="00731DB2"/>
    <w:rsid w:val="0073205B"/>
    <w:rsid w:val="00733E7A"/>
    <w:rsid w:val="00734C7D"/>
    <w:rsid w:val="00735692"/>
    <w:rsid w:val="0074016D"/>
    <w:rsid w:val="007405E3"/>
    <w:rsid w:val="00742705"/>
    <w:rsid w:val="00743A45"/>
    <w:rsid w:val="007466EC"/>
    <w:rsid w:val="00746927"/>
    <w:rsid w:val="0075001D"/>
    <w:rsid w:val="00753302"/>
    <w:rsid w:val="0076112B"/>
    <w:rsid w:val="00761F0A"/>
    <w:rsid w:val="007623CE"/>
    <w:rsid w:val="007630CB"/>
    <w:rsid w:val="00764873"/>
    <w:rsid w:val="00765E66"/>
    <w:rsid w:val="0077067E"/>
    <w:rsid w:val="00770837"/>
    <w:rsid w:val="00770935"/>
    <w:rsid w:val="00770ACB"/>
    <w:rsid w:val="00772048"/>
    <w:rsid w:val="007726B6"/>
    <w:rsid w:val="00773073"/>
    <w:rsid w:val="00780F2D"/>
    <w:rsid w:val="00781FF9"/>
    <w:rsid w:val="007836F4"/>
    <w:rsid w:val="00790722"/>
    <w:rsid w:val="00790F60"/>
    <w:rsid w:val="0079172F"/>
    <w:rsid w:val="007963C3"/>
    <w:rsid w:val="00797431"/>
    <w:rsid w:val="007A0501"/>
    <w:rsid w:val="007A12E7"/>
    <w:rsid w:val="007A2C8C"/>
    <w:rsid w:val="007A2C95"/>
    <w:rsid w:val="007A5301"/>
    <w:rsid w:val="007A53B8"/>
    <w:rsid w:val="007A620F"/>
    <w:rsid w:val="007A69B4"/>
    <w:rsid w:val="007B064E"/>
    <w:rsid w:val="007B2025"/>
    <w:rsid w:val="007B47A3"/>
    <w:rsid w:val="007B7A6F"/>
    <w:rsid w:val="007C1F6F"/>
    <w:rsid w:val="007C32FC"/>
    <w:rsid w:val="007C36BE"/>
    <w:rsid w:val="007D1217"/>
    <w:rsid w:val="007D217D"/>
    <w:rsid w:val="007D7425"/>
    <w:rsid w:val="007E298D"/>
    <w:rsid w:val="007F00E0"/>
    <w:rsid w:val="007F030C"/>
    <w:rsid w:val="007F1E60"/>
    <w:rsid w:val="007F2654"/>
    <w:rsid w:val="007F29D4"/>
    <w:rsid w:val="007F7506"/>
    <w:rsid w:val="00800866"/>
    <w:rsid w:val="00801577"/>
    <w:rsid w:val="00803B38"/>
    <w:rsid w:val="008074D2"/>
    <w:rsid w:val="00811DF0"/>
    <w:rsid w:val="0081298E"/>
    <w:rsid w:val="00813A7D"/>
    <w:rsid w:val="008141EC"/>
    <w:rsid w:val="00814BC9"/>
    <w:rsid w:val="0081610E"/>
    <w:rsid w:val="00816683"/>
    <w:rsid w:val="0081747E"/>
    <w:rsid w:val="00817D17"/>
    <w:rsid w:val="00821F0D"/>
    <w:rsid w:val="008223B5"/>
    <w:rsid w:val="0083082F"/>
    <w:rsid w:val="0083265D"/>
    <w:rsid w:val="00835BD7"/>
    <w:rsid w:val="00836AD1"/>
    <w:rsid w:val="00840115"/>
    <w:rsid w:val="00841F13"/>
    <w:rsid w:val="0084237D"/>
    <w:rsid w:val="00843AFE"/>
    <w:rsid w:val="0084535B"/>
    <w:rsid w:val="00845A6A"/>
    <w:rsid w:val="00846EC2"/>
    <w:rsid w:val="008509A8"/>
    <w:rsid w:val="008524F4"/>
    <w:rsid w:val="00855E32"/>
    <w:rsid w:val="008574C8"/>
    <w:rsid w:val="008614C7"/>
    <w:rsid w:val="00863902"/>
    <w:rsid w:val="00864C99"/>
    <w:rsid w:val="008654A5"/>
    <w:rsid w:val="008707C1"/>
    <w:rsid w:val="00871B5D"/>
    <w:rsid w:val="008737F7"/>
    <w:rsid w:val="00874B3B"/>
    <w:rsid w:val="00875777"/>
    <w:rsid w:val="008809F6"/>
    <w:rsid w:val="008827E6"/>
    <w:rsid w:val="0088585D"/>
    <w:rsid w:val="00887C87"/>
    <w:rsid w:val="00887F98"/>
    <w:rsid w:val="00891DB5"/>
    <w:rsid w:val="00895AB0"/>
    <w:rsid w:val="00896273"/>
    <w:rsid w:val="008A2D41"/>
    <w:rsid w:val="008A31DA"/>
    <w:rsid w:val="008A3A31"/>
    <w:rsid w:val="008A669A"/>
    <w:rsid w:val="008B09AE"/>
    <w:rsid w:val="008B0D1B"/>
    <w:rsid w:val="008B3533"/>
    <w:rsid w:val="008B3CCF"/>
    <w:rsid w:val="008B4F42"/>
    <w:rsid w:val="008B59DD"/>
    <w:rsid w:val="008B6B1E"/>
    <w:rsid w:val="008B79E3"/>
    <w:rsid w:val="008C3E00"/>
    <w:rsid w:val="008C72C1"/>
    <w:rsid w:val="008C7EEA"/>
    <w:rsid w:val="008D3ED0"/>
    <w:rsid w:val="008E25D4"/>
    <w:rsid w:val="008E3F5B"/>
    <w:rsid w:val="008E525C"/>
    <w:rsid w:val="008E5AE4"/>
    <w:rsid w:val="008E5C94"/>
    <w:rsid w:val="008F4FA1"/>
    <w:rsid w:val="00900A46"/>
    <w:rsid w:val="00903EE6"/>
    <w:rsid w:val="009101C4"/>
    <w:rsid w:val="00911563"/>
    <w:rsid w:val="00911C1C"/>
    <w:rsid w:val="00911F9C"/>
    <w:rsid w:val="009128DA"/>
    <w:rsid w:val="0091439E"/>
    <w:rsid w:val="00917D68"/>
    <w:rsid w:val="00920E5C"/>
    <w:rsid w:val="00923FB2"/>
    <w:rsid w:val="00923FE3"/>
    <w:rsid w:val="00925CF1"/>
    <w:rsid w:val="00933B4D"/>
    <w:rsid w:val="009360CA"/>
    <w:rsid w:val="0094358B"/>
    <w:rsid w:val="009435E0"/>
    <w:rsid w:val="009479CD"/>
    <w:rsid w:val="00953034"/>
    <w:rsid w:val="00954ACE"/>
    <w:rsid w:val="00961942"/>
    <w:rsid w:val="00963D27"/>
    <w:rsid w:val="00964A1A"/>
    <w:rsid w:val="00965114"/>
    <w:rsid w:val="00965428"/>
    <w:rsid w:val="00965F9E"/>
    <w:rsid w:val="009677E2"/>
    <w:rsid w:val="009705E0"/>
    <w:rsid w:val="0097116B"/>
    <w:rsid w:val="0097407B"/>
    <w:rsid w:val="0097571A"/>
    <w:rsid w:val="00977484"/>
    <w:rsid w:val="00977ADC"/>
    <w:rsid w:val="009808B6"/>
    <w:rsid w:val="00980B61"/>
    <w:rsid w:val="009858CC"/>
    <w:rsid w:val="0098663C"/>
    <w:rsid w:val="00990DAE"/>
    <w:rsid w:val="00994615"/>
    <w:rsid w:val="00996083"/>
    <w:rsid w:val="009A390D"/>
    <w:rsid w:val="009A4649"/>
    <w:rsid w:val="009A6314"/>
    <w:rsid w:val="009B16E6"/>
    <w:rsid w:val="009B1BE9"/>
    <w:rsid w:val="009B6A58"/>
    <w:rsid w:val="009C2D61"/>
    <w:rsid w:val="009C388D"/>
    <w:rsid w:val="009C7E1B"/>
    <w:rsid w:val="009D6768"/>
    <w:rsid w:val="009D7C4F"/>
    <w:rsid w:val="009E2021"/>
    <w:rsid w:val="009E2676"/>
    <w:rsid w:val="009E3BCE"/>
    <w:rsid w:val="009E455C"/>
    <w:rsid w:val="009E5100"/>
    <w:rsid w:val="009E7730"/>
    <w:rsid w:val="009F1A2D"/>
    <w:rsid w:val="009F1CEA"/>
    <w:rsid w:val="009F251E"/>
    <w:rsid w:val="009F6BA3"/>
    <w:rsid w:val="009F7766"/>
    <w:rsid w:val="009F7C20"/>
    <w:rsid w:val="00A00F57"/>
    <w:rsid w:val="00A01D40"/>
    <w:rsid w:val="00A0280C"/>
    <w:rsid w:val="00A052B4"/>
    <w:rsid w:val="00A05DAB"/>
    <w:rsid w:val="00A10671"/>
    <w:rsid w:val="00A10E64"/>
    <w:rsid w:val="00A1241E"/>
    <w:rsid w:val="00A16234"/>
    <w:rsid w:val="00A1651D"/>
    <w:rsid w:val="00A177CE"/>
    <w:rsid w:val="00A20AF8"/>
    <w:rsid w:val="00A23182"/>
    <w:rsid w:val="00A3337F"/>
    <w:rsid w:val="00A35C1F"/>
    <w:rsid w:val="00A3670B"/>
    <w:rsid w:val="00A40201"/>
    <w:rsid w:val="00A410E5"/>
    <w:rsid w:val="00A423EA"/>
    <w:rsid w:val="00A43BCF"/>
    <w:rsid w:val="00A44984"/>
    <w:rsid w:val="00A45A36"/>
    <w:rsid w:val="00A45EEF"/>
    <w:rsid w:val="00A55D7A"/>
    <w:rsid w:val="00A56E54"/>
    <w:rsid w:val="00A60ACC"/>
    <w:rsid w:val="00A63C65"/>
    <w:rsid w:val="00A64BB6"/>
    <w:rsid w:val="00A653EB"/>
    <w:rsid w:val="00A655BB"/>
    <w:rsid w:val="00A65E04"/>
    <w:rsid w:val="00A710B7"/>
    <w:rsid w:val="00A73E23"/>
    <w:rsid w:val="00A774AC"/>
    <w:rsid w:val="00A82B35"/>
    <w:rsid w:val="00A86BE1"/>
    <w:rsid w:val="00AA3F6F"/>
    <w:rsid w:val="00AA506F"/>
    <w:rsid w:val="00AA5A47"/>
    <w:rsid w:val="00AA5E21"/>
    <w:rsid w:val="00AB1CB8"/>
    <w:rsid w:val="00AB351B"/>
    <w:rsid w:val="00AB3877"/>
    <w:rsid w:val="00AB61DF"/>
    <w:rsid w:val="00AB7F89"/>
    <w:rsid w:val="00AC0275"/>
    <w:rsid w:val="00AC0D99"/>
    <w:rsid w:val="00AC2FD1"/>
    <w:rsid w:val="00AC388D"/>
    <w:rsid w:val="00AD22B2"/>
    <w:rsid w:val="00AD2E7E"/>
    <w:rsid w:val="00AD3C59"/>
    <w:rsid w:val="00AD4268"/>
    <w:rsid w:val="00AD4BE8"/>
    <w:rsid w:val="00AE0EC5"/>
    <w:rsid w:val="00AE1195"/>
    <w:rsid w:val="00AE15BC"/>
    <w:rsid w:val="00AE6E4C"/>
    <w:rsid w:val="00AE7169"/>
    <w:rsid w:val="00AE7A57"/>
    <w:rsid w:val="00AF1DC7"/>
    <w:rsid w:val="00AF5029"/>
    <w:rsid w:val="00AF54EF"/>
    <w:rsid w:val="00AF5ACA"/>
    <w:rsid w:val="00AF63B0"/>
    <w:rsid w:val="00AF7058"/>
    <w:rsid w:val="00AF7213"/>
    <w:rsid w:val="00B00DCB"/>
    <w:rsid w:val="00B02631"/>
    <w:rsid w:val="00B05B56"/>
    <w:rsid w:val="00B074FD"/>
    <w:rsid w:val="00B11FE2"/>
    <w:rsid w:val="00B12D0D"/>
    <w:rsid w:val="00B12D52"/>
    <w:rsid w:val="00B1441A"/>
    <w:rsid w:val="00B24FF4"/>
    <w:rsid w:val="00B25169"/>
    <w:rsid w:val="00B30483"/>
    <w:rsid w:val="00B339A9"/>
    <w:rsid w:val="00B3413B"/>
    <w:rsid w:val="00B35120"/>
    <w:rsid w:val="00B35637"/>
    <w:rsid w:val="00B43474"/>
    <w:rsid w:val="00B4485C"/>
    <w:rsid w:val="00B44876"/>
    <w:rsid w:val="00B4677B"/>
    <w:rsid w:val="00B46B67"/>
    <w:rsid w:val="00B50A7B"/>
    <w:rsid w:val="00B545D5"/>
    <w:rsid w:val="00B54DAE"/>
    <w:rsid w:val="00B56EDC"/>
    <w:rsid w:val="00B570A6"/>
    <w:rsid w:val="00B570BA"/>
    <w:rsid w:val="00B61594"/>
    <w:rsid w:val="00B631A3"/>
    <w:rsid w:val="00B648B6"/>
    <w:rsid w:val="00B6717F"/>
    <w:rsid w:val="00B764F2"/>
    <w:rsid w:val="00B76E95"/>
    <w:rsid w:val="00B77D14"/>
    <w:rsid w:val="00B8028D"/>
    <w:rsid w:val="00B808F5"/>
    <w:rsid w:val="00B83AD0"/>
    <w:rsid w:val="00B869B5"/>
    <w:rsid w:val="00B86BC6"/>
    <w:rsid w:val="00BA013B"/>
    <w:rsid w:val="00BA1B70"/>
    <w:rsid w:val="00BA53EC"/>
    <w:rsid w:val="00BA6DDF"/>
    <w:rsid w:val="00BA7F61"/>
    <w:rsid w:val="00BB2FCD"/>
    <w:rsid w:val="00BB5143"/>
    <w:rsid w:val="00BB6E40"/>
    <w:rsid w:val="00BB7322"/>
    <w:rsid w:val="00BC14D8"/>
    <w:rsid w:val="00BC15E4"/>
    <w:rsid w:val="00BC5E05"/>
    <w:rsid w:val="00BC69D1"/>
    <w:rsid w:val="00BC6CBE"/>
    <w:rsid w:val="00BC7998"/>
    <w:rsid w:val="00BC79DC"/>
    <w:rsid w:val="00BD0321"/>
    <w:rsid w:val="00BD053D"/>
    <w:rsid w:val="00BD1612"/>
    <w:rsid w:val="00BD25D1"/>
    <w:rsid w:val="00BD5493"/>
    <w:rsid w:val="00BD5F19"/>
    <w:rsid w:val="00BD73F4"/>
    <w:rsid w:val="00BD7FDB"/>
    <w:rsid w:val="00BE12A1"/>
    <w:rsid w:val="00BE230A"/>
    <w:rsid w:val="00BE652C"/>
    <w:rsid w:val="00BE73EF"/>
    <w:rsid w:val="00BF3D9A"/>
    <w:rsid w:val="00BF4B63"/>
    <w:rsid w:val="00BF794E"/>
    <w:rsid w:val="00C006BF"/>
    <w:rsid w:val="00C01A24"/>
    <w:rsid w:val="00C023F2"/>
    <w:rsid w:val="00C02962"/>
    <w:rsid w:val="00C03470"/>
    <w:rsid w:val="00C03998"/>
    <w:rsid w:val="00C04BD6"/>
    <w:rsid w:val="00C04EB0"/>
    <w:rsid w:val="00C06E85"/>
    <w:rsid w:val="00C079DD"/>
    <w:rsid w:val="00C07B5C"/>
    <w:rsid w:val="00C07C37"/>
    <w:rsid w:val="00C10268"/>
    <w:rsid w:val="00C10B1B"/>
    <w:rsid w:val="00C13319"/>
    <w:rsid w:val="00C13E3E"/>
    <w:rsid w:val="00C16989"/>
    <w:rsid w:val="00C22933"/>
    <w:rsid w:val="00C25EDE"/>
    <w:rsid w:val="00C26E76"/>
    <w:rsid w:val="00C33990"/>
    <w:rsid w:val="00C361FB"/>
    <w:rsid w:val="00C413F5"/>
    <w:rsid w:val="00C42122"/>
    <w:rsid w:val="00C46F20"/>
    <w:rsid w:val="00C514A7"/>
    <w:rsid w:val="00C53BE4"/>
    <w:rsid w:val="00C546D8"/>
    <w:rsid w:val="00C57A85"/>
    <w:rsid w:val="00C63324"/>
    <w:rsid w:val="00C65645"/>
    <w:rsid w:val="00C65D92"/>
    <w:rsid w:val="00C66CAF"/>
    <w:rsid w:val="00C67EFF"/>
    <w:rsid w:val="00C702B6"/>
    <w:rsid w:val="00C73003"/>
    <w:rsid w:val="00C73C62"/>
    <w:rsid w:val="00C740BB"/>
    <w:rsid w:val="00C74510"/>
    <w:rsid w:val="00C81473"/>
    <w:rsid w:val="00C8203F"/>
    <w:rsid w:val="00C829B5"/>
    <w:rsid w:val="00C82F66"/>
    <w:rsid w:val="00C836CE"/>
    <w:rsid w:val="00C83F6E"/>
    <w:rsid w:val="00C86030"/>
    <w:rsid w:val="00C869CB"/>
    <w:rsid w:val="00C936A9"/>
    <w:rsid w:val="00C96FBC"/>
    <w:rsid w:val="00C975B9"/>
    <w:rsid w:val="00C979BE"/>
    <w:rsid w:val="00CA1F98"/>
    <w:rsid w:val="00CA3B93"/>
    <w:rsid w:val="00CA44A2"/>
    <w:rsid w:val="00CA50AE"/>
    <w:rsid w:val="00CA6E9D"/>
    <w:rsid w:val="00CB59B8"/>
    <w:rsid w:val="00CB5DCD"/>
    <w:rsid w:val="00CB6041"/>
    <w:rsid w:val="00CB7F9C"/>
    <w:rsid w:val="00CC112B"/>
    <w:rsid w:val="00CC1331"/>
    <w:rsid w:val="00CC3509"/>
    <w:rsid w:val="00CC71F2"/>
    <w:rsid w:val="00CD2A8E"/>
    <w:rsid w:val="00CD379C"/>
    <w:rsid w:val="00CD3AB3"/>
    <w:rsid w:val="00CD4C88"/>
    <w:rsid w:val="00CD5617"/>
    <w:rsid w:val="00CD658B"/>
    <w:rsid w:val="00CE11E2"/>
    <w:rsid w:val="00CE1801"/>
    <w:rsid w:val="00CE3126"/>
    <w:rsid w:val="00CE4A53"/>
    <w:rsid w:val="00CE62DD"/>
    <w:rsid w:val="00CE79DB"/>
    <w:rsid w:val="00CF09FB"/>
    <w:rsid w:val="00CF3A48"/>
    <w:rsid w:val="00CF3B9C"/>
    <w:rsid w:val="00CF71C2"/>
    <w:rsid w:val="00CF723B"/>
    <w:rsid w:val="00D01C26"/>
    <w:rsid w:val="00D072D7"/>
    <w:rsid w:val="00D07F20"/>
    <w:rsid w:val="00D14FF9"/>
    <w:rsid w:val="00D21044"/>
    <w:rsid w:val="00D257A2"/>
    <w:rsid w:val="00D26943"/>
    <w:rsid w:val="00D26E9D"/>
    <w:rsid w:val="00D30795"/>
    <w:rsid w:val="00D32721"/>
    <w:rsid w:val="00D32C4F"/>
    <w:rsid w:val="00D342AC"/>
    <w:rsid w:val="00D343AF"/>
    <w:rsid w:val="00D34D6E"/>
    <w:rsid w:val="00D423C2"/>
    <w:rsid w:val="00D4347A"/>
    <w:rsid w:val="00D5119A"/>
    <w:rsid w:val="00D51DA9"/>
    <w:rsid w:val="00D51F20"/>
    <w:rsid w:val="00D5550E"/>
    <w:rsid w:val="00D5658B"/>
    <w:rsid w:val="00D57E52"/>
    <w:rsid w:val="00D60BE1"/>
    <w:rsid w:val="00D62875"/>
    <w:rsid w:val="00D63A3B"/>
    <w:rsid w:val="00D65978"/>
    <w:rsid w:val="00D674E9"/>
    <w:rsid w:val="00D73860"/>
    <w:rsid w:val="00D739E1"/>
    <w:rsid w:val="00D77F11"/>
    <w:rsid w:val="00D80C90"/>
    <w:rsid w:val="00D8103D"/>
    <w:rsid w:val="00D844DC"/>
    <w:rsid w:val="00D8681A"/>
    <w:rsid w:val="00D928A4"/>
    <w:rsid w:val="00D93C01"/>
    <w:rsid w:val="00D94DCD"/>
    <w:rsid w:val="00D95897"/>
    <w:rsid w:val="00DA1134"/>
    <w:rsid w:val="00DA1233"/>
    <w:rsid w:val="00DA1AC1"/>
    <w:rsid w:val="00DD12B9"/>
    <w:rsid w:val="00DD1978"/>
    <w:rsid w:val="00DD32CF"/>
    <w:rsid w:val="00DE03FF"/>
    <w:rsid w:val="00DE17CD"/>
    <w:rsid w:val="00DE2C5C"/>
    <w:rsid w:val="00DE337B"/>
    <w:rsid w:val="00DE3FB2"/>
    <w:rsid w:val="00DE696B"/>
    <w:rsid w:val="00DE6C4E"/>
    <w:rsid w:val="00DF0842"/>
    <w:rsid w:val="00DF16D8"/>
    <w:rsid w:val="00DF1AE8"/>
    <w:rsid w:val="00DF7C19"/>
    <w:rsid w:val="00DF7D6C"/>
    <w:rsid w:val="00E008AE"/>
    <w:rsid w:val="00E00C7E"/>
    <w:rsid w:val="00E026F9"/>
    <w:rsid w:val="00E037AB"/>
    <w:rsid w:val="00E03E02"/>
    <w:rsid w:val="00E03FF6"/>
    <w:rsid w:val="00E04171"/>
    <w:rsid w:val="00E061DE"/>
    <w:rsid w:val="00E1029A"/>
    <w:rsid w:val="00E10C5D"/>
    <w:rsid w:val="00E10FA2"/>
    <w:rsid w:val="00E13C90"/>
    <w:rsid w:val="00E14099"/>
    <w:rsid w:val="00E1594A"/>
    <w:rsid w:val="00E15F9D"/>
    <w:rsid w:val="00E169ED"/>
    <w:rsid w:val="00E20BC2"/>
    <w:rsid w:val="00E2160B"/>
    <w:rsid w:val="00E217F4"/>
    <w:rsid w:val="00E22F66"/>
    <w:rsid w:val="00E24FEC"/>
    <w:rsid w:val="00E26392"/>
    <w:rsid w:val="00E27F5E"/>
    <w:rsid w:val="00E32961"/>
    <w:rsid w:val="00E34811"/>
    <w:rsid w:val="00E353AA"/>
    <w:rsid w:val="00E379C3"/>
    <w:rsid w:val="00E410E1"/>
    <w:rsid w:val="00E414DA"/>
    <w:rsid w:val="00E44B4B"/>
    <w:rsid w:val="00E44C2B"/>
    <w:rsid w:val="00E45AB9"/>
    <w:rsid w:val="00E45ADD"/>
    <w:rsid w:val="00E46D87"/>
    <w:rsid w:val="00E521EB"/>
    <w:rsid w:val="00E52672"/>
    <w:rsid w:val="00E53D29"/>
    <w:rsid w:val="00E547F7"/>
    <w:rsid w:val="00E55F99"/>
    <w:rsid w:val="00E56BA3"/>
    <w:rsid w:val="00E60638"/>
    <w:rsid w:val="00E62CA8"/>
    <w:rsid w:val="00E64CC7"/>
    <w:rsid w:val="00E66F88"/>
    <w:rsid w:val="00E67ADC"/>
    <w:rsid w:val="00E72EAB"/>
    <w:rsid w:val="00E746C2"/>
    <w:rsid w:val="00E74B44"/>
    <w:rsid w:val="00E802A9"/>
    <w:rsid w:val="00E83537"/>
    <w:rsid w:val="00E83C06"/>
    <w:rsid w:val="00E85344"/>
    <w:rsid w:val="00E90A93"/>
    <w:rsid w:val="00E90CB5"/>
    <w:rsid w:val="00E920FF"/>
    <w:rsid w:val="00E9229D"/>
    <w:rsid w:val="00E922EC"/>
    <w:rsid w:val="00E938C2"/>
    <w:rsid w:val="00E94102"/>
    <w:rsid w:val="00E94ACB"/>
    <w:rsid w:val="00EA0BDD"/>
    <w:rsid w:val="00EA1342"/>
    <w:rsid w:val="00EA20E7"/>
    <w:rsid w:val="00EB0609"/>
    <w:rsid w:val="00EB220A"/>
    <w:rsid w:val="00EB3DDE"/>
    <w:rsid w:val="00EC01DA"/>
    <w:rsid w:val="00EC1C1D"/>
    <w:rsid w:val="00EC57DA"/>
    <w:rsid w:val="00EC6512"/>
    <w:rsid w:val="00EC74EA"/>
    <w:rsid w:val="00EC7758"/>
    <w:rsid w:val="00EC7D52"/>
    <w:rsid w:val="00ED2D8C"/>
    <w:rsid w:val="00ED4205"/>
    <w:rsid w:val="00ED4A8F"/>
    <w:rsid w:val="00EE0FDC"/>
    <w:rsid w:val="00EE19C4"/>
    <w:rsid w:val="00EE2CCB"/>
    <w:rsid w:val="00EE407E"/>
    <w:rsid w:val="00EE67AD"/>
    <w:rsid w:val="00EF106A"/>
    <w:rsid w:val="00EF4BED"/>
    <w:rsid w:val="00EF5D69"/>
    <w:rsid w:val="00F009CE"/>
    <w:rsid w:val="00F072FD"/>
    <w:rsid w:val="00F1144D"/>
    <w:rsid w:val="00F1639E"/>
    <w:rsid w:val="00F164B4"/>
    <w:rsid w:val="00F17511"/>
    <w:rsid w:val="00F20982"/>
    <w:rsid w:val="00F21D99"/>
    <w:rsid w:val="00F22549"/>
    <w:rsid w:val="00F2303F"/>
    <w:rsid w:val="00F23D56"/>
    <w:rsid w:val="00F24B74"/>
    <w:rsid w:val="00F259FF"/>
    <w:rsid w:val="00F30D46"/>
    <w:rsid w:val="00F32313"/>
    <w:rsid w:val="00F342CC"/>
    <w:rsid w:val="00F35A18"/>
    <w:rsid w:val="00F377B2"/>
    <w:rsid w:val="00F4459D"/>
    <w:rsid w:val="00F47512"/>
    <w:rsid w:val="00F551C3"/>
    <w:rsid w:val="00F556FC"/>
    <w:rsid w:val="00F574A1"/>
    <w:rsid w:val="00F61A77"/>
    <w:rsid w:val="00F623FE"/>
    <w:rsid w:val="00F649C3"/>
    <w:rsid w:val="00F660B7"/>
    <w:rsid w:val="00F67FE5"/>
    <w:rsid w:val="00F72D99"/>
    <w:rsid w:val="00F73E92"/>
    <w:rsid w:val="00F755E7"/>
    <w:rsid w:val="00F76479"/>
    <w:rsid w:val="00F77DD5"/>
    <w:rsid w:val="00F83F63"/>
    <w:rsid w:val="00F872BF"/>
    <w:rsid w:val="00F931EB"/>
    <w:rsid w:val="00F93F73"/>
    <w:rsid w:val="00F9401C"/>
    <w:rsid w:val="00F940D3"/>
    <w:rsid w:val="00F94A05"/>
    <w:rsid w:val="00FA164C"/>
    <w:rsid w:val="00FA30F8"/>
    <w:rsid w:val="00FA361B"/>
    <w:rsid w:val="00FA448F"/>
    <w:rsid w:val="00FA676F"/>
    <w:rsid w:val="00FA70F9"/>
    <w:rsid w:val="00FA7191"/>
    <w:rsid w:val="00FB1122"/>
    <w:rsid w:val="00FB3328"/>
    <w:rsid w:val="00FB36F6"/>
    <w:rsid w:val="00FB4610"/>
    <w:rsid w:val="00FB7CDF"/>
    <w:rsid w:val="00FC00B5"/>
    <w:rsid w:val="00FC0997"/>
    <w:rsid w:val="00FC43C8"/>
    <w:rsid w:val="00FC5390"/>
    <w:rsid w:val="00FC5F9B"/>
    <w:rsid w:val="00FD09DC"/>
    <w:rsid w:val="00FD232F"/>
    <w:rsid w:val="00FD397A"/>
    <w:rsid w:val="00FD4FBC"/>
    <w:rsid w:val="00FD5EDB"/>
    <w:rsid w:val="00FE263F"/>
    <w:rsid w:val="00FE4CD8"/>
    <w:rsid w:val="00FE73A5"/>
    <w:rsid w:val="00FF078C"/>
    <w:rsid w:val="00FF17E4"/>
    <w:rsid w:val="00FF2C3B"/>
    <w:rsid w:val="00FF353B"/>
    <w:rsid w:val="00FF4B03"/>
    <w:rsid w:val="00FF5021"/>
    <w:rsid w:val="00FF5B8D"/>
    <w:rsid w:val="00FF5FB7"/>
    <w:rsid w:val="00FF64B8"/>
    <w:rsid w:val="00FF73F7"/>
    <w:rsid w:val="04EFB25C"/>
    <w:rsid w:val="0B4F3ADB"/>
    <w:rsid w:val="300DC15B"/>
    <w:rsid w:val="400F094A"/>
    <w:rsid w:val="5D95399C"/>
    <w:rsid w:val="7534B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E55B76"/>
  <w15:chartTrackingRefBased/>
  <w15:docId w15:val="{92F46753-50C4-4613-83C3-34D70E7B1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venir LT Std 65 Medium" w:hAnsi="Avenir LT Std 65 Medium" w:cs="Times New Roman"/>
      <w:color w:val="535353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before="240"/>
      <w:jc w:val="center"/>
      <w:outlineLvl w:val="0"/>
    </w:pPr>
    <w:rPr>
      <w:b/>
      <w:caps/>
      <w:color w:val="1DB2BD"/>
      <w:sz w:val="36"/>
      <w:szCs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40"/>
      <w:outlineLvl w:val="1"/>
    </w:pPr>
    <w:rPr>
      <w:b/>
      <w:color w:val="1C6989"/>
      <w:sz w:val="24"/>
      <w:szCs w:val="26"/>
    </w:rPr>
  </w:style>
  <w:style w:type="paragraph" w:styleId="Heading3">
    <w:name w:val="heading 3"/>
    <w:basedOn w:val="Normal"/>
    <w:next w:val="Normal"/>
    <w:qFormat/>
    <w:pPr>
      <w:keepNext/>
      <w:keepLines/>
      <w:spacing w:before="40"/>
      <w:outlineLvl w:val="2"/>
    </w:pPr>
    <w:rPr>
      <w:b/>
      <w:color w:val="F99522"/>
    </w:rPr>
  </w:style>
  <w:style w:type="paragraph" w:styleId="Heading4">
    <w:name w:val="heading 4"/>
    <w:basedOn w:val="Normal"/>
    <w:next w:val="Normal"/>
    <w:autoRedefine/>
    <w:qFormat/>
    <w:pPr>
      <w:keepNext/>
      <w:keepLines/>
      <w:spacing w:before="40"/>
      <w:outlineLvl w:val="3"/>
    </w:pPr>
    <w:rPr>
      <w:iCs/>
      <w:color w:val="1DB2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ocked/>
    <w:rPr>
      <w:rFonts w:ascii="Avenir LT Std 65 Medium" w:hAnsi="Avenir LT Std 65 Medium" w:cs="Times New Roman"/>
      <w:b/>
      <w:caps/>
      <w:color w:val="1DB2BD"/>
      <w:sz w:val="32"/>
      <w:szCs w:val="32"/>
    </w:rPr>
  </w:style>
  <w:style w:type="character" w:customStyle="1" w:styleId="Heading2Char">
    <w:name w:val="Heading 2 Char"/>
    <w:locked/>
    <w:rPr>
      <w:rFonts w:ascii="Avenir LT Std 65 Medium" w:hAnsi="Avenir LT Std 65 Medium" w:cs="Times New Roman"/>
      <w:b/>
      <w:color w:val="1C6989"/>
      <w:sz w:val="26"/>
      <w:szCs w:val="26"/>
    </w:rPr>
  </w:style>
  <w:style w:type="character" w:customStyle="1" w:styleId="Heading3Char">
    <w:name w:val="Heading 3 Char"/>
    <w:semiHidden/>
    <w:locked/>
    <w:rPr>
      <w:rFonts w:ascii="Avenir LT Std 65 Medium" w:hAnsi="Avenir LT Std 65 Medium" w:cs="Times New Roman"/>
      <w:b/>
      <w:color w:val="F99522"/>
      <w:sz w:val="24"/>
      <w:szCs w:val="24"/>
    </w:rPr>
  </w:style>
  <w:style w:type="character" w:customStyle="1" w:styleId="Heading4Char">
    <w:name w:val="Heading 4 Char"/>
    <w:semiHidden/>
    <w:locked/>
    <w:rPr>
      <w:rFonts w:ascii="Avenir LT Std 65 Medium" w:hAnsi="Avenir LT Std 65 Medium" w:cs="Times New Roman"/>
      <w:iCs/>
      <w:color w:val="1DB2BD"/>
      <w:sz w:val="24"/>
      <w:szCs w:val="24"/>
    </w:rPr>
  </w:style>
  <w:style w:type="paragraph" w:styleId="NoSpacing">
    <w:name w:val="No Spacing"/>
    <w:qFormat/>
    <w:rPr>
      <w:rFonts w:ascii="Avenir LT Std 65 Medium" w:hAnsi="Avenir LT Std 65 Medium" w:cs="Times New Roman"/>
      <w:color w:val="535353"/>
      <w:szCs w:val="22"/>
    </w:rPr>
  </w:style>
  <w:style w:type="paragraph" w:styleId="Header">
    <w:name w:val="head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Footer">
    <w:name w:val="foot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9172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917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oogle.com/search?sca_esv=8e23599b05dcda53&amp;sxsrf=AE3TifOG1-XvCPmz8bhgzimOXZGcPXOOTA:1756136641130&amp;q=kiln+san+diego+address&amp;ludocid=461854699882347532&amp;sa=X&amp;ved=2ahUKEwj3xK_lpqaPAxU6BEQIHQVtLSEQ6BN6BAhFEAI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google.com/search?sca_esv=8e23599b05dcda53&amp;sxsrf=AE3TifOG1-XvCPmz8bhgzimOXZGcPXOOTA:1756136641130&amp;q=kiln+san+diego+address&amp;ludocid=461854699882347532&amp;sa=X&amp;ved=2ahUKEwj3xK_lpqaPAxU6BEQIHQVtLSEQ6BN6BAhFEA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DNCC\Documents\Custom%20Office%20Templates\Chamber%20Bran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F38C9CD4F004CA36E487F308F6AB7" ma:contentTypeVersion="19" ma:contentTypeDescription="Create a new document." ma:contentTypeScope="" ma:versionID="ff28f56b79692f55cdc20d9659eb38df">
  <xsd:schema xmlns:xsd="http://www.w3.org/2001/XMLSchema" xmlns:xs="http://www.w3.org/2001/XMLSchema" xmlns:p="http://schemas.microsoft.com/office/2006/metadata/properties" xmlns:ns2="a7e3d41c-3c33-4295-bb52-1a7dd6adb2a7" xmlns:ns3="e2f4b164-208c-47d1-a18a-8821a673c0c5" targetNamespace="http://schemas.microsoft.com/office/2006/metadata/properties" ma:root="true" ma:fieldsID="0a351ed2f7b8da6717d7bf5799efb680" ns2:_="" ns3:_="">
    <xsd:import namespace="a7e3d41c-3c33-4295-bb52-1a7dd6adb2a7"/>
    <xsd:import namespace="e2f4b164-208c-47d1-a18a-8821a673c0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3d41c-3c33-4295-bb52-1a7dd6adb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7f816d-c75b-45d9-979d-b8895065e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4b164-208c-47d1-a18a-8821a673c0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2a95ef-d4f4-4e46-b250-4dfa57ef3c73}" ma:internalName="TaxCatchAll" ma:showField="CatchAllData" ma:web="e2f4b164-208c-47d1-a18a-8821a673c0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f4b164-208c-47d1-a18a-8821a673c0c5">
      <UserInfo>
        <DisplayName>Brianna Eltzroth</DisplayName>
        <AccountId>6</AccountId>
        <AccountType/>
      </UserInfo>
      <UserInfo>
        <DisplayName>Chris Thorne</DisplayName>
        <AccountId>914</AccountId>
        <AccountType/>
      </UserInfo>
    </SharedWithUsers>
    <TaxCatchAll xmlns="e2f4b164-208c-47d1-a18a-8821a673c0c5" xsi:nil="true"/>
    <lcf76f155ced4ddcb4097134ff3c332f xmlns="a7e3d41c-3c33-4295-bb52-1a7dd6adb2a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296ED3F-6D0D-42A1-ABED-A5F0955970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3d41c-3c33-4295-bb52-1a7dd6adb2a7"/>
    <ds:schemaRef ds:uri="e2f4b164-208c-47d1-a18a-8821a673c0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38F414-1A3E-4580-BDA6-01A080D5A5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AB40EA-C3E7-4197-8357-8F578E2291A7}">
  <ds:schemaRefs>
    <ds:schemaRef ds:uri="http://schemas.microsoft.com/office/2006/metadata/properties"/>
    <ds:schemaRef ds:uri="http://schemas.microsoft.com/office/infopath/2007/PartnerControls"/>
    <ds:schemaRef ds:uri="e2f4b164-208c-47d1-a18a-8821a673c0c5"/>
    <ds:schemaRef ds:uri="a7e3d41c-3c33-4295-bb52-1a7dd6adb2a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Chamber Brand</Template>
  <TotalTime>5</TotalTime>
  <Pages>1</Pages>
  <Words>108</Words>
  <Characters>1000</Characters>
  <Application>Microsoft Office Word</Application>
  <DocSecurity>0</DocSecurity>
  <Lines>8</Lines>
  <Paragraphs>2</Paragraphs>
  <ScaleCrop>false</ScaleCrop>
  <Company>HP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Directors Meeting</dc:title>
  <dc:subject/>
  <dc:creator>Brianna Eltzroth</dc:creator>
  <cp:keywords/>
  <dc:description/>
  <cp:lastModifiedBy>Alyssa Toupal</cp:lastModifiedBy>
  <cp:revision>7</cp:revision>
  <cp:lastPrinted>2025-01-13T23:18:00Z</cp:lastPrinted>
  <dcterms:created xsi:type="dcterms:W3CDTF">2025-09-17T21:46:00Z</dcterms:created>
  <dcterms:modified xsi:type="dcterms:W3CDTF">2025-09-26T18:16:00Z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0x010100DB7F38C9CD4F004CA36E487F308F6AB7</vt:lpwstr>
  </property>
  <property fmtid="{D5CDD505-2E9C-101B-9397-08002B2CF9AE}" pid="3" name="MediaServiceImageTags">
    <vt:lpwstr/>
  </property>
  <property fmtid="{D5CDD505-2E9C-101B-9397-08002B2CF9AE}" pid="4" name="GrammarlyDocumentId">
    <vt:lpwstr>f30669ce-b3db-47a0-a381-d7783ea7149b</vt:lpwstr>
  </property>
</Properties>
</file>