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46AA0C1F" w:rsidR="00864C99" w:rsidRDefault="009B6A58">
      <w:pPr>
        <w:pStyle w:val="Heading2"/>
        <w:jc w:val="center"/>
      </w:pPr>
      <w:r>
        <w:t>Economic Development &amp; Advocacy Advisory Council</w:t>
      </w:r>
    </w:p>
    <w:p w14:paraId="4782FD2E" w14:textId="16D54C35" w:rsidR="00864C99" w:rsidRDefault="00480F9A">
      <w:pPr>
        <w:jc w:val="center"/>
        <w:rPr>
          <w:b/>
        </w:rPr>
      </w:pPr>
      <w:r>
        <w:rPr>
          <w:b/>
        </w:rPr>
        <w:t>September 4</w:t>
      </w:r>
      <w:r w:rsidR="009B6A58">
        <w:rPr>
          <w:b/>
        </w:rPr>
        <w:t>, 2025</w:t>
      </w:r>
    </w:p>
    <w:p w14:paraId="0737B5A4" w14:textId="1E6FB4E3" w:rsidR="00864C99" w:rsidRDefault="009B6A58">
      <w:pPr>
        <w:jc w:val="center"/>
        <w:rPr>
          <w:b/>
        </w:rPr>
      </w:pPr>
      <w:r>
        <w:rPr>
          <w:b/>
        </w:rPr>
        <w:t>8:00 AM – 9</w:t>
      </w:r>
      <w:r w:rsidR="00360777">
        <w:rPr>
          <w:b/>
        </w:rPr>
        <w:t xml:space="preserve">:00 </w:t>
      </w:r>
      <w:r>
        <w:rPr>
          <w:b/>
        </w:rPr>
        <w:t>AM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7EACB5B9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>
        <w:rPr>
          <w:b/>
        </w:rPr>
        <w:t>Joe Britton &amp; Mike Nagy</w:t>
      </w:r>
      <w:r w:rsidR="00761F0A">
        <w:rPr>
          <w:b/>
        </w:rPr>
        <w:t xml:space="preserve"> 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0DAFB38B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>Introductions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62714F2C" w14:textId="130C101C" w:rsidR="00642DEB" w:rsidRDefault="00C73C62" w:rsidP="00642DEB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</w:t>
      </w:r>
    </w:p>
    <w:p w14:paraId="72C01665" w14:textId="514D2938" w:rsidR="00C73C62" w:rsidRDefault="00642DEB" w:rsidP="004E67B5">
      <w:pPr>
        <w:pStyle w:val="ListParagraph"/>
        <w:numPr>
          <w:ilvl w:val="1"/>
          <w:numId w:val="2"/>
        </w:numPr>
      </w:pPr>
      <w:r>
        <w:t>Upcoming Events</w:t>
      </w:r>
    </w:p>
    <w:p w14:paraId="4B38F239" w14:textId="77777777" w:rsidR="006E763F" w:rsidRDefault="006E763F" w:rsidP="006E763F"/>
    <w:p w14:paraId="0E3FBDE7" w14:textId="77777777" w:rsidR="00560988" w:rsidRDefault="00560988" w:rsidP="00560988">
      <w:pPr>
        <w:pStyle w:val="ListParagraph"/>
        <w:numPr>
          <w:ilvl w:val="0"/>
          <w:numId w:val="2"/>
        </w:numPr>
      </w:pPr>
      <w:r>
        <w:t xml:space="preserve">Legislative Updates </w:t>
      </w:r>
    </w:p>
    <w:p w14:paraId="3E650423" w14:textId="77777777" w:rsidR="00560988" w:rsidRDefault="00560988" w:rsidP="00560988">
      <w:pPr>
        <w:pStyle w:val="ListParagraph"/>
        <w:numPr>
          <w:ilvl w:val="1"/>
          <w:numId w:val="2"/>
        </w:numPr>
      </w:pPr>
      <w:r>
        <w:t>Cipriano Vargas - San Diego County Supervisor, District 3 Terra Lawson-Remer</w:t>
      </w:r>
    </w:p>
    <w:p w14:paraId="445C758D" w14:textId="77777777" w:rsidR="00560988" w:rsidRDefault="00560988" w:rsidP="00560988">
      <w:pPr>
        <w:pStyle w:val="ListParagraph"/>
        <w:numPr>
          <w:ilvl w:val="1"/>
          <w:numId w:val="2"/>
        </w:numPr>
      </w:pPr>
      <w:r>
        <w:t>Marc Schaefer - California State Senate - 40th District</w:t>
      </w:r>
    </w:p>
    <w:p w14:paraId="2A167CF6" w14:textId="77777777" w:rsidR="00560988" w:rsidRDefault="00560988" w:rsidP="00560988">
      <w:pPr>
        <w:pStyle w:val="ListParagraph"/>
        <w:numPr>
          <w:ilvl w:val="1"/>
          <w:numId w:val="2"/>
        </w:numPr>
      </w:pPr>
      <w:r>
        <w:t>Jessica Ramirez – United States Congress – 49</w:t>
      </w:r>
      <w:r w:rsidRPr="00C96D68">
        <w:rPr>
          <w:vertAlign w:val="superscript"/>
        </w:rPr>
        <w:t>th</w:t>
      </w:r>
      <w:r>
        <w:t xml:space="preserve"> District</w:t>
      </w:r>
    </w:p>
    <w:p w14:paraId="3BC4C1EF" w14:textId="77777777" w:rsidR="00560988" w:rsidRDefault="00560988" w:rsidP="00560988">
      <w:pPr>
        <w:pStyle w:val="ListParagraph"/>
        <w:numPr>
          <w:ilvl w:val="1"/>
          <w:numId w:val="2"/>
        </w:numPr>
      </w:pPr>
      <w:r>
        <w:t>Gonzalo Rocha-Vasquez – California State Assembly – 77</w:t>
      </w:r>
      <w:r w:rsidRPr="00C91C35">
        <w:rPr>
          <w:vertAlign w:val="superscript"/>
        </w:rPr>
        <w:t>th</w:t>
      </w:r>
      <w:r>
        <w:t xml:space="preserve"> District Mike Levin</w:t>
      </w:r>
    </w:p>
    <w:p w14:paraId="0650BC21" w14:textId="77777777" w:rsidR="00560988" w:rsidRDefault="00560988" w:rsidP="00560988">
      <w:pPr>
        <w:pStyle w:val="ListParagraph"/>
        <w:numPr>
          <w:ilvl w:val="1"/>
          <w:numId w:val="2"/>
        </w:numPr>
      </w:pPr>
      <w:r>
        <w:t>Jennings Imel – US Chamber of Commerce</w:t>
      </w:r>
    </w:p>
    <w:p w14:paraId="624DEA58" w14:textId="77777777" w:rsidR="00560988" w:rsidRDefault="00560988" w:rsidP="00560988">
      <w:pPr>
        <w:pStyle w:val="ListParagraph"/>
        <w:numPr>
          <w:ilvl w:val="1"/>
          <w:numId w:val="2"/>
        </w:numPr>
      </w:pPr>
      <w:r>
        <w:t xml:space="preserve">Rana Ghadban - </w:t>
      </w:r>
      <w:proofErr w:type="spellStart"/>
      <w:r>
        <w:t>CalChamber</w:t>
      </w:r>
      <w:proofErr w:type="spellEnd"/>
    </w:p>
    <w:p w14:paraId="242D18D8" w14:textId="77777777" w:rsidR="00560988" w:rsidRDefault="00560988" w:rsidP="00560988">
      <w:pPr>
        <w:pStyle w:val="ListParagraph"/>
        <w:numPr>
          <w:ilvl w:val="0"/>
          <w:numId w:val="2"/>
        </w:numPr>
      </w:pPr>
      <w:r>
        <w:t xml:space="preserve">Old Business </w:t>
      </w:r>
    </w:p>
    <w:p w14:paraId="711EDACD" w14:textId="77777777" w:rsidR="00560988" w:rsidRDefault="00560988" w:rsidP="00560988">
      <w:pPr>
        <w:pStyle w:val="ListParagraph"/>
        <w:numPr>
          <w:ilvl w:val="1"/>
          <w:numId w:val="2"/>
        </w:numPr>
      </w:pPr>
      <w:r>
        <w:t>Review Minutes</w:t>
      </w:r>
    </w:p>
    <w:p w14:paraId="50EC2477" w14:textId="59B1CC82" w:rsidR="00560988" w:rsidRDefault="00560988" w:rsidP="001D19A4">
      <w:pPr>
        <w:pStyle w:val="ListParagraph"/>
        <w:numPr>
          <w:ilvl w:val="2"/>
          <w:numId w:val="2"/>
        </w:numPr>
      </w:pPr>
      <w:r>
        <w:t>Need someone to be Secretary</w:t>
      </w:r>
    </w:p>
    <w:p w14:paraId="34F08743" w14:textId="77777777" w:rsidR="00F01F50" w:rsidRDefault="00F01F50" w:rsidP="00F01F50">
      <w:pPr>
        <w:pStyle w:val="ListParagraph"/>
      </w:pPr>
    </w:p>
    <w:p w14:paraId="28D43073" w14:textId="7A4218ED" w:rsidR="00502653" w:rsidRDefault="00B570A6" w:rsidP="00502653">
      <w:pPr>
        <w:pStyle w:val="ListParagraph"/>
        <w:numPr>
          <w:ilvl w:val="0"/>
          <w:numId w:val="2"/>
        </w:numPr>
      </w:pPr>
      <w:r>
        <w:t>New Business</w:t>
      </w:r>
    </w:p>
    <w:p w14:paraId="4EA0A955" w14:textId="219648AF" w:rsidR="001A72DD" w:rsidRDefault="00AD3C59" w:rsidP="00D7380B">
      <w:pPr>
        <w:pStyle w:val="ListParagraph"/>
        <w:numPr>
          <w:ilvl w:val="1"/>
          <w:numId w:val="2"/>
        </w:numPr>
      </w:pPr>
      <w:r>
        <w:t>Legislative Principles for 2025-2026 Fiscal Year</w:t>
      </w:r>
    </w:p>
    <w:p w14:paraId="4D62A9C9" w14:textId="34C2DA9B" w:rsidR="64704D19" w:rsidRDefault="64704D19" w:rsidP="76CCDBCA">
      <w:pPr>
        <w:pStyle w:val="ListParagraph"/>
        <w:numPr>
          <w:ilvl w:val="1"/>
          <w:numId w:val="2"/>
        </w:numPr>
      </w:pPr>
      <w:r>
        <w:t>AB 470 Presentation</w:t>
      </w:r>
    </w:p>
    <w:p w14:paraId="75D51FEB" w14:textId="29793E1D" w:rsidR="64704D19" w:rsidRDefault="64704D19" w:rsidP="76CCDBCA">
      <w:pPr>
        <w:pStyle w:val="ListParagraph"/>
        <w:numPr>
          <w:ilvl w:val="2"/>
          <w:numId w:val="2"/>
        </w:numPr>
      </w:pPr>
      <w:r>
        <w:t>John Heffernan – AT&amp;T External Affairs</w:t>
      </w:r>
    </w:p>
    <w:p w14:paraId="7F941FC8" w14:textId="77777777" w:rsidR="0024157C" w:rsidRDefault="0024157C" w:rsidP="001D19A4"/>
    <w:p w14:paraId="5D5A3FD3" w14:textId="18333565" w:rsidR="00E52672" w:rsidRDefault="00E52672" w:rsidP="00E52672">
      <w:pPr>
        <w:pStyle w:val="ListParagraph"/>
        <w:numPr>
          <w:ilvl w:val="0"/>
          <w:numId w:val="2"/>
        </w:numPr>
      </w:pPr>
      <w:r>
        <w:t>Council Member Updates</w:t>
      </w:r>
      <w:r w:rsidR="00D257A2">
        <w:t xml:space="preserve"> </w:t>
      </w:r>
      <w:r>
        <w:br/>
      </w:r>
    </w:p>
    <w:p w14:paraId="23131EF1" w14:textId="16017023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B5E93" w14:textId="77777777" w:rsidR="00947CCA" w:rsidRDefault="00947CCA">
      <w:r>
        <w:separator/>
      </w:r>
    </w:p>
  </w:endnote>
  <w:endnote w:type="continuationSeparator" w:id="0">
    <w:p w14:paraId="447B8B26" w14:textId="77777777" w:rsidR="00947CCA" w:rsidRDefault="00947CCA">
      <w:r>
        <w:continuationSeparator/>
      </w:r>
    </w:p>
  </w:endnote>
  <w:endnote w:type="continuationNotice" w:id="1">
    <w:p w14:paraId="63BB2FBD" w14:textId="77777777" w:rsidR="00947CCA" w:rsidRDefault="00947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A9CCA" w14:textId="77777777" w:rsidR="00947CCA" w:rsidRDefault="00947CCA">
      <w:r>
        <w:separator/>
      </w:r>
    </w:p>
  </w:footnote>
  <w:footnote w:type="continuationSeparator" w:id="0">
    <w:p w14:paraId="1C20CFA1" w14:textId="77777777" w:rsidR="00947CCA" w:rsidRDefault="00947CCA">
      <w:r>
        <w:continuationSeparator/>
      </w:r>
    </w:p>
  </w:footnote>
  <w:footnote w:type="continuationNotice" w:id="1">
    <w:p w14:paraId="30B329CC" w14:textId="77777777" w:rsidR="00947CCA" w:rsidRDefault="00947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535353" strokeweight=".5pt" from="-19.8pt,6.15pt" to="556.8pt,6.15pt" w14:anchorId="32D529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008899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  <w:num w:numId="11" w16cid:durableId="14821878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63ED7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0AD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B5420"/>
    <w:rsid w:val="001C0D11"/>
    <w:rsid w:val="001C0FB6"/>
    <w:rsid w:val="001C0FDD"/>
    <w:rsid w:val="001C3371"/>
    <w:rsid w:val="001C515F"/>
    <w:rsid w:val="001D1290"/>
    <w:rsid w:val="001D19A4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157C"/>
    <w:rsid w:val="002431FA"/>
    <w:rsid w:val="0024608E"/>
    <w:rsid w:val="00251D6E"/>
    <w:rsid w:val="00254E50"/>
    <w:rsid w:val="00260899"/>
    <w:rsid w:val="00261153"/>
    <w:rsid w:val="002628AC"/>
    <w:rsid w:val="00264B0A"/>
    <w:rsid w:val="00266326"/>
    <w:rsid w:val="00267325"/>
    <w:rsid w:val="00267A9E"/>
    <w:rsid w:val="00271C05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B4874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0055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2591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5FB4"/>
    <w:rsid w:val="0042735C"/>
    <w:rsid w:val="004312D3"/>
    <w:rsid w:val="004328A1"/>
    <w:rsid w:val="004353B4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0F9A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E67B5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5F27"/>
    <w:rsid w:val="00546AA5"/>
    <w:rsid w:val="0055204D"/>
    <w:rsid w:val="00552CE4"/>
    <w:rsid w:val="005533DB"/>
    <w:rsid w:val="005535BC"/>
    <w:rsid w:val="005555AC"/>
    <w:rsid w:val="00560988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F40"/>
    <w:rsid w:val="007254F7"/>
    <w:rsid w:val="00730A0C"/>
    <w:rsid w:val="00731DB2"/>
    <w:rsid w:val="0073205B"/>
    <w:rsid w:val="00733E7A"/>
    <w:rsid w:val="00734C7D"/>
    <w:rsid w:val="0074016D"/>
    <w:rsid w:val="007405E3"/>
    <w:rsid w:val="00742705"/>
    <w:rsid w:val="00743A45"/>
    <w:rsid w:val="007466EC"/>
    <w:rsid w:val="00746927"/>
    <w:rsid w:val="0075001D"/>
    <w:rsid w:val="00753302"/>
    <w:rsid w:val="007534B9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2281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AF6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27E6"/>
    <w:rsid w:val="0088585D"/>
    <w:rsid w:val="00887C87"/>
    <w:rsid w:val="00887F98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47CCA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6562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1338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90A35"/>
    <w:rsid w:val="00AA146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5E4"/>
    <w:rsid w:val="00BC57B9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06B9"/>
    <w:rsid w:val="00C413F5"/>
    <w:rsid w:val="00C42122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1C35"/>
    <w:rsid w:val="00C936A9"/>
    <w:rsid w:val="00C96D68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0A4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4A27"/>
    <w:rsid w:val="00D65978"/>
    <w:rsid w:val="00D674E9"/>
    <w:rsid w:val="00D7380B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B20E4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90A93"/>
    <w:rsid w:val="00E90CB5"/>
    <w:rsid w:val="00E920FF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6EA"/>
    <w:rsid w:val="00EF57E3"/>
    <w:rsid w:val="00EF5D69"/>
    <w:rsid w:val="00F009CE"/>
    <w:rsid w:val="00F01F50"/>
    <w:rsid w:val="00F04AD3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130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3CEB7808"/>
    <w:rsid w:val="400F094A"/>
    <w:rsid w:val="55FE1AC5"/>
    <w:rsid w:val="5D95399C"/>
    <w:rsid w:val="64704D19"/>
    <w:rsid w:val="7534B750"/>
    <w:rsid w:val="76CCDBCA"/>
    <w:rsid w:val="7721B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572176B1-FC19-4E89-BF5B-08702DC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>HP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5</cp:revision>
  <cp:lastPrinted>2025-01-13T23:18:00Z</cp:lastPrinted>
  <dcterms:created xsi:type="dcterms:W3CDTF">2025-08-27T18:50:00Z</dcterms:created>
  <dcterms:modified xsi:type="dcterms:W3CDTF">2025-09-04T14:37:00Z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