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5644FCCC" w:rsidR="00864C99" w:rsidRDefault="00504554">
      <w:pPr>
        <w:jc w:val="center"/>
        <w:rPr>
          <w:b/>
        </w:rPr>
      </w:pPr>
      <w:r>
        <w:rPr>
          <w:b/>
        </w:rPr>
        <w:t>October</w:t>
      </w:r>
      <w:r w:rsidR="009128DA">
        <w:rPr>
          <w:b/>
        </w:rPr>
        <w:t xml:space="preserve"> </w:t>
      </w:r>
      <w:r>
        <w:rPr>
          <w:b/>
        </w:rPr>
        <w:t>7</w:t>
      </w:r>
      <w:r w:rsidRPr="00504554">
        <w:rPr>
          <w:b/>
          <w:vertAlign w:val="superscript"/>
        </w:rPr>
        <w:t>th</w:t>
      </w:r>
      <w:r w:rsidR="009B6A58">
        <w:rPr>
          <w:b/>
        </w:rPr>
        <w:t>, 2025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0DAEEE7B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DE758B">
        <w:rPr>
          <w:b/>
        </w:rPr>
        <w:t>a</w:t>
      </w:r>
      <w:r w:rsidR="00CC40A9">
        <w:rPr>
          <w:b/>
        </w:rPr>
        <w:t>nd Michael Lopez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B8FA9BF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  <w:r w:rsidR="009128DA">
        <w:t xml:space="preserve">– </w:t>
      </w:r>
      <w:r w:rsidR="00255D80">
        <w:t>Michael</w:t>
      </w:r>
      <w:r w:rsidR="00062962">
        <w:t xml:space="preserve"> (5 mins)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302DE8A6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  <w:r w:rsidR="00062962">
        <w:t xml:space="preserve"> (5 mins)</w:t>
      </w:r>
    </w:p>
    <w:p w14:paraId="62714F2C" w14:textId="77777777" w:rsidR="00642DEB" w:rsidRDefault="00642DEB" w:rsidP="00642DEB">
      <w:pPr>
        <w:pStyle w:val="ListParagraph"/>
      </w:pPr>
    </w:p>
    <w:p w14:paraId="72C01665" w14:textId="4D4F5D2D" w:rsidR="00C73C62" w:rsidRDefault="00642DEB" w:rsidP="00E536F3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7DB92D5D" w14:textId="3810EB3A" w:rsidR="00A251C0" w:rsidRDefault="006E763F" w:rsidP="00A251C0">
      <w:pPr>
        <w:pStyle w:val="ListParagraph"/>
        <w:numPr>
          <w:ilvl w:val="0"/>
          <w:numId w:val="2"/>
        </w:numPr>
      </w:pPr>
      <w:r>
        <w:t>Legislative Updates</w:t>
      </w:r>
      <w:r w:rsidR="00E536F3">
        <w:t xml:space="preserve"> &amp; other </w:t>
      </w:r>
      <w:r w:rsidR="00454E02">
        <w:t>“</w:t>
      </w:r>
      <w:r w:rsidR="00E536F3">
        <w:t>AI</w:t>
      </w:r>
      <w:r w:rsidR="00BA354A">
        <w:t xml:space="preserve"> </w:t>
      </w:r>
      <w:r w:rsidR="00E536F3">
        <w:t>+</w:t>
      </w:r>
      <w:r w:rsidR="00BA354A">
        <w:t xml:space="preserve"> </w:t>
      </w:r>
      <w:r w:rsidR="00E536F3">
        <w:t>Cyber</w:t>
      </w:r>
      <w:r w:rsidR="00454E02">
        <w:t>”</w:t>
      </w:r>
      <w:r w:rsidR="00E536F3">
        <w:t xml:space="preserve"> policies </w:t>
      </w:r>
      <w:r w:rsidR="00A1651D">
        <w:t xml:space="preserve">– </w:t>
      </w:r>
      <w:r w:rsidR="00DE758B">
        <w:t>Michael</w:t>
      </w:r>
      <w:r w:rsidR="00062962">
        <w:t xml:space="preserve"> (</w:t>
      </w:r>
      <w:r w:rsidR="00253117">
        <w:t>5-10</w:t>
      </w:r>
      <w:r w:rsidR="00062962">
        <w:t xml:space="preserve"> mins)</w:t>
      </w:r>
    </w:p>
    <w:p w14:paraId="4B38F239" w14:textId="05E5457E" w:rsidR="006E763F" w:rsidRDefault="006E763F" w:rsidP="006E763F"/>
    <w:p w14:paraId="2BA09403" w14:textId="36B4D01A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F91A01">
        <w:t xml:space="preserve"> (approve minutes, etc.) </w:t>
      </w:r>
      <w:r w:rsidR="00A1651D">
        <w:t xml:space="preserve">– </w:t>
      </w:r>
      <w:r w:rsidR="00253117">
        <w:t>Michael</w:t>
      </w:r>
      <w:r w:rsidR="00062962">
        <w:t xml:space="preserve"> (</w:t>
      </w:r>
      <w:r w:rsidR="00253117">
        <w:t>5</w:t>
      </w:r>
      <w:r w:rsidR="00062962">
        <w:t xml:space="preserve"> mins)</w:t>
      </w:r>
    </w:p>
    <w:p w14:paraId="097D231A" w14:textId="27308FA3" w:rsidR="00BE73EF" w:rsidRDefault="00BE73EF" w:rsidP="00BE73EF">
      <w:pPr>
        <w:pStyle w:val="ListParagraph"/>
      </w:pPr>
    </w:p>
    <w:p w14:paraId="044FBA1A" w14:textId="5DF9957F" w:rsidR="00BC79DC" w:rsidRDefault="00DE758B" w:rsidP="00F551C3">
      <w:pPr>
        <w:pStyle w:val="ListParagraph"/>
        <w:numPr>
          <w:ilvl w:val="0"/>
          <w:numId w:val="2"/>
        </w:numPr>
      </w:pPr>
      <w:r>
        <w:t>Speaker</w:t>
      </w:r>
      <w:r w:rsidR="00990DAE">
        <w:t xml:space="preserve"> </w:t>
      </w:r>
      <w:r w:rsidR="00E536F3">
        <w:t xml:space="preserve">intro </w:t>
      </w:r>
      <w:r w:rsidR="00990DAE">
        <w:t xml:space="preserve">– </w:t>
      </w:r>
      <w:r w:rsidR="00E536F3">
        <w:t>Michael</w:t>
      </w:r>
      <w:r w:rsidR="00062962">
        <w:t xml:space="preserve"> (2</w:t>
      </w:r>
      <w:r w:rsidR="00253117">
        <w:t>0</w:t>
      </w:r>
      <w:r w:rsidR="00062962">
        <w:t xml:space="preserve"> mins + Q&amp;A 10 mins)</w:t>
      </w:r>
    </w:p>
    <w:p w14:paraId="28D43073" w14:textId="77777777" w:rsidR="00502653" w:rsidRDefault="00502653" w:rsidP="00502653">
      <w:pPr>
        <w:pStyle w:val="ListParagraph"/>
      </w:pPr>
    </w:p>
    <w:p w14:paraId="0C362681" w14:textId="7A05DCE1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Speaker </w:t>
      </w:r>
      <w:r w:rsidR="00E536F3">
        <w:t>–</w:t>
      </w:r>
      <w:r>
        <w:t xml:space="preserve"> </w:t>
      </w:r>
      <w:r w:rsidR="00253117">
        <w:t>Myron Duckens</w:t>
      </w:r>
      <w:r>
        <w:t xml:space="preserve">, </w:t>
      </w:r>
      <w:r w:rsidR="00253117">
        <w:t>CEO of Fortis Solutions; Digi</w:t>
      </w:r>
      <w:r w:rsidR="0027683F">
        <w:t>t</w:t>
      </w:r>
      <w:r w:rsidR="00253117">
        <w:t>al Transformation</w:t>
      </w:r>
      <w:r w:rsidR="00E536F3">
        <w:t xml:space="preserve"> Expert</w:t>
      </w:r>
    </w:p>
    <w:p w14:paraId="146FC987" w14:textId="79EB526A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Topic: </w:t>
      </w:r>
      <w:r w:rsidR="004165B9">
        <w:t>“</w:t>
      </w:r>
      <w:r w:rsidR="00EB68A1" w:rsidRPr="00437CB9">
        <w:rPr>
          <w:b/>
          <w:bCs/>
        </w:rPr>
        <w:t>Digital Transformation Solutions</w:t>
      </w:r>
      <w:r w:rsidR="004165B9">
        <w:t xml:space="preserve">” </w:t>
      </w:r>
      <w:r>
        <w:t>that will cover the following areas and more –</w:t>
      </w:r>
    </w:p>
    <w:p w14:paraId="1F930F65" w14:textId="158F8CFB" w:rsidR="00062962" w:rsidRDefault="00EB68A1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IT Infrastructure Strategy</w:t>
      </w:r>
    </w:p>
    <w:p w14:paraId="67C256E0" w14:textId="41ED2BB7" w:rsidR="00062962" w:rsidRDefault="00EB68A1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Cloud Solutions &amp; Migration</w:t>
      </w:r>
    </w:p>
    <w:p w14:paraId="258BD0A1" w14:textId="779627A7" w:rsidR="00062962" w:rsidRPr="00EB68A1" w:rsidRDefault="00EB68A1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Data Analytics &amp; Insights</w:t>
      </w:r>
    </w:p>
    <w:p w14:paraId="76A03D99" w14:textId="2F805029" w:rsidR="00EB68A1" w:rsidRDefault="00EB68A1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Data Center Cybersecurity &amp; Risk Management</w:t>
      </w:r>
    </w:p>
    <w:p w14:paraId="5CCE86C3" w14:textId="77777777" w:rsidR="0046165F" w:rsidRDefault="0046165F" w:rsidP="0046165F"/>
    <w:p w14:paraId="129E3100" w14:textId="77777777" w:rsidR="00062962" w:rsidRDefault="00062962" w:rsidP="00E52672">
      <w:pPr>
        <w:pStyle w:val="ListParagraph"/>
        <w:numPr>
          <w:ilvl w:val="0"/>
          <w:numId w:val="2"/>
        </w:numPr>
      </w:pPr>
      <w:r>
        <w:t>Next Steps</w:t>
      </w:r>
      <w:r w:rsidR="00D257A2">
        <w:t xml:space="preserve"> – </w:t>
      </w:r>
      <w:r>
        <w:t>Michael</w:t>
      </w:r>
    </w:p>
    <w:p w14:paraId="5D5A3FD3" w14:textId="72050DBB" w:rsidR="00E52672" w:rsidRDefault="00253117" w:rsidP="00062962">
      <w:pPr>
        <w:pStyle w:val="ListParagraph"/>
        <w:numPr>
          <w:ilvl w:val="1"/>
          <w:numId w:val="2"/>
        </w:numPr>
      </w:pPr>
      <w:r>
        <w:t>November event is on-site at Chamber office</w:t>
      </w:r>
      <w:r w:rsidR="00E52672">
        <w:br/>
      </w:r>
    </w:p>
    <w:p w14:paraId="23131EF1" w14:textId="7D5ECD00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253117">
        <w:t>Michael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DBCC" w14:textId="77777777" w:rsidR="007204E4" w:rsidRDefault="007204E4">
      <w:r>
        <w:separator/>
      </w:r>
    </w:p>
  </w:endnote>
  <w:endnote w:type="continuationSeparator" w:id="0">
    <w:p w14:paraId="506CE8C2" w14:textId="77777777" w:rsidR="007204E4" w:rsidRDefault="007204E4">
      <w:r>
        <w:continuationSeparator/>
      </w:r>
    </w:p>
  </w:endnote>
  <w:endnote w:type="continuationNotice" w:id="1">
    <w:p w14:paraId="5A1F96D3" w14:textId="77777777" w:rsidR="007204E4" w:rsidRDefault="00720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FF79" w14:textId="77777777" w:rsidR="007204E4" w:rsidRDefault="007204E4">
      <w:r>
        <w:separator/>
      </w:r>
    </w:p>
  </w:footnote>
  <w:footnote w:type="continuationSeparator" w:id="0">
    <w:p w14:paraId="5E3294F5" w14:textId="77777777" w:rsidR="007204E4" w:rsidRDefault="007204E4">
      <w:r>
        <w:continuationSeparator/>
      </w:r>
    </w:p>
  </w:footnote>
  <w:footnote w:type="continuationNotice" w:id="1">
    <w:p w14:paraId="1485263C" w14:textId="77777777" w:rsidR="007204E4" w:rsidRDefault="007204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0B1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4554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04E4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27D6A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128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2025-09-11T21:38:00Z</dcterms:created>
  <dcterms:modified xsi:type="dcterms:W3CDTF">2025-09-11T21:38:00Z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