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4C99" w:rsidRDefault="00864C99" w14:paraId="02E6E17F" w14:textId="77777777">
      <w:pPr>
        <w:pStyle w:val="Heading2"/>
      </w:pPr>
    </w:p>
    <w:p w:rsidR="00864C99" w:rsidRDefault="005446C9" w14:paraId="6E6583ED" w14:textId="16660232">
      <w:pPr>
        <w:pStyle w:val="Heading2"/>
        <w:jc w:val="center"/>
      </w:pPr>
      <w:r>
        <w:t>Sustainability</w:t>
      </w:r>
      <w:r w:rsidR="009B6A58">
        <w:t xml:space="preserve"> Advisory Council</w:t>
      </w:r>
    </w:p>
    <w:p w:rsidR="00864C99" w:rsidP="0CE6AF28" w:rsidRDefault="009B6A58" w14:paraId="4782FD2E" w14:textId="188322E9">
      <w:pPr>
        <w:jc w:val="center"/>
        <w:rPr>
          <w:b w:val="1"/>
          <w:bCs w:val="1"/>
        </w:rPr>
      </w:pPr>
      <w:r w:rsidRPr="0CE6AF28" w:rsidR="2BA6562E">
        <w:rPr>
          <w:b w:val="1"/>
          <w:bCs w:val="1"/>
        </w:rPr>
        <w:t>August</w:t>
      </w:r>
      <w:r w:rsidRPr="0CE6AF28" w:rsidR="009B6A58">
        <w:rPr>
          <w:b w:val="1"/>
          <w:bCs w:val="1"/>
        </w:rPr>
        <w:t xml:space="preserve"> </w:t>
      </w:r>
      <w:r w:rsidRPr="0CE6AF28" w:rsidR="07AB7936">
        <w:rPr>
          <w:b w:val="1"/>
          <w:bCs w:val="1"/>
        </w:rPr>
        <w:t>6th</w:t>
      </w:r>
      <w:r w:rsidRPr="0CE6AF28" w:rsidR="009B6A58">
        <w:rPr>
          <w:b w:val="1"/>
          <w:bCs w:val="1"/>
        </w:rPr>
        <w:t>, 2025</w:t>
      </w:r>
    </w:p>
    <w:p w:rsidR="00864C99" w:rsidRDefault="000A0B8A" w14:paraId="0737B5A4" w14:textId="3AF90BFD">
      <w:pPr>
        <w:jc w:val="center"/>
        <w:rPr>
          <w:b/>
        </w:rPr>
      </w:pPr>
      <w:r>
        <w:rPr>
          <w:b/>
        </w:rPr>
        <w:t>11:00 AM – 12:00 PM</w:t>
      </w:r>
    </w:p>
    <w:p w:rsidR="00864C99" w:rsidRDefault="00864C99" w14:paraId="7F400594" w14:textId="77777777">
      <w:pPr>
        <w:jc w:val="center"/>
        <w:rPr>
          <w:b/>
        </w:rPr>
      </w:pPr>
    </w:p>
    <w:p w:rsidR="00864C99" w:rsidRDefault="008B6B1E" w14:paraId="5622F706" w14:textId="310D9580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:rsidR="00864C99" w:rsidP="0CE6AF28" w:rsidRDefault="009B6A58" w14:paraId="33232AD8" w14:textId="3A310209">
      <w:pPr>
        <w:jc w:val="center"/>
        <w:rPr>
          <w:b w:val="1"/>
          <w:bCs w:val="1"/>
        </w:rPr>
      </w:pPr>
      <w:r w:rsidRPr="0CE6AF28" w:rsidR="009B6A58">
        <w:rPr>
          <w:b w:val="1"/>
          <w:bCs w:val="1"/>
        </w:rPr>
        <w:t>Co-</w:t>
      </w:r>
      <w:r w:rsidRPr="0CE6AF28" w:rsidR="008B6B1E">
        <w:rPr>
          <w:b w:val="1"/>
          <w:bCs w:val="1"/>
        </w:rPr>
        <w:t>Chair</w:t>
      </w:r>
      <w:r w:rsidRPr="0CE6AF28" w:rsidR="009B6A58">
        <w:rPr>
          <w:b w:val="1"/>
          <w:bCs w:val="1"/>
        </w:rPr>
        <w:t>s</w:t>
      </w:r>
      <w:r w:rsidRPr="0CE6AF28" w:rsidR="008B6B1E">
        <w:rPr>
          <w:b w:val="1"/>
          <w:bCs w:val="1"/>
        </w:rPr>
        <w:t xml:space="preserve">: </w:t>
      </w:r>
      <w:r w:rsidRPr="0CE6AF28" w:rsidR="000A0B8A">
        <w:rPr>
          <w:b w:val="1"/>
          <w:bCs w:val="1"/>
        </w:rPr>
        <w:t xml:space="preserve">Rachel Hommel and </w:t>
      </w:r>
      <w:r w:rsidRPr="0CE6AF28" w:rsidR="4277C464">
        <w:rPr>
          <w:b w:val="1"/>
          <w:bCs w:val="1"/>
        </w:rPr>
        <w:t>Lee Wills</w:t>
      </w:r>
    </w:p>
    <w:p w:rsidR="00864C99" w:rsidRDefault="00864C99" w14:paraId="672F6241" w14:textId="77777777">
      <w:pPr>
        <w:rPr>
          <w:b/>
        </w:rPr>
      </w:pPr>
    </w:p>
    <w:p w:rsidR="00CE4A53" w:rsidRDefault="00CE4A53" w14:paraId="077AAEDE" w14:textId="77777777">
      <w:pPr>
        <w:rPr>
          <w:b/>
        </w:rPr>
      </w:pPr>
    </w:p>
    <w:p w:rsidR="00864C99" w:rsidRDefault="00864C99" w14:paraId="6D0E20FF" w14:textId="77777777">
      <w:pPr>
        <w:rPr>
          <w:b/>
        </w:rPr>
      </w:pPr>
    </w:p>
    <w:p w:rsidRPr="007100B7" w:rsidR="002D2698" w:rsidP="007A620F" w:rsidRDefault="007A620F" w14:paraId="0D0B9434" w14:textId="1D7B1D2D">
      <w:pPr>
        <w:pStyle w:val="ListParagraph"/>
        <w:numPr>
          <w:ilvl w:val="0"/>
          <w:numId w:val="2"/>
        </w:numPr>
        <w:rPr/>
      </w:pPr>
      <w:r w:rsidR="007A620F">
        <w:rPr/>
        <w:t xml:space="preserve">Welcome &amp; </w:t>
      </w:r>
      <w:r w:rsidR="00964A1A">
        <w:rPr/>
        <w:t>Introductions –</w:t>
      </w:r>
      <w:r w:rsidR="00770837">
        <w:rPr/>
        <w:t xml:space="preserve"> </w:t>
      </w:r>
      <w:r w:rsidR="0000104B">
        <w:rPr/>
        <w:t xml:space="preserve">Rachel Hommel and </w:t>
      </w:r>
      <w:r w:rsidR="6DCE4E20">
        <w:rPr/>
        <w:t>Lee Wills</w:t>
      </w:r>
    </w:p>
    <w:p w:rsidRPr="007100B7" w:rsidR="000128BE" w:rsidP="00EE19C4" w:rsidRDefault="00177F8A" w14:paraId="09DF5B5F" w14:textId="7D3E5327">
      <w:r w:rsidRPr="007100B7">
        <w:tab/>
      </w:r>
      <w:r w:rsidRPr="007100B7" w:rsidR="00B631A3">
        <w:tab/>
      </w:r>
      <w:r w:rsidRPr="007100B7" w:rsidR="005158E1">
        <w:tab/>
      </w:r>
    </w:p>
    <w:p w:rsidR="00642DEB" w:rsidP="007A620F" w:rsidRDefault="00C73C62" w14:paraId="1A417FF0" w14:textId="499E0667">
      <w:pPr>
        <w:pStyle w:val="ListParagraph"/>
        <w:numPr>
          <w:ilvl w:val="0"/>
          <w:numId w:val="2"/>
        </w:numPr>
        <w:rPr/>
      </w:pPr>
      <w:r w:rsidR="64D7F3DA">
        <w:rPr/>
        <w:t>Old Business – Approve Minutes</w:t>
      </w:r>
    </w:p>
    <w:p w:rsidR="00642DEB" w:rsidP="1128DDD6" w:rsidRDefault="00C73C62" w14:paraId="4AAA5F2F" w14:textId="74D119AD">
      <w:pPr>
        <w:pStyle w:val="ListParagraph"/>
        <w:ind w:left="720"/>
      </w:pPr>
    </w:p>
    <w:p w:rsidR="00642DEB" w:rsidP="007A620F" w:rsidRDefault="00C73C62" w14:paraId="46130345" w14:textId="41AFA37F">
      <w:pPr>
        <w:pStyle w:val="ListParagraph"/>
        <w:numPr>
          <w:ilvl w:val="0"/>
          <w:numId w:val="2"/>
        </w:numPr>
        <w:rPr/>
      </w:pPr>
      <w:r w:rsidR="00C73C62">
        <w:rPr/>
        <w:t>Chamber Updates</w:t>
      </w:r>
      <w:r w:rsidR="00A1651D">
        <w:rPr/>
        <w:t xml:space="preserve"> – </w:t>
      </w:r>
    </w:p>
    <w:p w:rsidR="00642DEB" w:rsidP="00642DEB" w:rsidRDefault="00642DEB" w14:paraId="62714F2C" w14:textId="77777777">
      <w:pPr>
        <w:pStyle w:val="ListParagraph"/>
      </w:pPr>
    </w:p>
    <w:p w:rsidR="00642DEB" w:rsidP="00642DEB" w:rsidRDefault="00642DEB" w14:paraId="5713DAD7" w14:textId="5340CD78">
      <w:pPr>
        <w:pStyle w:val="ListParagraph"/>
        <w:numPr>
          <w:ilvl w:val="1"/>
          <w:numId w:val="2"/>
        </w:numPr>
        <w:rPr/>
      </w:pPr>
      <w:r w:rsidR="00642DEB">
        <w:rPr/>
        <w:t>Upcoming Events</w:t>
      </w:r>
    </w:p>
    <w:p w:rsidR="006E763F" w:rsidP="006E763F" w:rsidRDefault="006E763F" w14:paraId="4B38F239" w14:textId="77777777"/>
    <w:p w:rsidR="00192243" w:rsidP="006E763F" w:rsidRDefault="006F74FE" w14:paraId="2BA09403" w14:textId="60436F18">
      <w:pPr>
        <w:pStyle w:val="ListParagraph"/>
        <w:numPr>
          <w:ilvl w:val="0"/>
          <w:numId w:val="2"/>
        </w:numPr>
        <w:rPr/>
      </w:pPr>
      <w:r w:rsidR="68AF2F11">
        <w:rPr/>
        <w:t xml:space="preserve">Featured Speaker, B Local San Diego &amp; </w:t>
      </w:r>
      <w:r w:rsidR="68AF2F11">
        <w:rPr/>
        <w:t>UnTours</w:t>
      </w:r>
      <w:r w:rsidR="68AF2F11">
        <w:rPr/>
        <w:t xml:space="preserve"> Foundation</w:t>
      </w:r>
      <w:r w:rsidR="22F67C1A">
        <w:rPr/>
        <w:t xml:space="preserve"> </w:t>
      </w:r>
      <w:r w:rsidR="12C01A4D">
        <w:rPr/>
        <w:t>– Sarah Payne</w:t>
      </w:r>
    </w:p>
    <w:p w:rsidR="19288620" w:rsidP="0CE6AF28" w:rsidRDefault="19288620" w14:paraId="37A645B3" w14:textId="5894E166">
      <w:pPr>
        <w:pStyle w:val="ListParagraph"/>
        <w:numPr>
          <w:ilvl w:val="0"/>
          <w:numId w:val="11"/>
        </w:numPr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</w:pPr>
      <w:r w:rsidRPr="0CE6AF28" w:rsidR="19288620">
        <w:rPr>
          <w:rFonts w:ascii="Avenir LT Std 65 Medium" w:hAnsi="Avenir LT Std 65 Medium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535353"/>
          <w:lang w:val="en-US"/>
        </w:rPr>
        <w:t>UnTours</w:t>
      </w:r>
      <w:r w:rsidRPr="0CE6AF28" w:rsidR="19288620">
        <w:rPr>
          <w:rFonts w:ascii="Avenir LT Std 65 Medium" w:hAnsi="Avenir LT Std 65 Medium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535353"/>
          <w:lang w:val="en-US"/>
        </w:rPr>
        <w:t xml:space="preserve"> Foundation</w:t>
      </w:r>
      <w:r w:rsidRPr="0CE6AF28" w:rsidR="19288620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 xml:space="preserve"> is the proud owner of the world’s first Certified B Corporation, </w:t>
      </w:r>
      <w:r w:rsidRPr="0CE6AF28" w:rsidR="19288620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>UnTours</w:t>
      </w:r>
      <w:r w:rsidRPr="0CE6AF28" w:rsidR="19288620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>, which donates 100% of its profits to the foundation to be invested in world-changing businesses.</w:t>
      </w:r>
      <w:r w:rsidRPr="0CE6AF28" w:rsidR="55737154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 xml:space="preserve"> Sarah Payne will review the latest in </w:t>
      </w:r>
      <w:r w:rsidRPr="0CE6AF28" w:rsidR="55737154">
        <w:rPr>
          <w:rFonts w:ascii="Avenir LT Std 65 Medium" w:hAnsi="Avenir LT Std 65 Medium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535353"/>
          <w:lang w:val="en-US"/>
        </w:rPr>
        <w:t>BCorp standards</w:t>
      </w:r>
      <w:r w:rsidRPr="0CE6AF28" w:rsidR="55737154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 xml:space="preserve"> as well as </w:t>
      </w:r>
      <w:r w:rsidRPr="0CE6AF28" w:rsidR="55737154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>UnTours</w:t>
      </w:r>
      <w:r w:rsidRPr="0CE6AF28" w:rsidR="55737154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 xml:space="preserve"> </w:t>
      </w:r>
      <w:r w:rsidRPr="0CE6AF28" w:rsidR="32F3F4E2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 xml:space="preserve">unwavering </w:t>
      </w:r>
      <w:r w:rsidRPr="0CE6AF28" w:rsidR="03DC1750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>commitment</w:t>
      </w:r>
      <w:r w:rsidRPr="0CE6AF28" w:rsidR="32F3F4E2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 xml:space="preserve"> to re</w:t>
      </w:r>
      <w:r w:rsidRPr="0CE6AF28" w:rsidR="55737154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>generat</w:t>
      </w:r>
      <w:r w:rsidRPr="0CE6AF28" w:rsidR="33DFB697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 xml:space="preserve">ing </w:t>
      </w:r>
      <w:r w:rsidRPr="0CE6AF28" w:rsidR="55737154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>the natural world, creat</w:t>
      </w:r>
      <w:r w:rsidRPr="0CE6AF28" w:rsidR="30E8CAC6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 xml:space="preserve">ing </w:t>
      </w:r>
      <w:r w:rsidRPr="0CE6AF28" w:rsidR="55737154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>economic opportunity for all, and strengthen</w:t>
      </w:r>
      <w:r w:rsidRPr="0CE6AF28" w:rsidR="2899D3F4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>ing</w:t>
      </w:r>
      <w:r w:rsidRPr="0CE6AF28" w:rsidR="55737154">
        <w:rPr>
          <w:rFonts w:ascii="Avenir LT Std 65 Medium" w:hAnsi="Avenir LT Std 65 Medium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535353"/>
          <w:lang w:val="en-US"/>
        </w:rPr>
        <w:t xml:space="preserve"> communities across the United States and the globe.</w:t>
      </w:r>
    </w:p>
    <w:p w:rsidR="00BE73EF" w:rsidP="00BE73EF" w:rsidRDefault="00BE73EF" w14:paraId="097D231A" w14:textId="27308FA3">
      <w:pPr>
        <w:pStyle w:val="ListParagraph"/>
      </w:pPr>
    </w:p>
    <w:p w:rsidR="00BC79DC" w:rsidP="00F551C3" w:rsidRDefault="00B570A6" w14:paraId="044FBA1A" w14:textId="41595E02">
      <w:pPr>
        <w:pStyle w:val="ListParagraph"/>
        <w:numPr>
          <w:ilvl w:val="0"/>
          <w:numId w:val="2"/>
        </w:numPr>
        <w:rPr/>
      </w:pPr>
      <w:r w:rsidR="00B570A6">
        <w:rPr/>
        <w:t>New Business</w:t>
      </w:r>
      <w:r w:rsidR="00990DAE">
        <w:rPr/>
        <w:t xml:space="preserve"> – </w:t>
      </w:r>
      <w:r w:rsidR="0000104B">
        <w:rPr/>
        <w:t xml:space="preserve">Rachel Hommel and </w:t>
      </w:r>
      <w:r w:rsidR="6D5EBB8E">
        <w:rPr/>
        <w:t>Lee Wills</w:t>
      </w:r>
    </w:p>
    <w:p w:rsidR="00502653" w:rsidP="00502653" w:rsidRDefault="00502653" w14:paraId="28D43073" w14:textId="77777777">
      <w:pPr>
        <w:pStyle w:val="ListParagraph"/>
      </w:pPr>
    </w:p>
    <w:p w:rsidR="00502653" w:rsidP="00502653" w:rsidRDefault="00AD3C59" w14:paraId="084A6368" w14:textId="68D21C7C">
      <w:pPr>
        <w:pStyle w:val="ListParagraph"/>
        <w:numPr>
          <w:ilvl w:val="1"/>
          <w:numId w:val="2"/>
        </w:numPr>
        <w:rPr/>
      </w:pPr>
      <w:r w:rsidR="7FBD97A6">
        <w:rPr/>
        <w:t xml:space="preserve">Review In Person Meeting Updates &amp; Volunteer Opportunities </w:t>
      </w:r>
    </w:p>
    <w:p w:rsidR="7FBD97A6" w:rsidP="0CE6AF28" w:rsidRDefault="7FBD97A6" w14:paraId="2A04076E" w14:textId="6D1787F8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259" w:lineRule="auto"/>
        <w:ind w:left="1440" w:right="0" w:hanging="360"/>
        <w:jc w:val="left"/>
        <w:rPr>
          <w:color w:val="535353"/>
        </w:rPr>
      </w:pPr>
      <w:r w:rsidRPr="0CE6AF28" w:rsidR="7FBD97A6">
        <w:rPr>
          <w:color w:val="535353"/>
        </w:rPr>
        <w:t>Follow-up on Prospective Speakers</w:t>
      </w:r>
      <w:r w:rsidRPr="0CE6AF28" w:rsidR="3CBABC75">
        <w:rPr>
          <w:color w:val="535353"/>
        </w:rPr>
        <w:t xml:space="preserve"> &amp; Interest</w:t>
      </w:r>
    </w:p>
    <w:p w:rsidR="0046165F" w:rsidP="0046165F" w:rsidRDefault="0046165F" w14:paraId="5CCE86C3" w14:textId="77777777"/>
    <w:p w:rsidR="00E52672" w:rsidP="00E52672" w:rsidRDefault="00E52672" w14:paraId="5D5A3FD3" w14:textId="29333FB6">
      <w:pPr>
        <w:pStyle w:val="ListParagraph"/>
        <w:numPr>
          <w:ilvl w:val="0"/>
          <w:numId w:val="2"/>
        </w:numPr>
        <w:rPr/>
      </w:pPr>
      <w:r w:rsidR="00E52672">
        <w:rPr/>
        <w:t>Member Update</w:t>
      </w:r>
      <w:r w:rsidR="00D257A2">
        <w:rPr/>
        <w:t xml:space="preserve"> </w:t>
      </w:r>
      <w:r w:rsidR="069C55BA">
        <w:rPr/>
        <w:t xml:space="preserve">Roundtable </w:t>
      </w:r>
      <w:r w:rsidR="00D257A2">
        <w:rPr/>
        <w:t xml:space="preserve">– </w:t>
      </w:r>
      <w:r w:rsidR="4249ADC4">
        <w:rPr/>
        <w:t>Lee Wills</w:t>
      </w:r>
      <w:r>
        <w:br/>
      </w:r>
    </w:p>
    <w:p w:rsidR="00E52672" w:rsidP="00E52672" w:rsidRDefault="00E52672" w14:paraId="23131EF1" w14:textId="208301C3">
      <w:pPr>
        <w:pStyle w:val="ListParagraph"/>
        <w:numPr>
          <w:ilvl w:val="0"/>
          <w:numId w:val="2"/>
        </w:numPr>
        <w:rPr/>
      </w:pPr>
      <w:r w:rsidR="00E52672">
        <w:rPr/>
        <w:t>Close Meeting</w:t>
      </w:r>
      <w:r w:rsidR="00C33990">
        <w:rPr/>
        <w:t xml:space="preserve"> – </w:t>
      </w:r>
      <w:r w:rsidR="08BCA439">
        <w:rPr/>
        <w:t>Rachel Hommel</w:t>
      </w:r>
    </w:p>
    <w:p w:rsidRPr="00BC79DC" w:rsidR="00B56EDC" w:rsidP="00D80C90" w:rsidRDefault="00B56EDC" w14:paraId="439176D8" w14:textId="77777777">
      <w:pPr>
        <w:pStyle w:val="ListParagraph"/>
        <w:ind w:left="2160"/>
      </w:pPr>
    </w:p>
    <w:p w:rsidR="005533DB" w:rsidP="00BC79DC" w:rsidRDefault="005533DB" w14:paraId="3161032A" w14:textId="2A6687EB">
      <w:pPr>
        <w:pStyle w:val="ListParagraph"/>
      </w:pPr>
    </w:p>
    <w:p w:rsidR="00864C99" w:rsidRDefault="00864C99" w14:paraId="5E5AAB60" w14:textId="77777777"/>
    <w:p w:rsidR="008B6B1E" w:rsidRDefault="008B6B1E" w14:paraId="3D09C537" w14:textId="77777777"/>
    <w:sectPr w:rsidR="008B6B1E">
      <w:headerReference w:type="default" r:id="rId10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256" w:rsidRDefault="001D3256" w14:paraId="24AFC1B7" w14:textId="77777777">
      <w:r>
        <w:separator/>
      </w:r>
    </w:p>
  </w:endnote>
  <w:endnote w:type="continuationSeparator" w:id="0">
    <w:p w:rsidR="001D3256" w:rsidRDefault="001D3256" w14:paraId="7CD7604B" w14:textId="77777777">
      <w:r>
        <w:continuationSeparator/>
      </w:r>
    </w:p>
  </w:endnote>
  <w:endnote w:type="continuationNotice" w:id="1">
    <w:p w:rsidR="001D3256" w:rsidRDefault="001D3256" w14:paraId="34AC62A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256" w:rsidRDefault="001D3256" w14:paraId="50228195" w14:textId="77777777">
      <w:r>
        <w:separator/>
      </w:r>
    </w:p>
  </w:footnote>
  <w:footnote w:type="continuationSeparator" w:id="0">
    <w:p w:rsidR="001D3256" w:rsidRDefault="001D3256" w14:paraId="55F83B5D" w14:textId="77777777">
      <w:r>
        <w:continuationSeparator/>
      </w:r>
    </w:p>
  </w:footnote>
  <w:footnote w:type="continuationNotice" w:id="1">
    <w:p w:rsidR="001D3256" w:rsidRDefault="001D3256" w14:paraId="388C886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64C99" w:rsidRDefault="0084237D" w14:paraId="2C5FE420" w14:textId="77777777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4C99" w:rsidRDefault="0084237D" w14:paraId="75BF62E8" w14:textId="77777777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535353" strokeweight=".5pt" from="-19.8pt,6.15pt" to="556.8pt,6.15pt" w14:anchorId="1BEBB3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66278c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1">
    <w:abstractNumId w:val="10"/>
  </w: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10E38DC"/>
    <w:rsid w:val="02DF6D93"/>
    <w:rsid w:val="03DC1750"/>
    <w:rsid w:val="04EFB25C"/>
    <w:rsid w:val="069C55BA"/>
    <w:rsid w:val="07AB7936"/>
    <w:rsid w:val="08BCA439"/>
    <w:rsid w:val="0947E064"/>
    <w:rsid w:val="0B4F3ADB"/>
    <w:rsid w:val="0C582B9A"/>
    <w:rsid w:val="0CE6AF28"/>
    <w:rsid w:val="0F87E52E"/>
    <w:rsid w:val="1128DDD6"/>
    <w:rsid w:val="12C01A4D"/>
    <w:rsid w:val="19288620"/>
    <w:rsid w:val="22F67C1A"/>
    <w:rsid w:val="2467EF8B"/>
    <w:rsid w:val="2899D3F4"/>
    <w:rsid w:val="2BA6562E"/>
    <w:rsid w:val="300DC15B"/>
    <w:rsid w:val="30E8CAC6"/>
    <w:rsid w:val="32F3F4E2"/>
    <w:rsid w:val="33DFB697"/>
    <w:rsid w:val="3CBABC75"/>
    <w:rsid w:val="400F094A"/>
    <w:rsid w:val="4249ADC4"/>
    <w:rsid w:val="4277C464"/>
    <w:rsid w:val="4988F2C4"/>
    <w:rsid w:val="55737154"/>
    <w:rsid w:val="5D95399C"/>
    <w:rsid w:val="6470D0F2"/>
    <w:rsid w:val="64D7F3DA"/>
    <w:rsid w:val="68AF2F11"/>
    <w:rsid w:val="6AAAD04A"/>
    <w:rsid w:val="6D5EBB8E"/>
    <w:rsid w:val="6DCE4E20"/>
    <w:rsid w:val="6F7125D5"/>
    <w:rsid w:val="70EFF7F7"/>
    <w:rsid w:val="7534B750"/>
    <w:rsid w:val="79AB7BAA"/>
    <w:rsid w:val="7FBD9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styleId="Heading2Char" w:customStyle="1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styleId="Heading3Char" w:customStyle="1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styleId="Heading4Char" w:customStyle="1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styleId="HeaderChar" w:customStyle="1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Chamber%20Brand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Board of Directors Meeting</dc:title>
  <dc:subject/>
  <dc:creator>Brianna Eltzroth</dc:creator>
  <keywords/>
  <dc:description/>
  <lastModifiedBy>Rachel Hommel</lastModifiedBy>
  <revision>4</revision>
  <lastPrinted>2025-01-13T23:18:00.0000000Z</lastPrinted>
  <dcterms:created xsi:type="dcterms:W3CDTF">2025-06-25T18:54:00.0000000Z</dcterms:created>
  <dcterms:modified xsi:type="dcterms:W3CDTF">2025-07-29T22:29:48.1020657Z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