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E17F" w14:textId="77777777" w:rsidR="00864C99" w:rsidRDefault="00864C99">
      <w:pPr>
        <w:pStyle w:val="Heading2"/>
      </w:pPr>
    </w:p>
    <w:p w14:paraId="6E6583ED" w14:textId="5AD30BBD" w:rsidR="00864C99" w:rsidRDefault="00060013">
      <w:pPr>
        <w:pStyle w:val="Heading2"/>
        <w:jc w:val="center"/>
      </w:pPr>
      <w:r>
        <w:t xml:space="preserve">Health </w:t>
      </w:r>
      <w:r w:rsidR="009B6A58">
        <w:t>Advisory Council</w:t>
      </w:r>
    </w:p>
    <w:p w14:paraId="4782FD2E" w14:textId="00B4951D" w:rsidR="00864C99" w:rsidRDefault="00B56760">
      <w:pPr>
        <w:jc w:val="center"/>
        <w:rPr>
          <w:b/>
        </w:rPr>
      </w:pPr>
      <w:r>
        <w:rPr>
          <w:b/>
        </w:rPr>
        <w:t>August</w:t>
      </w:r>
      <w:r w:rsidR="009B6A58">
        <w:rPr>
          <w:b/>
        </w:rPr>
        <w:t xml:space="preserve"> </w:t>
      </w:r>
      <w:r w:rsidR="007E197A">
        <w:rPr>
          <w:b/>
        </w:rPr>
        <w:t>2</w:t>
      </w:r>
      <w:r w:rsidR="004C7F35">
        <w:rPr>
          <w:b/>
        </w:rPr>
        <w:t>6th</w:t>
      </w:r>
      <w:r w:rsidR="009B6A58">
        <w:rPr>
          <w:b/>
        </w:rPr>
        <w:t>, 2025</w:t>
      </w:r>
    </w:p>
    <w:p w14:paraId="0737B5A4" w14:textId="1E6FB4E3" w:rsidR="00864C99" w:rsidRDefault="009B6A58">
      <w:pPr>
        <w:jc w:val="center"/>
        <w:rPr>
          <w:b/>
        </w:rPr>
      </w:pPr>
      <w:r>
        <w:rPr>
          <w:b/>
        </w:rPr>
        <w:t>8:00 AM – 9</w:t>
      </w:r>
      <w:r w:rsidR="00360777">
        <w:rPr>
          <w:b/>
        </w:rPr>
        <w:t xml:space="preserve">:00 </w:t>
      </w:r>
      <w:r>
        <w:rPr>
          <w:b/>
        </w:rPr>
        <w:t>AM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310D9580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EC7758">
        <w:rPr>
          <w:b/>
        </w:rPr>
        <w:t>Virtual</w:t>
      </w:r>
    </w:p>
    <w:p w14:paraId="33232AD8" w14:textId="5D27FB0E" w:rsidR="00864C99" w:rsidRDefault="009B6A58" w:rsidP="00925CF1">
      <w:pPr>
        <w:jc w:val="center"/>
        <w:rPr>
          <w:b/>
        </w:rPr>
      </w:pPr>
      <w:r>
        <w:rPr>
          <w:b/>
        </w:rPr>
        <w:t>Co-</w:t>
      </w:r>
      <w:r w:rsidR="008B6B1E">
        <w:rPr>
          <w:b/>
        </w:rPr>
        <w:t>Chair</w:t>
      </w:r>
      <w:r>
        <w:rPr>
          <w:b/>
        </w:rPr>
        <w:t>s</w:t>
      </w:r>
      <w:r w:rsidR="008B6B1E">
        <w:rPr>
          <w:b/>
        </w:rPr>
        <w:t xml:space="preserve">: </w:t>
      </w:r>
      <w:r w:rsidR="00E9229D">
        <w:rPr>
          <w:b/>
        </w:rPr>
        <w:t>J</w:t>
      </w:r>
      <w:r w:rsidR="007E197A">
        <w:rPr>
          <w:b/>
        </w:rPr>
        <w:t>ean Loo Russo and DeAndrea Brazel</w:t>
      </w:r>
      <w:r w:rsidR="00761F0A">
        <w:rPr>
          <w:b/>
        </w:rPr>
        <w:t xml:space="preserve"> 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Default="00864C99">
      <w:pPr>
        <w:rPr>
          <w:b/>
        </w:rPr>
      </w:pPr>
    </w:p>
    <w:p w14:paraId="20D782F2" w14:textId="77777777" w:rsidR="008F4717" w:rsidRDefault="007A620F" w:rsidP="007A620F">
      <w:pPr>
        <w:pStyle w:val="ListParagraph"/>
        <w:numPr>
          <w:ilvl w:val="0"/>
          <w:numId w:val="2"/>
        </w:numPr>
      </w:pPr>
      <w:r>
        <w:t xml:space="preserve">Welcome &amp; </w:t>
      </w:r>
      <w:r w:rsidR="00964A1A">
        <w:t>Introductions –</w:t>
      </w:r>
      <w:r w:rsidR="00770837">
        <w:t xml:space="preserve"> </w:t>
      </w:r>
      <w:r w:rsidR="00E9229D">
        <w:t>J</w:t>
      </w:r>
      <w:r w:rsidR="00E8140A">
        <w:t>ean Loo Russo and DeAndrea Brazel</w:t>
      </w:r>
      <w:r w:rsidR="004C7F35">
        <w:t xml:space="preserve"> </w:t>
      </w:r>
    </w:p>
    <w:p w14:paraId="0D0B9434" w14:textId="7046A01F" w:rsidR="002D2698" w:rsidRPr="007100B7" w:rsidRDefault="008F4717" w:rsidP="008F4717">
      <w:pPr>
        <w:pStyle w:val="ListParagraph"/>
        <w:numPr>
          <w:ilvl w:val="0"/>
          <w:numId w:val="11"/>
        </w:numPr>
      </w:pPr>
      <w:r>
        <w:t xml:space="preserve">Ice Breaker: Birthday Month and </w:t>
      </w:r>
      <w:r w:rsidR="004C7F35">
        <w:t xml:space="preserve">Favorite </w:t>
      </w:r>
      <w:r w:rsidR="003C497D">
        <w:t>B</w:t>
      </w:r>
      <w:r>
        <w:t>d</w:t>
      </w:r>
      <w:r w:rsidR="003C497D">
        <w:t>ay</w:t>
      </w:r>
      <w:r>
        <w:t xml:space="preserve"> Treat, Cake, Ice Cream, Pie</w:t>
      </w:r>
    </w:p>
    <w:p w14:paraId="09DF5B5F" w14:textId="7D3E5327" w:rsidR="000128BE" w:rsidRPr="007100B7" w:rsidRDefault="00177F8A" w:rsidP="00EE19C4">
      <w:r w:rsidRPr="007100B7">
        <w:tab/>
      </w:r>
      <w:r w:rsidR="00B631A3" w:rsidRPr="007100B7">
        <w:tab/>
      </w:r>
      <w:r w:rsidR="005158E1" w:rsidRPr="007100B7">
        <w:tab/>
      </w:r>
    </w:p>
    <w:p w14:paraId="46130345" w14:textId="2ADCA851" w:rsidR="00642DEB" w:rsidRDefault="00C73C62" w:rsidP="007A620F">
      <w:pPr>
        <w:pStyle w:val="ListParagraph"/>
        <w:numPr>
          <w:ilvl w:val="0"/>
          <w:numId w:val="2"/>
        </w:numPr>
      </w:pPr>
      <w:r w:rsidRPr="007100B7">
        <w:t>Chamber Updates</w:t>
      </w:r>
      <w:r w:rsidR="00A1651D">
        <w:t xml:space="preserve"> – </w:t>
      </w:r>
      <w:r w:rsidR="00762053">
        <w:t xml:space="preserve">Chris </w:t>
      </w:r>
      <w:r w:rsidR="000942F8">
        <w:t>Thorne, CEO North SD Business Chamber</w:t>
      </w:r>
    </w:p>
    <w:p w14:paraId="62714F2C" w14:textId="77777777" w:rsidR="00642DEB" w:rsidRDefault="00642DEB" w:rsidP="00642DEB">
      <w:pPr>
        <w:pStyle w:val="ListParagraph"/>
      </w:pPr>
    </w:p>
    <w:p w14:paraId="5713DAD7" w14:textId="77777777" w:rsidR="00642DEB" w:rsidRDefault="00642DEB" w:rsidP="00642DEB">
      <w:pPr>
        <w:pStyle w:val="ListParagraph"/>
        <w:numPr>
          <w:ilvl w:val="1"/>
          <w:numId w:val="2"/>
        </w:numPr>
      </w:pPr>
      <w:r>
        <w:t>Upcoming Events</w:t>
      </w:r>
    </w:p>
    <w:p w14:paraId="72C01665" w14:textId="47524465" w:rsidR="00C73C62" w:rsidRDefault="00C73C62" w:rsidP="00F04AC2">
      <w:pPr>
        <w:pStyle w:val="ListParagraph"/>
        <w:ind w:left="1440"/>
      </w:pPr>
    </w:p>
    <w:p w14:paraId="5DDD598F" w14:textId="28FFE05B" w:rsidR="00737DD8" w:rsidRDefault="00824FBE" w:rsidP="00737DD8">
      <w:pPr>
        <w:pStyle w:val="ListParagraph"/>
        <w:numPr>
          <w:ilvl w:val="0"/>
          <w:numId w:val="2"/>
        </w:numPr>
      </w:pPr>
      <w:r>
        <w:t>Community</w:t>
      </w:r>
      <w:r w:rsidR="006E763F">
        <w:t xml:space="preserve"> Updates</w:t>
      </w:r>
      <w:r w:rsidR="00A1651D">
        <w:t xml:space="preserve"> – </w:t>
      </w:r>
      <w:r w:rsidR="00E8140A">
        <w:t>DeAndrea Brazel</w:t>
      </w:r>
      <w:r w:rsidR="00215BA8">
        <w:t>/</w:t>
      </w:r>
      <w:r w:rsidR="00215BA8" w:rsidRPr="00620646">
        <w:rPr>
          <w:b/>
          <w:bCs/>
        </w:rPr>
        <w:t>Guest Speaker Eva Matthews</w:t>
      </w:r>
      <w:r w:rsidR="00620646">
        <w:rPr>
          <w:b/>
          <w:bCs/>
        </w:rPr>
        <w:t xml:space="preserve">, CFO </w:t>
      </w:r>
      <w:proofErr w:type="spellStart"/>
      <w:r w:rsidR="00620646">
        <w:rPr>
          <w:b/>
          <w:bCs/>
        </w:rPr>
        <w:t>MaMa’s</w:t>
      </w:r>
      <w:proofErr w:type="spellEnd"/>
      <w:r w:rsidR="00620646">
        <w:rPr>
          <w:b/>
          <w:bCs/>
        </w:rPr>
        <w:t xml:space="preserve"> Kitchen</w:t>
      </w:r>
    </w:p>
    <w:p w14:paraId="6F94B184" w14:textId="6924F7A0" w:rsidR="00BC414D" w:rsidRDefault="00B16604" w:rsidP="00BC414D">
      <w:pPr>
        <w:pStyle w:val="ListParagraph"/>
      </w:pPr>
      <w:r>
        <w:rPr>
          <w:noProof/>
        </w:rPr>
        <w:drawing>
          <wp:inline distT="0" distB="0" distL="0" distR="0" wp14:anchorId="5C8B434A" wp14:editId="687171CC">
            <wp:extent cx="6049645" cy="1687822"/>
            <wp:effectExtent l="0" t="0" r="0" b="8255"/>
            <wp:docPr id="10512185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078" cy="170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38F239" w14:textId="77777777" w:rsidR="006E763F" w:rsidRDefault="006E763F" w:rsidP="006E763F"/>
    <w:p w14:paraId="2BA09403" w14:textId="420778B7" w:rsidR="00192243" w:rsidRDefault="006F74FE" w:rsidP="006E763F">
      <w:pPr>
        <w:pStyle w:val="ListParagraph"/>
        <w:numPr>
          <w:ilvl w:val="0"/>
          <w:numId w:val="2"/>
        </w:numPr>
      </w:pPr>
      <w:r>
        <w:t>Old Business</w:t>
      </w:r>
      <w:r w:rsidR="00A1651D">
        <w:t xml:space="preserve"> – </w:t>
      </w:r>
      <w:r w:rsidR="00E8140A">
        <w:t>DeAndrea Brazel</w:t>
      </w:r>
    </w:p>
    <w:p w14:paraId="6DA62F85" w14:textId="77777777" w:rsidR="00B85F7B" w:rsidRDefault="00B85F7B" w:rsidP="00B85F7B">
      <w:pPr>
        <w:pStyle w:val="ListParagraph"/>
      </w:pPr>
    </w:p>
    <w:p w14:paraId="0C51FAC6" w14:textId="78393A9D" w:rsidR="005457C5" w:rsidRDefault="005457C5" w:rsidP="005457C5">
      <w:pPr>
        <w:pStyle w:val="ListParagraph"/>
        <w:numPr>
          <w:ilvl w:val="1"/>
          <w:numId w:val="2"/>
        </w:numPr>
      </w:pPr>
      <w:r>
        <w:t>D</w:t>
      </w:r>
      <w:r w:rsidR="006722AE">
        <w:t>ates for</w:t>
      </w:r>
      <w:r>
        <w:t xml:space="preserve"> In Person meetings</w:t>
      </w:r>
      <w:r w:rsidR="006722AE">
        <w:t>:</w:t>
      </w:r>
      <w:r>
        <w:t xml:space="preserve"> </w:t>
      </w:r>
      <w:r w:rsidR="006C59D7" w:rsidRPr="006722AE">
        <w:rPr>
          <w:b/>
          <w:bCs/>
        </w:rPr>
        <w:t xml:space="preserve">October </w:t>
      </w:r>
      <w:r w:rsidR="006722AE" w:rsidRPr="006722AE">
        <w:rPr>
          <w:b/>
          <w:bCs/>
        </w:rPr>
        <w:t>2</w:t>
      </w:r>
      <w:r w:rsidR="006C59D7" w:rsidRPr="006722AE">
        <w:rPr>
          <w:b/>
          <w:bCs/>
        </w:rPr>
        <w:t>8</w:t>
      </w:r>
      <w:r w:rsidR="006C59D7" w:rsidRPr="006722AE">
        <w:rPr>
          <w:b/>
          <w:bCs/>
          <w:vertAlign w:val="superscript"/>
        </w:rPr>
        <w:t>th</w:t>
      </w:r>
      <w:r w:rsidR="006C59D7" w:rsidRPr="006722AE">
        <w:rPr>
          <w:b/>
          <w:bCs/>
        </w:rPr>
        <w:t xml:space="preserve"> </w:t>
      </w:r>
      <w:r w:rsidR="00BD56EF">
        <w:rPr>
          <w:b/>
          <w:bCs/>
        </w:rPr>
        <w:t xml:space="preserve">(Medicare Panel) </w:t>
      </w:r>
      <w:r w:rsidR="006C59D7" w:rsidRPr="006722AE">
        <w:rPr>
          <w:b/>
          <w:bCs/>
        </w:rPr>
        <w:t xml:space="preserve">and </w:t>
      </w:r>
      <w:r w:rsidR="006722AE" w:rsidRPr="006722AE">
        <w:rPr>
          <w:b/>
          <w:bCs/>
        </w:rPr>
        <w:t>January 27th</w:t>
      </w:r>
    </w:p>
    <w:p w14:paraId="097D231A" w14:textId="27308FA3" w:rsidR="00BE73EF" w:rsidRDefault="00BE73EF" w:rsidP="00BE73EF">
      <w:pPr>
        <w:pStyle w:val="ListParagraph"/>
      </w:pPr>
    </w:p>
    <w:p w14:paraId="044FBA1A" w14:textId="7FEC8CED" w:rsidR="00BC79DC" w:rsidRDefault="00B570A6" w:rsidP="00F551C3">
      <w:pPr>
        <w:pStyle w:val="ListParagraph"/>
        <w:numPr>
          <w:ilvl w:val="0"/>
          <w:numId w:val="2"/>
        </w:numPr>
      </w:pPr>
      <w:r>
        <w:t>New Business</w:t>
      </w:r>
      <w:r w:rsidR="00990DAE">
        <w:t xml:space="preserve"> – </w:t>
      </w:r>
      <w:r w:rsidR="00E8140A">
        <w:t>Jean Loo Russo and DeAndrea Brazel</w:t>
      </w:r>
    </w:p>
    <w:p w14:paraId="28D43073" w14:textId="77777777" w:rsidR="00502653" w:rsidRDefault="00502653" w:rsidP="00502653">
      <w:pPr>
        <w:pStyle w:val="ListParagraph"/>
      </w:pPr>
    </w:p>
    <w:p w14:paraId="084A6368" w14:textId="19D3D0C1" w:rsidR="00502653" w:rsidRDefault="00620646" w:rsidP="00F57B05">
      <w:pPr>
        <w:pStyle w:val="ListParagraph"/>
        <w:numPr>
          <w:ilvl w:val="1"/>
          <w:numId w:val="2"/>
        </w:numPr>
      </w:pPr>
      <w:r>
        <w:t>Review of</w:t>
      </w:r>
      <w:r w:rsidR="00F57B05">
        <w:t xml:space="preserve"> </w:t>
      </w:r>
      <w:r w:rsidR="00AD3C59">
        <w:t>Legislative Principles for 2025-2026 Fiscal Year</w:t>
      </w:r>
    </w:p>
    <w:p w14:paraId="667CB42C" w14:textId="0383298C" w:rsidR="00C5619A" w:rsidRDefault="00ED4BE1" w:rsidP="00D063C7">
      <w:pPr>
        <w:pStyle w:val="ListParagraph"/>
        <w:numPr>
          <w:ilvl w:val="1"/>
          <w:numId w:val="2"/>
        </w:numPr>
      </w:pPr>
      <w:r>
        <w:t>Discuss Health Fa</w:t>
      </w:r>
      <w:r w:rsidR="00C5619A">
        <w:t>ir</w:t>
      </w:r>
      <w:r w:rsidR="00D063C7" w:rsidRPr="00D063C7">
        <w:t xml:space="preserve"> </w:t>
      </w:r>
      <w:r w:rsidR="00D063C7">
        <w:t xml:space="preserve">October Regional </w:t>
      </w:r>
      <w:r w:rsidR="00620646">
        <w:t>Connect)</w:t>
      </w:r>
      <w:r w:rsidR="00D063C7">
        <w:t xml:space="preserve"> Palomar</w:t>
      </w:r>
      <w:r w:rsidR="00E376E9">
        <w:t xml:space="preserve"> Health</w:t>
      </w:r>
    </w:p>
    <w:p w14:paraId="5AE80373" w14:textId="77777777" w:rsidR="00D063C7" w:rsidRPr="00620646" w:rsidRDefault="00D063C7" w:rsidP="00C5619A">
      <w:pPr>
        <w:pStyle w:val="ListParagraph"/>
        <w:ind w:left="1440"/>
        <w:rPr>
          <w:b/>
          <w:bCs/>
        </w:rPr>
      </w:pPr>
      <w:r w:rsidRPr="00620646">
        <w:rPr>
          <w:b/>
          <w:bCs/>
        </w:rPr>
        <w:t>Please solicit sponsors</w:t>
      </w:r>
    </w:p>
    <w:p w14:paraId="76265841" w14:textId="5A36F497" w:rsidR="00825779" w:rsidRDefault="000B0540" w:rsidP="00C5619A">
      <w:pPr>
        <w:pStyle w:val="ListParagraph"/>
        <w:ind w:left="1440"/>
      </w:pPr>
      <w:r>
        <w:t xml:space="preserve">Presenting: </w:t>
      </w:r>
      <w:r w:rsidR="00825779">
        <w:t>Elizabeth Hospice</w:t>
      </w:r>
    </w:p>
    <w:p w14:paraId="3659634E" w14:textId="6E578EE4" w:rsidR="00EC662D" w:rsidRDefault="00B75DE6" w:rsidP="00825779">
      <w:pPr>
        <w:pStyle w:val="ListParagraph"/>
        <w:ind w:left="1440"/>
      </w:pPr>
      <w:r>
        <w:t xml:space="preserve">Supporting Sponsors: </w:t>
      </w:r>
      <w:r w:rsidR="00825779">
        <w:t>R</w:t>
      </w:r>
      <w:r w:rsidR="00EC662D">
        <w:t>OWI Team and Parent Wellness Centers</w:t>
      </w:r>
    </w:p>
    <w:p w14:paraId="521EDE46" w14:textId="32976DA6" w:rsidR="002A5893" w:rsidRDefault="002A5893" w:rsidP="00825779">
      <w:pPr>
        <w:pStyle w:val="ListParagraph"/>
        <w:ind w:left="1440"/>
      </w:pPr>
      <w:r>
        <w:t xml:space="preserve">Exhibitors: </w:t>
      </w:r>
      <w:r w:rsidR="009976E6">
        <w:t xml:space="preserve">Chamber, True Care, </w:t>
      </w:r>
      <w:r w:rsidR="002957AA">
        <w:t xml:space="preserve">TERI Campus of Life, A Place at Home, </w:t>
      </w:r>
      <w:proofErr w:type="spellStart"/>
      <w:r w:rsidR="00D063C7">
        <w:t>Unicare</w:t>
      </w:r>
      <w:proofErr w:type="spellEnd"/>
      <w:r w:rsidR="002957AA">
        <w:t xml:space="preserve"> Hospice </w:t>
      </w:r>
      <w:r w:rsidR="00D063C7">
        <w:t>Inc.,</w:t>
      </w:r>
      <w:r w:rsidR="002957AA">
        <w:t xml:space="preserve"> </w:t>
      </w:r>
      <w:r w:rsidR="00596BD9">
        <w:t>Stronger Together Community Services</w:t>
      </w:r>
    </w:p>
    <w:p w14:paraId="5CCE86C3" w14:textId="77777777" w:rsidR="0046165F" w:rsidRDefault="0046165F" w:rsidP="0046165F"/>
    <w:p w14:paraId="5D5A3FD3" w14:textId="75D7CD0D" w:rsidR="00E52672" w:rsidRDefault="001061C7" w:rsidP="00E52672">
      <w:pPr>
        <w:pStyle w:val="ListParagraph"/>
        <w:numPr>
          <w:ilvl w:val="0"/>
          <w:numId w:val="2"/>
        </w:numPr>
      </w:pPr>
      <w:r>
        <w:t xml:space="preserve">Chamber </w:t>
      </w:r>
      <w:r w:rsidR="00E52672">
        <w:t>Council Member Updates</w:t>
      </w:r>
      <w:r w:rsidR="00D257A2">
        <w:t xml:space="preserve"> – </w:t>
      </w:r>
      <w:r w:rsidR="00E8140A">
        <w:t>Jean Loo Russo</w:t>
      </w:r>
      <w:r w:rsidR="00E52672">
        <w:br/>
      </w:r>
    </w:p>
    <w:p w14:paraId="23131EF1" w14:textId="6A3D868F" w:rsidR="00E52672" w:rsidRDefault="00E52672" w:rsidP="00E52672">
      <w:pPr>
        <w:pStyle w:val="ListParagraph"/>
        <w:numPr>
          <w:ilvl w:val="0"/>
          <w:numId w:val="2"/>
        </w:numPr>
      </w:pPr>
      <w:r>
        <w:t>Close Meeting</w:t>
      </w:r>
      <w:r w:rsidR="00C33990">
        <w:t xml:space="preserve"> – </w:t>
      </w:r>
      <w:r w:rsidR="00E8140A">
        <w:t>Jean Loo Russo</w:t>
      </w:r>
      <w:r w:rsidR="001061C7">
        <w:t xml:space="preserve"> </w:t>
      </w:r>
    </w:p>
    <w:p w14:paraId="439176D8" w14:textId="77777777" w:rsidR="00B56EDC" w:rsidRPr="00BC79DC" w:rsidRDefault="00B56EDC" w:rsidP="00D80C90">
      <w:pPr>
        <w:pStyle w:val="ListParagraph"/>
        <w:ind w:left="2160"/>
      </w:pPr>
    </w:p>
    <w:p w14:paraId="3161032A" w14:textId="2A6687EB" w:rsidR="005533DB" w:rsidRDefault="005533DB" w:rsidP="00BC79DC">
      <w:pPr>
        <w:pStyle w:val="ListParagraph"/>
      </w:pPr>
    </w:p>
    <w:p w14:paraId="5E5AAB60" w14:textId="77777777" w:rsidR="00864C99" w:rsidRDefault="00864C99"/>
    <w:p w14:paraId="3D09C537" w14:textId="77777777" w:rsidR="008B6B1E" w:rsidRDefault="008B6B1E"/>
    <w:sectPr w:rsidR="008B6B1E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8F326" w14:textId="77777777" w:rsidR="00AF00F2" w:rsidRDefault="00AF00F2">
      <w:r>
        <w:separator/>
      </w:r>
    </w:p>
  </w:endnote>
  <w:endnote w:type="continuationSeparator" w:id="0">
    <w:p w14:paraId="03707109" w14:textId="77777777" w:rsidR="00AF00F2" w:rsidRDefault="00AF00F2">
      <w:r>
        <w:continuationSeparator/>
      </w:r>
    </w:p>
  </w:endnote>
  <w:endnote w:type="continuationNotice" w:id="1">
    <w:p w14:paraId="0962D5D7" w14:textId="77777777" w:rsidR="00AF00F2" w:rsidRDefault="00AF00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EC391" w14:textId="77777777" w:rsidR="00AF00F2" w:rsidRDefault="00AF00F2">
      <w:r>
        <w:separator/>
      </w:r>
    </w:p>
  </w:footnote>
  <w:footnote w:type="continuationSeparator" w:id="0">
    <w:p w14:paraId="1047303C" w14:textId="77777777" w:rsidR="00AF00F2" w:rsidRDefault="00AF00F2">
      <w:r>
        <w:continuationSeparator/>
      </w:r>
    </w:p>
  </w:footnote>
  <w:footnote w:type="continuationNotice" w:id="1">
    <w:p w14:paraId="4EDE5FC2" w14:textId="77777777" w:rsidR="00AF00F2" w:rsidRDefault="00AF00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CD70AF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6.15pt" to="556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 strokecolor="#535353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51B634F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1E56A09"/>
    <w:multiLevelType w:val="hybridMultilevel"/>
    <w:tmpl w:val="6BB0C9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5544080">
    <w:abstractNumId w:val="7"/>
  </w:num>
  <w:num w:numId="2" w16cid:durableId="226036201">
    <w:abstractNumId w:val="2"/>
  </w:num>
  <w:num w:numId="3" w16cid:durableId="710617643">
    <w:abstractNumId w:val="4"/>
  </w:num>
  <w:num w:numId="4" w16cid:durableId="1708094970">
    <w:abstractNumId w:val="10"/>
  </w:num>
  <w:num w:numId="5" w16cid:durableId="348915478">
    <w:abstractNumId w:val="1"/>
  </w:num>
  <w:num w:numId="6" w16cid:durableId="776484059">
    <w:abstractNumId w:val="5"/>
  </w:num>
  <w:num w:numId="7" w16cid:durableId="1829975181">
    <w:abstractNumId w:val="9"/>
  </w:num>
  <w:num w:numId="8" w16cid:durableId="1606498637">
    <w:abstractNumId w:val="8"/>
  </w:num>
  <w:num w:numId="9" w16cid:durableId="1448159279">
    <w:abstractNumId w:val="0"/>
  </w:num>
  <w:num w:numId="10" w16cid:durableId="1081953428">
    <w:abstractNumId w:val="3"/>
  </w:num>
  <w:num w:numId="11" w16cid:durableId="1061252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5AC"/>
    <w:rsid w:val="000478F3"/>
    <w:rsid w:val="00050603"/>
    <w:rsid w:val="00050CC8"/>
    <w:rsid w:val="00051147"/>
    <w:rsid w:val="00054353"/>
    <w:rsid w:val="00060013"/>
    <w:rsid w:val="00061346"/>
    <w:rsid w:val="0006154B"/>
    <w:rsid w:val="00070E21"/>
    <w:rsid w:val="000733BA"/>
    <w:rsid w:val="000762F8"/>
    <w:rsid w:val="00081A5A"/>
    <w:rsid w:val="00082725"/>
    <w:rsid w:val="00091C5F"/>
    <w:rsid w:val="00093172"/>
    <w:rsid w:val="000942F8"/>
    <w:rsid w:val="00095D05"/>
    <w:rsid w:val="000A020B"/>
    <w:rsid w:val="000A3F21"/>
    <w:rsid w:val="000A64FB"/>
    <w:rsid w:val="000A7384"/>
    <w:rsid w:val="000A7EAB"/>
    <w:rsid w:val="000B0540"/>
    <w:rsid w:val="000B242F"/>
    <w:rsid w:val="000B2DD6"/>
    <w:rsid w:val="000B55A8"/>
    <w:rsid w:val="000B7848"/>
    <w:rsid w:val="000C12B2"/>
    <w:rsid w:val="000C4A62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2FC2"/>
    <w:rsid w:val="001061C7"/>
    <w:rsid w:val="00107F1E"/>
    <w:rsid w:val="001122CC"/>
    <w:rsid w:val="001151F5"/>
    <w:rsid w:val="00116128"/>
    <w:rsid w:val="00116962"/>
    <w:rsid w:val="001200DC"/>
    <w:rsid w:val="0012104A"/>
    <w:rsid w:val="00121C3B"/>
    <w:rsid w:val="001230D5"/>
    <w:rsid w:val="0012394D"/>
    <w:rsid w:val="001250D6"/>
    <w:rsid w:val="00131E46"/>
    <w:rsid w:val="001341FF"/>
    <w:rsid w:val="0013470B"/>
    <w:rsid w:val="00134FB8"/>
    <w:rsid w:val="00136AF6"/>
    <w:rsid w:val="0013742B"/>
    <w:rsid w:val="00137EC1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C0D11"/>
    <w:rsid w:val="001C0FB6"/>
    <w:rsid w:val="001C0FDD"/>
    <w:rsid w:val="001C3371"/>
    <w:rsid w:val="001C515F"/>
    <w:rsid w:val="001D1290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7E33"/>
    <w:rsid w:val="00211CA3"/>
    <w:rsid w:val="00213522"/>
    <w:rsid w:val="00215BA8"/>
    <w:rsid w:val="00233F51"/>
    <w:rsid w:val="00235E2F"/>
    <w:rsid w:val="002365EA"/>
    <w:rsid w:val="0023796B"/>
    <w:rsid w:val="00240297"/>
    <w:rsid w:val="002431FA"/>
    <w:rsid w:val="0024608E"/>
    <w:rsid w:val="00251D6E"/>
    <w:rsid w:val="00254E50"/>
    <w:rsid w:val="00260899"/>
    <w:rsid w:val="002628AC"/>
    <w:rsid w:val="00264B0A"/>
    <w:rsid w:val="00266326"/>
    <w:rsid w:val="00267325"/>
    <w:rsid w:val="00267A9E"/>
    <w:rsid w:val="0027275F"/>
    <w:rsid w:val="00275606"/>
    <w:rsid w:val="00275E72"/>
    <w:rsid w:val="002760DF"/>
    <w:rsid w:val="002848DF"/>
    <w:rsid w:val="00293B89"/>
    <w:rsid w:val="002945EC"/>
    <w:rsid w:val="002957AA"/>
    <w:rsid w:val="002A0544"/>
    <w:rsid w:val="002A1C91"/>
    <w:rsid w:val="002A45B9"/>
    <w:rsid w:val="002A4ED1"/>
    <w:rsid w:val="002A5729"/>
    <w:rsid w:val="002A5893"/>
    <w:rsid w:val="002A74A1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F0393"/>
    <w:rsid w:val="002F48DF"/>
    <w:rsid w:val="002F617A"/>
    <w:rsid w:val="00305198"/>
    <w:rsid w:val="003056DF"/>
    <w:rsid w:val="00307E8D"/>
    <w:rsid w:val="00314973"/>
    <w:rsid w:val="003158E2"/>
    <w:rsid w:val="00315FDD"/>
    <w:rsid w:val="003170AB"/>
    <w:rsid w:val="003172F9"/>
    <w:rsid w:val="0032332D"/>
    <w:rsid w:val="0032651F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11B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1B53"/>
    <w:rsid w:val="003C3721"/>
    <w:rsid w:val="003C497D"/>
    <w:rsid w:val="003C6A0C"/>
    <w:rsid w:val="003C6A93"/>
    <w:rsid w:val="003C7DC1"/>
    <w:rsid w:val="003D51C8"/>
    <w:rsid w:val="003D66AE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7861"/>
    <w:rsid w:val="00420AD9"/>
    <w:rsid w:val="00420D73"/>
    <w:rsid w:val="004230F0"/>
    <w:rsid w:val="004231A9"/>
    <w:rsid w:val="004241CD"/>
    <w:rsid w:val="0042735C"/>
    <w:rsid w:val="004312D3"/>
    <w:rsid w:val="004328A1"/>
    <w:rsid w:val="00441A92"/>
    <w:rsid w:val="00441B6B"/>
    <w:rsid w:val="00443D55"/>
    <w:rsid w:val="00444C82"/>
    <w:rsid w:val="00447AFA"/>
    <w:rsid w:val="00451865"/>
    <w:rsid w:val="00453935"/>
    <w:rsid w:val="00453ECF"/>
    <w:rsid w:val="00454AED"/>
    <w:rsid w:val="004567AE"/>
    <w:rsid w:val="0046066E"/>
    <w:rsid w:val="0046165F"/>
    <w:rsid w:val="004619B7"/>
    <w:rsid w:val="004619EC"/>
    <w:rsid w:val="00462881"/>
    <w:rsid w:val="00464417"/>
    <w:rsid w:val="00475A44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C7F35"/>
    <w:rsid w:val="004D0B87"/>
    <w:rsid w:val="004D0C2B"/>
    <w:rsid w:val="004D15B3"/>
    <w:rsid w:val="004D1ED8"/>
    <w:rsid w:val="004D2C3A"/>
    <w:rsid w:val="004E19F4"/>
    <w:rsid w:val="004E2E24"/>
    <w:rsid w:val="004E4FAC"/>
    <w:rsid w:val="004F1179"/>
    <w:rsid w:val="004F14FA"/>
    <w:rsid w:val="004F2233"/>
    <w:rsid w:val="004F2E1D"/>
    <w:rsid w:val="004F3FC5"/>
    <w:rsid w:val="004F457F"/>
    <w:rsid w:val="00502653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57C5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F91"/>
    <w:rsid w:val="00594AC4"/>
    <w:rsid w:val="00594BD6"/>
    <w:rsid w:val="00596BD9"/>
    <w:rsid w:val="005A0154"/>
    <w:rsid w:val="005A318B"/>
    <w:rsid w:val="005A64DB"/>
    <w:rsid w:val="005B0CDA"/>
    <w:rsid w:val="005B0E48"/>
    <w:rsid w:val="005B11CA"/>
    <w:rsid w:val="005B457D"/>
    <w:rsid w:val="005B6CDC"/>
    <w:rsid w:val="005B7FEF"/>
    <w:rsid w:val="005C1BED"/>
    <w:rsid w:val="005C4693"/>
    <w:rsid w:val="005C677A"/>
    <w:rsid w:val="005C7B82"/>
    <w:rsid w:val="005D38C4"/>
    <w:rsid w:val="005E3DD1"/>
    <w:rsid w:val="005E58AC"/>
    <w:rsid w:val="005E7507"/>
    <w:rsid w:val="005F0B9B"/>
    <w:rsid w:val="005F1409"/>
    <w:rsid w:val="005F1AD2"/>
    <w:rsid w:val="005F21FB"/>
    <w:rsid w:val="005F6F19"/>
    <w:rsid w:val="006000D1"/>
    <w:rsid w:val="00600C98"/>
    <w:rsid w:val="006059A4"/>
    <w:rsid w:val="00606AAC"/>
    <w:rsid w:val="00610502"/>
    <w:rsid w:val="0061229B"/>
    <w:rsid w:val="006122C2"/>
    <w:rsid w:val="00616DB2"/>
    <w:rsid w:val="00620646"/>
    <w:rsid w:val="00620CA0"/>
    <w:rsid w:val="00622296"/>
    <w:rsid w:val="006320F0"/>
    <w:rsid w:val="00632D89"/>
    <w:rsid w:val="00635E84"/>
    <w:rsid w:val="00636F85"/>
    <w:rsid w:val="0063798A"/>
    <w:rsid w:val="00640DBA"/>
    <w:rsid w:val="00642239"/>
    <w:rsid w:val="00642DEB"/>
    <w:rsid w:val="00643EEF"/>
    <w:rsid w:val="0065074C"/>
    <w:rsid w:val="00650A97"/>
    <w:rsid w:val="00655C4F"/>
    <w:rsid w:val="00657DA9"/>
    <w:rsid w:val="006617CA"/>
    <w:rsid w:val="00664094"/>
    <w:rsid w:val="0066515A"/>
    <w:rsid w:val="00665904"/>
    <w:rsid w:val="006676DD"/>
    <w:rsid w:val="006722AE"/>
    <w:rsid w:val="00674266"/>
    <w:rsid w:val="00676383"/>
    <w:rsid w:val="00677439"/>
    <w:rsid w:val="00677874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DDD"/>
    <w:rsid w:val="006B3330"/>
    <w:rsid w:val="006B4D39"/>
    <w:rsid w:val="006B69D0"/>
    <w:rsid w:val="006C124E"/>
    <w:rsid w:val="006C4FB8"/>
    <w:rsid w:val="006C50B8"/>
    <w:rsid w:val="006C59D7"/>
    <w:rsid w:val="006D02CC"/>
    <w:rsid w:val="006D536C"/>
    <w:rsid w:val="006D6705"/>
    <w:rsid w:val="006E1A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7C15"/>
    <w:rsid w:val="00707E6A"/>
    <w:rsid w:val="007100B7"/>
    <w:rsid w:val="007136F5"/>
    <w:rsid w:val="007142E1"/>
    <w:rsid w:val="0071480B"/>
    <w:rsid w:val="0071548C"/>
    <w:rsid w:val="00715C0A"/>
    <w:rsid w:val="00717F40"/>
    <w:rsid w:val="007254F7"/>
    <w:rsid w:val="00730A0C"/>
    <w:rsid w:val="00731DB2"/>
    <w:rsid w:val="0073205B"/>
    <w:rsid w:val="00733E7A"/>
    <w:rsid w:val="00734C7D"/>
    <w:rsid w:val="00737DD8"/>
    <w:rsid w:val="0074016D"/>
    <w:rsid w:val="007405E3"/>
    <w:rsid w:val="007417EA"/>
    <w:rsid w:val="00742705"/>
    <w:rsid w:val="00743A45"/>
    <w:rsid w:val="007466EC"/>
    <w:rsid w:val="00746927"/>
    <w:rsid w:val="0075001D"/>
    <w:rsid w:val="00753302"/>
    <w:rsid w:val="0076112B"/>
    <w:rsid w:val="00761F0A"/>
    <w:rsid w:val="00762053"/>
    <w:rsid w:val="007623CE"/>
    <w:rsid w:val="007630CB"/>
    <w:rsid w:val="00764873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47A3"/>
    <w:rsid w:val="007B7A6F"/>
    <w:rsid w:val="007C1F6F"/>
    <w:rsid w:val="007C32FC"/>
    <w:rsid w:val="007C36BE"/>
    <w:rsid w:val="007D1217"/>
    <w:rsid w:val="007D217D"/>
    <w:rsid w:val="007D7425"/>
    <w:rsid w:val="007E197A"/>
    <w:rsid w:val="007E298D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D17"/>
    <w:rsid w:val="00821F0D"/>
    <w:rsid w:val="008223B5"/>
    <w:rsid w:val="00824FBE"/>
    <w:rsid w:val="00825779"/>
    <w:rsid w:val="0083082F"/>
    <w:rsid w:val="0083265D"/>
    <w:rsid w:val="00835BD7"/>
    <w:rsid w:val="00836AD1"/>
    <w:rsid w:val="00840115"/>
    <w:rsid w:val="00841F13"/>
    <w:rsid w:val="0084237D"/>
    <w:rsid w:val="00843AFE"/>
    <w:rsid w:val="0084535B"/>
    <w:rsid w:val="00845A6A"/>
    <w:rsid w:val="00846EC2"/>
    <w:rsid w:val="008509A8"/>
    <w:rsid w:val="00855E32"/>
    <w:rsid w:val="008574C8"/>
    <w:rsid w:val="008614C7"/>
    <w:rsid w:val="00863902"/>
    <w:rsid w:val="00864C99"/>
    <w:rsid w:val="008654A5"/>
    <w:rsid w:val="00866CDC"/>
    <w:rsid w:val="008707C1"/>
    <w:rsid w:val="00871B5D"/>
    <w:rsid w:val="008737F7"/>
    <w:rsid w:val="00874B3B"/>
    <w:rsid w:val="00875777"/>
    <w:rsid w:val="008827E6"/>
    <w:rsid w:val="0088585D"/>
    <w:rsid w:val="00887C87"/>
    <w:rsid w:val="00887F98"/>
    <w:rsid w:val="008925ED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717"/>
    <w:rsid w:val="008F4FA1"/>
    <w:rsid w:val="00900A46"/>
    <w:rsid w:val="00903EE6"/>
    <w:rsid w:val="009101C4"/>
    <w:rsid w:val="00911563"/>
    <w:rsid w:val="00911C1C"/>
    <w:rsid w:val="00911F9C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53034"/>
    <w:rsid w:val="00954ACE"/>
    <w:rsid w:val="00961942"/>
    <w:rsid w:val="00963D27"/>
    <w:rsid w:val="00964A1A"/>
    <w:rsid w:val="00965114"/>
    <w:rsid w:val="00965428"/>
    <w:rsid w:val="00965F9E"/>
    <w:rsid w:val="009677E2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976E6"/>
    <w:rsid w:val="009A390D"/>
    <w:rsid w:val="009A4649"/>
    <w:rsid w:val="009A6314"/>
    <w:rsid w:val="009B16E6"/>
    <w:rsid w:val="009B1BE9"/>
    <w:rsid w:val="009B6A58"/>
    <w:rsid w:val="009C2D61"/>
    <w:rsid w:val="009C7E1B"/>
    <w:rsid w:val="009D3811"/>
    <w:rsid w:val="009D6768"/>
    <w:rsid w:val="009D7C4F"/>
    <w:rsid w:val="009E2021"/>
    <w:rsid w:val="009E2676"/>
    <w:rsid w:val="009E3BCE"/>
    <w:rsid w:val="009E455C"/>
    <w:rsid w:val="009E5100"/>
    <w:rsid w:val="009E7730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241E"/>
    <w:rsid w:val="00A16234"/>
    <w:rsid w:val="00A1651D"/>
    <w:rsid w:val="00A177CE"/>
    <w:rsid w:val="00A20AF8"/>
    <w:rsid w:val="00A23182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A3F6F"/>
    <w:rsid w:val="00AA506F"/>
    <w:rsid w:val="00AA5A47"/>
    <w:rsid w:val="00AA5E21"/>
    <w:rsid w:val="00AB1CB8"/>
    <w:rsid w:val="00AB351B"/>
    <w:rsid w:val="00AB3877"/>
    <w:rsid w:val="00AB61DF"/>
    <w:rsid w:val="00AB6922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6E4C"/>
    <w:rsid w:val="00AE7169"/>
    <w:rsid w:val="00AE7A57"/>
    <w:rsid w:val="00AF00F2"/>
    <w:rsid w:val="00AF1DC7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16604"/>
    <w:rsid w:val="00B25169"/>
    <w:rsid w:val="00B30483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4713E"/>
    <w:rsid w:val="00B50A7B"/>
    <w:rsid w:val="00B545D5"/>
    <w:rsid w:val="00B54DAE"/>
    <w:rsid w:val="00B56760"/>
    <w:rsid w:val="00B56EDC"/>
    <w:rsid w:val="00B570A6"/>
    <w:rsid w:val="00B570BA"/>
    <w:rsid w:val="00B631A3"/>
    <w:rsid w:val="00B648B6"/>
    <w:rsid w:val="00B6717F"/>
    <w:rsid w:val="00B75DE6"/>
    <w:rsid w:val="00B764F2"/>
    <w:rsid w:val="00B76E95"/>
    <w:rsid w:val="00B77D14"/>
    <w:rsid w:val="00B8028D"/>
    <w:rsid w:val="00B808F5"/>
    <w:rsid w:val="00B83AD0"/>
    <w:rsid w:val="00B85F7B"/>
    <w:rsid w:val="00B869B5"/>
    <w:rsid w:val="00B86BC6"/>
    <w:rsid w:val="00BA013B"/>
    <w:rsid w:val="00BA1B70"/>
    <w:rsid w:val="00BA53EC"/>
    <w:rsid w:val="00BA6DDF"/>
    <w:rsid w:val="00BA7F61"/>
    <w:rsid w:val="00BB1CE7"/>
    <w:rsid w:val="00BB2FCD"/>
    <w:rsid w:val="00BB5143"/>
    <w:rsid w:val="00BB6E40"/>
    <w:rsid w:val="00BB7322"/>
    <w:rsid w:val="00BC100A"/>
    <w:rsid w:val="00BC15E4"/>
    <w:rsid w:val="00BC414D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6EF"/>
    <w:rsid w:val="00BD5F19"/>
    <w:rsid w:val="00BD7FDB"/>
    <w:rsid w:val="00BE12A1"/>
    <w:rsid w:val="00BE230A"/>
    <w:rsid w:val="00BE652C"/>
    <w:rsid w:val="00BE73EF"/>
    <w:rsid w:val="00BF2AEB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22933"/>
    <w:rsid w:val="00C25EDE"/>
    <w:rsid w:val="00C26E76"/>
    <w:rsid w:val="00C33990"/>
    <w:rsid w:val="00C361FB"/>
    <w:rsid w:val="00C413F5"/>
    <w:rsid w:val="00C42122"/>
    <w:rsid w:val="00C46F20"/>
    <w:rsid w:val="00C514A7"/>
    <w:rsid w:val="00C5619A"/>
    <w:rsid w:val="00C57A85"/>
    <w:rsid w:val="00C63324"/>
    <w:rsid w:val="00C65645"/>
    <w:rsid w:val="00C65D92"/>
    <w:rsid w:val="00C66CAF"/>
    <w:rsid w:val="00C702B6"/>
    <w:rsid w:val="00C73003"/>
    <w:rsid w:val="00C73C62"/>
    <w:rsid w:val="00C740BB"/>
    <w:rsid w:val="00C74510"/>
    <w:rsid w:val="00C81473"/>
    <w:rsid w:val="00C8203F"/>
    <w:rsid w:val="00C829B5"/>
    <w:rsid w:val="00C82F66"/>
    <w:rsid w:val="00C836CE"/>
    <w:rsid w:val="00C83F6E"/>
    <w:rsid w:val="00C86030"/>
    <w:rsid w:val="00C869CB"/>
    <w:rsid w:val="00C936A9"/>
    <w:rsid w:val="00C96FBC"/>
    <w:rsid w:val="00C975B9"/>
    <w:rsid w:val="00C979BE"/>
    <w:rsid w:val="00CA1F98"/>
    <w:rsid w:val="00CA3B93"/>
    <w:rsid w:val="00CA44A2"/>
    <w:rsid w:val="00CA50AE"/>
    <w:rsid w:val="00CA6E9D"/>
    <w:rsid w:val="00CB59B8"/>
    <w:rsid w:val="00CB5DCD"/>
    <w:rsid w:val="00CB6041"/>
    <w:rsid w:val="00CB7F9C"/>
    <w:rsid w:val="00CC112B"/>
    <w:rsid w:val="00CC1331"/>
    <w:rsid w:val="00CC3509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4A53"/>
    <w:rsid w:val="00CE62DD"/>
    <w:rsid w:val="00CE79DB"/>
    <w:rsid w:val="00CF09FB"/>
    <w:rsid w:val="00CF3A48"/>
    <w:rsid w:val="00CF3B9C"/>
    <w:rsid w:val="00CF71C2"/>
    <w:rsid w:val="00CF723B"/>
    <w:rsid w:val="00D01C26"/>
    <w:rsid w:val="00D063C7"/>
    <w:rsid w:val="00D072D7"/>
    <w:rsid w:val="00D07F20"/>
    <w:rsid w:val="00D14FF9"/>
    <w:rsid w:val="00D21044"/>
    <w:rsid w:val="00D257A2"/>
    <w:rsid w:val="00D26943"/>
    <w:rsid w:val="00D26E9D"/>
    <w:rsid w:val="00D30795"/>
    <w:rsid w:val="00D32721"/>
    <w:rsid w:val="00D32C4F"/>
    <w:rsid w:val="00D342AC"/>
    <w:rsid w:val="00D343AF"/>
    <w:rsid w:val="00D34D6E"/>
    <w:rsid w:val="00D423C2"/>
    <w:rsid w:val="00D5119A"/>
    <w:rsid w:val="00D51DA9"/>
    <w:rsid w:val="00D51F20"/>
    <w:rsid w:val="00D5550E"/>
    <w:rsid w:val="00D5658B"/>
    <w:rsid w:val="00D57E52"/>
    <w:rsid w:val="00D60BE1"/>
    <w:rsid w:val="00D62875"/>
    <w:rsid w:val="00D63A3B"/>
    <w:rsid w:val="00D65978"/>
    <w:rsid w:val="00D674E9"/>
    <w:rsid w:val="00D73860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B4A4C"/>
    <w:rsid w:val="00DD12B9"/>
    <w:rsid w:val="00DD1978"/>
    <w:rsid w:val="00DD32CF"/>
    <w:rsid w:val="00DE03FF"/>
    <w:rsid w:val="00DE17CD"/>
    <w:rsid w:val="00DE2C5C"/>
    <w:rsid w:val="00DE337B"/>
    <w:rsid w:val="00DE3FB2"/>
    <w:rsid w:val="00DE696B"/>
    <w:rsid w:val="00DE6C4E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2FB"/>
    <w:rsid w:val="00E26392"/>
    <w:rsid w:val="00E27F5E"/>
    <w:rsid w:val="00E32961"/>
    <w:rsid w:val="00E34811"/>
    <w:rsid w:val="00E353AA"/>
    <w:rsid w:val="00E376E9"/>
    <w:rsid w:val="00E379C3"/>
    <w:rsid w:val="00E410E1"/>
    <w:rsid w:val="00E414DA"/>
    <w:rsid w:val="00E44B4B"/>
    <w:rsid w:val="00E44C2B"/>
    <w:rsid w:val="00E45AB9"/>
    <w:rsid w:val="00E46D87"/>
    <w:rsid w:val="00E521EB"/>
    <w:rsid w:val="00E52672"/>
    <w:rsid w:val="00E53D29"/>
    <w:rsid w:val="00E547F7"/>
    <w:rsid w:val="00E55F99"/>
    <w:rsid w:val="00E56BA3"/>
    <w:rsid w:val="00E60638"/>
    <w:rsid w:val="00E62CA8"/>
    <w:rsid w:val="00E64CC7"/>
    <w:rsid w:val="00E66F88"/>
    <w:rsid w:val="00E67ADC"/>
    <w:rsid w:val="00E72EAB"/>
    <w:rsid w:val="00E746C2"/>
    <w:rsid w:val="00E74B44"/>
    <w:rsid w:val="00E8140A"/>
    <w:rsid w:val="00E83537"/>
    <w:rsid w:val="00E83C06"/>
    <w:rsid w:val="00E85344"/>
    <w:rsid w:val="00E90A93"/>
    <w:rsid w:val="00E90CB5"/>
    <w:rsid w:val="00E920FF"/>
    <w:rsid w:val="00E9229D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C01DA"/>
    <w:rsid w:val="00EC1C1D"/>
    <w:rsid w:val="00EC57DA"/>
    <w:rsid w:val="00EC662D"/>
    <w:rsid w:val="00EC74EA"/>
    <w:rsid w:val="00EC7758"/>
    <w:rsid w:val="00EC7D52"/>
    <w:rsid w:val="00ED2D8C"/>
    <w:rsid w:val="00ED4205"/>
    <w:rsid w:val="00ED4A8F"/>
    <w:rsid w:val="00ED4BE1"/>
    <w:rsid w:val="00ED70CE"/>
    <w:rsid w:val="00EE0FDC"/>
    <w:rsid w:val="00EE19C4"/>
    <w:rsid w:val="00EE407E"/>
    <w:rsid w:val="00EE67AD"/>
    <w:rsid w:val="00EF106A"/>
    <w:rsid w:val="00EF4BED"/>
    <w:rsid w:val="00EF5D69"/>
    <w:rsid w:val="00F009CE"/>
    <w:rsid w:val="00F04AC2"/>
    <w:rsid w:val="00F072FD"/>
    <w:rsid w:val="00F1144D"/>
    <w:rsid w:val="00F1639E"/>
    <w:rsid w:val="00F164B4"/>
    <w:rsid w:val="00F17511"/>
    <w:rsid w:val="00F21D99"/>
    <w:rsid w:val="00F22549"/>
    <w:rsid w:val="00F2303F"/>
    <w:rsid w:val="00F23D56"/>
    <w:rsid w:val="00F24B74"/>
    <w:rsid w:val="00F259FF"/>
    <w:rsid w:val="00F30D46"/>
    <w:rsid w:val="00F32313"/>
    <w:rsid w:val="00F342CC"/>
    <w:rsid w:val="00F35A18"/>
    <w:rsid w:val="00F377B2"/>
    <w:rsid w:val="00F4459D"/>
    <w:rsid w:val="00F47512"/>
    <w:rsid w:val="00F551C3"/>
    <w:rsid w:val="00F556FC"/>
    <w:rsid w:val="00F574A1"/>
    <w:rsid w:val="00F57B05"/>
    <w:rsid w:val="00F61A77"/>
    <w:rsid w:val="00F623FE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4EFB25C"/>
    <w:rsid w:val="0B4F3ADB"/>
    <w:rsid w:val="300DC15B"/>
    <w:rsid w:val="400F094A"/>
    <w:rsid w:val="5D95399C"/>
    <w:rsid w:val="7534B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572176B1-FC19-4E89-BF5B-08702DC6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ff28f56b79692f55cdc20d9659eb38df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0a351ed2f7b8da6717d7bf5799efb680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2.xml><?xml version="1.0" encoding="utf-8"?>
<ds:datastoreItem xmlns:ds="http://schemas.openxmlformats.org/officeDocument/2006/customXml" ds:itemID="{A296ED3F-6D0D-42A1-ABED-A5F095597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1</TotalTime>
  <Pages>1</Pages>
  <Words>158</Words>
  <Characters>895</Characters>
  <Application>Microsoft Office Word</Application>
  <DocSecurity>0</DocSecurity>
  <Lines>7</Lines>
  <Paragraphs>2</Paragraphs>
  <ScaleCrop>false</ScaleCrop>
  <Company>HP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Alyssa Toupal</cp:lastModifiedBy>
  <cp:revision>2</cp:revision>
  <cp:lastPrinted>2025-01-13T23:18:00Z</cp:lastPrinted>
  <dcterms:created xsi:type="dcterms:W3CDTF">2025-08-26T20:07:00Z</dcterms:created>
  <dcterms:modified xsi:type="dcterms:W3CDTF">2025-08-26T20:07:00Z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