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46AA0C1F" w:rsidR="00864C99" w:rsidRDefault="009B6A58">
      <w:pPr>
        <w:pStyle w:val="Heading2"/>
        <w:jc w:val="center"/>
      </w:pPr>
      <w:r>
        <w:t>Economic Development &amp; Advocacy Advisory Council</w:t>
      </w:r>
    </w:p>
    <w:p w14:paraId="4782FD2E" w14:textId="6DEBB420" w:rsidR="00864C99" w:rsidRDefault="004E67B5">
      <w:pPr>
        <w:jc w:val="center"/>
        <w:rPr>
          <w:b/>
        </w:rPr>
      </w:pPr>
      <w:r>
        <w:rPr>
          <w:b/>
        </w:rPr>
        <w:t>August 7th</w:t>
      </w:r>
      <w:r w:rsidR="009B6A58">
        <w:rPr>
          <w:b/>
        </w:rPr>
        <w:t>, 2025</w:t>
      </w:r>
    </w:p>
    <w:p w14:paraId="0737B5A4" w14:textId="1E6FB4E3" w:rsidR="00864C99" w:rsidRDefault="009B6A58">
      <w:pPr>
        <w:jc w:val="center"/>
        <w:rPr>
          <w:b/>
        </w:rPr>
      </w:pPr>
      <w:r>
        <w:rPr>
          <w:b/>
        </w:rPr>
        <w:t>8:00 AM – 9</w:t>
      </w:r>
      <w:r w:rsidR="00360777">
        <w:rPr>
          <w:b/>
        </w:rPr>
        <w:t xml:space="preserve">:00 </w:t>
      </w:r>
      <w:r>
        <w:rPr>
          <w:b/>
        </w:rPr>
        <w:t>AM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7EACB5B9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>
        <w:rPr>
          <w:b/>
        </w:rPr>
        <w:t>Joe Britton &amp; Mike Nagy</w:t>
      </w:r>
      <w:r w:rsidR="00761F0A">
        <w:rPr>
          <w:b/>
        </w:rPr>
        <w:t xml:space="preserve"> 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42ADCF59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>Introductions –</w:t>
      </w:r>
      <w:r w:rsidR="00770837">
        <w:t xml:space="preserve"> Mike Nagy &amp; Joe Britton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77777777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Chris Thorne</w:t>
      </w:r>
    </w:p>
    <w:p w14:paraId="62714F2C" w14:textId="77777777" w:rsidR="00642DEB" w:rsidRDefault="00642DEB" w:rsidP="00642DEB">
      <w:pPr>
        <w:pStyle w:val="ListParagraph"/>
      </w:pPr>
    </w:p>
    <w:p w14:paraId="5713DAD7" w14:textId="77777777" w:rsidR="00642DEB" w:rsidRDefault="00642DEB" w:rsidP="00642DEB">
      <w:pPr>
        <w:pStyle w:val="ListParagraph"/>
        <w:numPr>
          <w:ilvl w:val="1"/>
          <w:numId w:val="2"/>
        </w:numPr>
      </w:pPr>
      <w:r>
        <w:t>Upcoming Events</w:t>
      </w:r>
    </w:p>
    <w:p w14:paraId="72C01665" w14:textId="64BFEC54" w:rsidR="00C73C62" w:rsidRDefault="00C73C62" w:rsidP="004E67B5">
      <w:r>
        <w:br/>
      </w:r>
    </w:p>
    <w:p w14:paraId="4DDAE4CF" w14:textId="1EB00F1F" w:rsidR="00FA361B" w:rsidRDefault="006E763F" w:rsidP="006E763F">
      <w:pPr>
        <w:pStyle w:val="ListParagraph"/>
        <w:numPr>
          <w:ilvl w:val="0"/>
          <w:numId w:val="2"/>
        </w:numPr>
      </w:pPr>
      <w:r>
        <w:t>Legislative Updates</w:t>
      </w:r>
      <w:r w:rsidR="00A1651D">
        <w:t xml:space="preserve"> – Mike Nagy</w:t>
      </w:r>
    </w:p>
    <w:p w14:paraId="72420B7E" w14:textId="5562D283" w:rsidR="00F61130" w:rsidRDefault="00F61130" w:rsidP="00261153">
      <w:pPr>
        <w:pStyle w:val="ListParagraph"/>
        <w:numPr>
          <w:ilvl w:val="1"/>
          <w:numId w:val="2"/>
        </w:numPr>
      </w:pPr>
      <w:r>
        <w:t xml:space="preserve">Cipriano Vargas </w:t>
      </w:r>
      <w:r w:rsidR="00C406B9">
        <w:t xml:space="preserve">- </w:t>
      </w:r>
      <w:r w:rsidR="00261153">
        <w:t>San Diego County Supervisor, District 3</w:t>
      </w:r>
      <w:r w:rsidR="00AA1461">
        <w:t xml:space="preserve"> Terra Lawson-Remer</w:t>
      </w:r>
    </w:p>
    <w:p w14:paraId="5E0BF2C3" w14:textId="77777777" w:rsidR="00C96D68" w:rsidRDefault="00C96D68" w:rsidP="00C96D68">
      <w:pPr>
        <w:pStyle w:val="ListParagraph"/>
        <w:numPr>
          <w:ilvl w:val="1"/>
          <w:numId w:val="2"/>
        </w:numPr>
      </w:pPr>
      <w:r>
        <w:t>Marc Schaefer - California State Senate - 40th District</w:t>
      </w:r>
    </w:p>
    <w:p w14:paraId="7CFED299" w14:textId="21CF2873" w:rsidR="00C96D68" w:rsidRDefault="00C96D68" w:rsidP="00261153">
      <w:pPr>
        <w:pStyle w:val="ListParagraph"/>
        <w:numPr>
          <w:ilvl w:val="1"/>
          <w:numId w:val="2"/>
        </w:numPr>
      </w:pPr>
      <w:r>
        <w:t>Jessica Ramirez – United States Congress – 49</w:t>
      </w:r>
      <w:r w:rsidRPr="00C96D68">
        <w:rPr>
          <w:vertAlign w:val="superscript"/>
        </w:rPr>
        <w:t>th</w:t>
      </w:r>
      <w:r>
        <w:t xml:space="preserve"> District</w:t>
      </w:r>
    </w:p>
    <w:p w14:paraId="4E451368" w14:textId="20A68E31" w:rsidR="00C91C35" w:rsidRDefault="00C91C35" w:rsidP="00261153">
      <w:pPr>
        <w:pStyle w:val="ListParagraph"/>
        <w:numPr>
          <w:ilvl w:val="1"/>
          <w:numId w:val="2"/>
        </w:numPr>
      </w:pPr>
      <w:r>
        <w:t>Gonzalo Rocha-Vasquez – California State Assembly – 77</w:t>
      </w:r>
      <w:r w:rsidRPr="00C91C35">
        <w:rPr>
          <w:vertAlign w:val="superscript"/>
        </w:rPr>
        <w:t>th</w:t>
      </w:r>
      <w:r>
        <w:t xml:space="preserve"> District</w:t>
      </w:r>
      <w:r w:rsidR="004353B4">
        <w:t xml:space="preserve"> Mike Levin</w:t>
      </w:r>
    </w:p>
    <w:p w14:paraId="3CA295F2" w14:textId="36D48631" w:rsidR="001B5420" w:rsidRDefault="00EF56EA" w:rsidP="00F61130">
      <w:pPr>
        <w:pStyle w:val="ListParagraph"/>
        <w:numPr>
          <w:ilvl w:val="1"/>
          <w:numId w:val="2"/>
        </w:numPr>
      </w:pPr>
      <w:r>
        <w:t>Jennings Imel</w:t>
      </w:r>
      <w:r w:rsidR="00C406B9">
        <w:t xml:space="preserve"> – US Chamber of Commerce</w:t>
      </w:r>
    </w:p>
    <w:p w14:paraId="74557A84" w14:textId="675FA925" w:rsidR="00EF56EA" w:rsidRDefault="00EF56EA" w:rsidP="00F61130">
      <w:pPr>
        <w:pStyle w:val="ListParagraph"/>
        <w:numPr>
          <w:ilvl w:val="1"/>
          <w:numId w:val="2"/>
        </w:numPr>
      </w:pPr>
      <w:r>
        <w:t>Rana</w:t>
      </w:r>
      <w:r w:rsidR="00320055">
        <w:t xml:space="preserve"> Ghadban</w:t>
      </w:r>
      <w:r w:rsidR="007534B9">
        <w:t xml:space="preserve"> - CalChamber</w:t>
      </w:r>
    </w:p>
    <w:p w14:paraId="4B38F239" w14:textId="77777777" w:rsidR="006E763F" w:rsidRDefault="006E763F" w:rsidP="006E763F"/>
    <w:p w14:paraId="097D231A" w14:textId="24AD514D" w:rsidR="00BE73EF" w:rsidRDefault="006F74FE" w:rsidP="00063ED7">
      <w:pPr>
        <w:pStyle w:val="ListParagraph"/>
        <w:numPr>
          <w:ilvl w:val="0"/>
          <w:numId w:val="2"/>
        </w:numPr>
      </w:pPr>
      <w:r>
        <w:t>Old Business</w:t>
      </w:r>
      <w:r w:rsidR="00A1651D">
        <w:t xml:space="preserve"> – Joe Britton</w:t>
      </w:r>
    </w:p>
    <w:p w14:paraId="3E4013E7" w14:textId="7E704556" w:rsidR="00063ED7" w:rsidRDefault="00063ED7" w:rsidP="00063ED7">
      <w:pPr>
        <w:pStyle w:val="ListParagraph"/>
        <w:numPr>
          <w:ilvl w:val="1"/>
          <w:numId w:val="2"/>
        </w:numPr>
      </w:pPr>
      <w:r>
        <w:t>Review Minutes from Last Meeting</w:t>
      </w:r>
    </w:p>
    <w:p w14:paraId="4733A381" w14:textId="77777777" w:rsidR="00D7380B" w:rsidRDefault="00D7380B" w:rsidP="00D7380B"/>
    <w:p w14:paraId="044FBA1A" w14:textId="7FC76CE3" w:rsidR="00BC79DC" w:rsidRDefault="00B570A6" w:rsidP="00F551C3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– Joe Britton</w:t>
      </w:r>
      <w:r w:rsidR="00502653">
        <w:t xml:space="preserve"> and Mike Nagy</w:t>
      </w:r>
    </w:p>
    <w:p w14:paraId="28D43073" w14:textId="77777777" w:rsidR="00502653" w:rsidRDefault="00502653" w:rsidP="00502653">
      <w:pPr>
        <w:pStyle w:val="ListParagraph"/>
      </w:pPr>
    </w:p>
    <w:p w14:paraId="4EA0A955" w14:textId="219648AF" w:rsidR="001A72DD" w:rsidRDefault="00AD3C59" w:rsidP="00D7380B">
      <w:pPr>
        <w:pStyle w:val="ListParagraph"/>
        <w:numPr>
          <w:ilvl w:val="1"/>
          <w:numId w:val="2"/>
        </w:numPr>
      </w:pPr>
      <w:r>
        <w:t>Legislative Principles for 2025-2026 Fiscal Year</w:t>
      </w:r>
    </w:p>
    <w:p w14:paraId="5CCE86C3" w14:textId="77777777" w:rsidR="0046165F" w:rsidRDefault="0046165F" w:rsidP="0046165F"/>
    <w:p w14:paraId="5D5A3FD3" w14:textId="4124FF3A" w:rsidR="00E52672" w:rsidRDefault="00E52672" w:rsidP="00E52672">
      <w:pPr>
        <w:pStyle w:val="ListParagraph"/>
        <w:numPr>
          <w:ilvl w:val="0"/>
          <w:numId w:val="2"/>
        </w:numPr>
      </w:pPr>
      <w:r>
        <w:t>Council Member Updates</w:t>
      </w:r>
      <w:r w:rsidR="00D257A2">
        <w:t xml:space="preserve"> – Mike Nagy</w:t>
      </w:r>
      <w:r>
        <w:br/>
      </w:r>
    </w:p>
    <w:p w14:paraId="23131EF1" w14:textId="6D4CBC93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Joe Britton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E5C4D" w14:textId="77777777" w:rsidR="00A11338" w:rsidRDefault="00A11338">
      <w:r>
        <w:separator/>
      </w:r>
    </w:p>
  </w:endnote>
  <w:endnote w:type="continuationSeparator" w:id="0">
    <w:p w14:paraId="24B0FB8C" w14:textId="77777777" w:rsidR="00A11338" w:rsidRDefault="00A11338">
      <w:r>
        <w:continuationSeparator/>
      </w:r>
    </w:p>
  </w:endnote>
  <w:endnote w:type="continuationNotice" w:id="1">
    <w:p w14:paraId="35650748" w14:textId="77777777" w:rsidR="00A11338" w:rsidRDefault="00A113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B1B39" w14:textId="77777777" w:rsidR="00A11338" w:rsidRDefault="00A11338">
      <w:r>
        <w:separator/>
      </w:r>
    </w:p>
  </w:footnote>
  <w:footnote w:type="continuationSeparator" w:id="0">
    <w:p w14:paraId="31942A5B" w14:textId="77777777" w:rsidR="00A11338" w:rsidRDefault="00A11338">
      <w:r>
        <w:continuationSeparator/>
      </w:r>
    </w:p>
  </w:footnote>
  <w:footnote w:type="continuationNotice" w:id="1">
    <w:p w14:paraId="055A1417" w14:textId="77777777" w:rsidR="00A11338" w:rsidRDefault="00A113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D529CC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  <w:num w:numId="11" w16cid:durableId="14821878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63ED7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0AD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B5420"/>
    <w:rsid w:val="001C0D11"/>
    <w:rsid w:val="001C0FB6"/>
    <w:rsid w:val="001C0FDD"/>
    <w:rsid w:val="001C3371"/>
    <w:rsid w:val="001C515F"/>
    <w:rsid w:val="001D1290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1153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0055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2591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5FB4"/>
    <w:rsid w:val="0042735C"/>
    <w:rsid w:val="004312D3"/>
    <w:rsid w:val="004328A1"/>
    <w:rsid w:val="004353B4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E67B5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6F19"/>
    <w:rsid w:val="006000D1"/>
    <w:rsid w:val="00600C9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F40"/>
    <w:rsid w:val="007254F7"/>
    <w:rsid w:val="00730A0C"/>
    <w:rsid w:val="00731DB2"/>
    <w:rsid w:val="0073205B"/>
    <w:rsid w:val="00733E7A"/>
    <w:rsid w:val="00734C7D"/>
    <w:rsid w:val="0074016D"/>
    <w:rsid w:val="007405E3"/>
    <w:rsid w:val="00742705"/>
    <w:rsid w:val="00743A45"/>
    <w:rsid w:val="007466EC"/>
    <w:rsid w:val="00746927"/>
    <w:rsid w:val="0075001D"/>
    <w:rsid w:val="00753302"/>
    <w:rsid w:val="007534B9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AF6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27E6"/>
    <w:rsid w:val="0088585D"/>
    <w:rsid w:val="00887C87"/>
    <w:rsid w:val="00887F98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1338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146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06B9"/>
    <w:rsid w:val="00C413F5"/>
    <w:rsid w:val="00C42122"/>
    <w:rsid w:val="00C46F20"/>
    <w:rsid w:val="00C514A7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1C35"/>
    <w:rsid w:val="00C936A9"/>
    <w:rsid w:val="00C96D68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0A4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0B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5344"/>
    <w:rsid w:val="00E90A93"/>
    <w:rsid w:val="00E90CB5"/>
    <w:rsid w:val="00E920FF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6EA"/>
    <w:rsid w:val="00EF5D69"/>
    <w:rsid w:val="00F009CE"/>
    <w:rsid w:val="00F04AD3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130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572176B1-FC19-4E89-BF5B-08702DC6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11</TotalTime>
  <Pages>1</Pages>
  <Words>125</Words>
  <Characters>716</Characters>
  <Application>Microsoft Office Word</Application>
  <DocSecurity>0</DocSecurity>
  <Lines>5</Lines>
  <Paragraphs>1</Paragraphs>
  <ScaleCrop>false</ScaleCrop>
  <Company>HP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16</cp:revision>
  <cp:lastPrinted>2025-01-13T23:18:00Z</cp:lastPrinted>
  <dcterms:created xsi:type="dcterms:W3CDTF">2025-08-06T23:09:00Z</dcterms:created>
  <dcterms:modified xsi:type="dcterms:W3CDTF">2025-08-06T23:34:00Z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