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2B5261D7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>
        <w:rPr>
          <w:szCs w:val="20"/>
        </w:rPr>
        <w:t>July 3, 2025</w:t>
      </w:r>
      <w:r w:rsidR="006544EC">
        <w:rPr>
          <w:szCs w:val="20"/>
        </w:rPr>
        <w:t xml:space="preserve"> | 8 am – 9 am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6CEBE2CE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4C1076">
        <w:rPr>
          <w:szCs w:val="20"/>
        </w:rPr>
        <w:t>Virtual</w:t>
      </w:r>
      <w:r w:rsidR="00125394">
        <w:rPr>
          <w:szCs w:val="20"/>
        </w:rPr>
        <w:t xml:space="preserve"> via Teams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07CA6A06" w:rsidR="0008412C" w:rsidRPr="006D3217" w:rsidRDefault="0008412C" w:rsidP="0008412C">
      <w:r>
        <w:t>Meeting called to order at</w:t>
      </w:r>
      <w:r w:rsidR="00A6134A">
        <w:t xml:space="preserve"> 8:03</w:t>
      </w:r>
      <w:r w:rsidR="006544EC">
        <w:t xml:space="preserve"> am</w:t>
      </w:r>
      <w:r>
        <w:t xml:space="preserve"> by </w:t>
      </w:r>
      <w:r w:rsidR="003C2323">
        <w:t>Mike Nagy.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4285A482" w14:textId="77777777" w:rsidR="00C3624B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</w:p>
    <w:p w14:paraId="12FAC1C6" w14:textId="77777777" w:rsidR="00C3624B" w:rsidRDefault="00C3624B" w:rsidP="00F209D7">
      <w:pPr>
        <w:rPr>
          <w:szCs w:val="20"/>
        </w:rPr>
      </w:pPr>
      <w:r>
        <w:rPr>
          <w:szCs w:val="20"/>
        </w:rPr>
        <w:t>Michael Hill</w:t>
      </w:r>
    </w:p>
    <w:p w14:paraId="77101C74" w14:textId="77777777" w:rsidR="00C3624B" w:rsidRDefault="00C3624B" w:rsidP="00F209D7">
      <w:pPr>
        <w:rPr>
          <w:szCs w:val="20"/>
        </w:rPr>
      </w:pPr>
      <w:r>
        <w:rPr>
          <w:szCs w:val="20"/>
        </w:rPr>
        <w:t>Jessica Ramirez</w:t>
      </w:r>
    </w:p>
    <w:p w14:paraId="39CE90E0" w14:textId="77777777" w:rsidR="00C3624B" w:rsidRDefault="00C3624B" w:rsidP="00F209D7">
      <w:pPr>
        <w:rPr>
          <w:szCs w:val="20"/>
        </w:rPr>
      </w:pPr>
      <w:r>
        <w:rPr>
          <w:szCs w:val="20"/>
        </w:rPr>
        <w:t>Fred Nasseri</w:t>
      </w:r>
    </w:p>
    <w:p w14:paraId="6291B49B" w14:textId="77777777" w:rsidR="00C3624B" w:rsidRDefault="00C3624B" w:rsidP="00F209D7">
      <w:pPr>
        <w:rPr>
          <w:szCs w:val="20"/>
        </w:rPr>
      </w:pPr>
      <w:r>
        <w:rPr>
          <w:szCs w:val="20"/>
        </w:rPr>
        <w:t>Nick Musica</w:t>
      </w:r>
    </w:p>
    <w:p w14:paraId="6621C356" w14:textId="7A080654" w:rsidR="00BF2F3E" w:rsidRDefault="00C3624B" w:rsidP="00F209D7">
      <w:pPr>
        <w:rPr>
          <w:szCs w:val="20"/>
        </w:rPr>
      </w:pPr>
      <w:r>
        <w:rPr>
          <w:szCs w:val="20"/>
        </w:rPr>
        <w:t>Chris Thorne</w:t>
      </w:r>
    </w:p>
    <w:p w14:paraId="0EFE81A9" w14:textId="77777777" w:rsidR="00BF2F3E" w:rsidRDefault="00BF2F3E" w:rsidP="00F209D7">
      <w:pPr>
        <w:rPr>
          <w:szCs w:val="20"/>
        </w:rPr>
      </w:pPr>
      <w:r>
        <w:rPr>
          <w:szCs w:val="20"/>
        </w:rPr>
        <w:t>Alyssa Toupal</w:t>
      </w:r>
    </w:p>
    <w:p w14:paraId="6EC6CD53" w14:textId="77777777" w:rsidR="00BF2F3E" w:rsidRDefault="00BF2F3E" w:rsidP="00F209D7">
      <w:pPr>
        <w:rPr>
          <w:szCs w:val="20"/>
        </w:rPr>
      </w:pPr>
      <w:r>
        <w:rPr>
          <w:szCs w:val="20"/>
        </w:rPr>
        <w:t>Annamaria Angkiangco</w:t>
      </w:r>
    </w:p>
    <w:p w14:paraId="1F301AD8" w14:textId="77777777" w:rsidR="00BF2F3E" w:rsidRDefault="00BF2F3E" w:rsidP="00F209D7">
      <w:pPr>
        <w:rPr>
          <w:szCs w:val="20"/>
        </w:rPr>
      </w:pPr>
      <w:r>
        <w:rPr>
          <w:szCs w:val="20"/>
        </w:rPr>
        <w:t>Brianna Eltzroth</w:t>
      </w:r>
    </w:p>
    <w:p w14:paraId="17CC6D16" w14:textId="77777777" w:rsidR="00F32BC9" w:rsidRDefault="00F32BC9" w:rsidP="00F209D7">
      <w:pPr>
        <w:rPr>
          <w:szCs w:val="20"/>
        </w:rPr>
      </w:pPr>
      <w:r>
        <w:rPr>
          <w:szCs w:val="20"/>
        </w:rPr>
        <w:t>Mike Nagy</w:t>
      </w:r>
    </w:p>
    <w:p w14:paraId="793404F9" w14:textId="77777777" w:rsidR="00F32BC9" w:rsidRDefault="00F32BC9" w:rsidP="00F209D7">
      <w:pPr>
        <w:rPr>
          <w:szCs w:val="20"/>
        </w:rPr>
      </w:pPr>
      <w:r>
        <w:rPr>
          <w:szCs w:val="20"/>
        </w:rPr>
        <w:t>Luis Cetina</w:t>
      </w:r>
    </w:p>
    <w:p w14:paraId="15242E28" w14:textId="77777777" w:rsidR="00F32BC9" w:rsidRDefault="00F32BC9" w:rsidP="00F209D7">
      <w:pPr>
        <w:rPr>
          <w:szCs w:val="20"/>
        </w:rPr>
      </w:pPr>
      <w:r>
        <w:rPr>
          <w:szCs w:val="20"/>
        </w:rPr>
        <w:t xml:space="preserve">John Heffernan </w:t>
      </w:r>
    </w:p>
    <w:p w14:paraId="0DAFDAC6" w14:textId="52C38E8C" w:rsidR="00F209D7" w:rsidRPr="00F209D7" w:rsidRDefault="00F32BC9" w:rsidP="00F209D7">
      <w:pPr>
        <w:rPr>
          <w:szCs w:val="20"/>
        </w:rPr>
      </w:pPr>
      <w:r>
        <w:rPr>
          <w:szCs w:val="20"/>
        </w:rPr>
        <w:t>Joe Britton</w:t>
      </w:r>
      <w:r w:rsidR="00EC418D">
        <w:rPr>
          <w:szCs w:val="20"/>
        </w:rPr>
        <w:br/>
      </w:r>
      <w:r w:rsidR="00EC418D">
        <w:rPr>
          <w:szCs w:val="20"/>
        </w:rPr>
        <w:br/>
      </w:r>
    </w:p>
    <w:p w14:paraId="3BB99F17" w14:textId="35095241" w:rsidR="00EC418D" w:rsidRPr="007100B7" w:rsidRDefault="00EC418D" w:rsidP="00EC418D">
      <w:pPr>
        <w:pStyle w:val="ListParagraph"/>
        <w:numPr>
          <w:ilvl w:val="0"/>
          <w:numId w:val="2"/>
        </w:numPr>
      </w:pPr>
      <w:r>
        <w:t>Welcome &amp; Introductions</w:t>
      </w:r>
      <w:r w:rsidR="003C2323">
        <w:t xml:space="preserve"> – Mike Nagy &amp; Joe Britton</w:t>
      </w:r>
    </w:p>
    <w:p w14:paraId="5B18FF29" w14:textId="77777777" w:rsidR="00EC418D" w:rsidRPr="007100B7" w:rsidRDefault="00EC418D" w:rsidP="00EC418D">
      <w:r w:rsidRPr="007100B7">
        <w:tab/>
      </w:r>
      <w:r w:rsidRPr="007100B7">
        <w:tab/>
      </w:r>
      <w:r w:rsidRPr="007100B7">
        <w:tab/>
      </w:r>
    </w:p>
    <w:p w14:paraId="321F890D" w14:textId="4F24CB67" w:rsidR="0010785A" w:rsidRDefault="00EC418D" w:rsidP="0010785A">
      <w:pPr>
        <w:pStyle w:val="ListParagraph"/>
        <w:numPr>
          <w:ilvl w:val="0"/>
          <w:numId w:val="2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Chris</w:t>
      </w:r>
    </w:p>
    <w:p w14:paraId="081A12ED" w14:textId="77777777" w:rsidR="0010785A" w:rsidRDefault="0010785A" w:rsidP="00EC418D">
      <w:pPr>
        <w:pStyle w:val="ListParagraph"/>
        <w:numPr>
          <w:ilvl w:val="1"/>
          <w:numId w:val="2"/>
        </w:numPr>
      </w:pPr>
      <w:r>
        <w:t>Your Chamber 101 – July 3</w:t>
      </w:r>
      <w:r w:rsidRPr="0010785A">
        <w:rPr>
          <w:vertAlign w:val="superscript"/>
        </w:rPr>
        <w:t>rd</w:t>
      </w:r>
      <w:r>
        <w:t>, 2025</w:t>
      </w:r>
    </w:p>
    <w:p w14:paraId="7626935E" w14:textId="3A87B52B" w:rsidR="00477EA5" w:rsidRDefault="00732F7D" w:rsidP="00EC418D">
      <w:pPr>
        <w:pStyle w:val="ListParagraph"/>
        <w:numPr>
          <w:ilvl w:val="1"/>
          <w:numId w:val="2"/>
        </w:numPr>
      </w:pPr>
      <w:r>
        <w:t xml:space="preserve">Regional Connect – July </w:t>
      </w:r>
      <w:r w:rsidR="00477EA5">
        <w:t>9</w:t>
      </w:r>
      <w:r w:rsidR="0010785A">
        <w:t>th</w:t>
      </w:r>
      <w:r w:rsidR="00477EA5">
        <w:t>, 2025 – The Centre at Lexus Escondido</w:t>
      </w:r>
    </w:p>
    <w:p w14:paraId="1FDC96C7" w14:textId="439010D2" w:rsidR="00477EA5" w:rsidRDefault="0010785A" w:rsidP="00EC418D">
      <w:pPr>
        <w:pStyle w:val="ListParagraph"/>
        <w:numPr>
          <w:ilvl w:val="1"/>
          <w:numId w:val="2"/>
        </w:numPr>
      </w:pPr>
      <w:r>
        <w:t>Small Business Forum – July 16</w:t>
      </w:r>
      <w:r w:rsidRPr="0010785A">
        <w:rPr>
          <w:vertAlign w:val="superscript"/>
        </w:rPr>
        <w:t>th</w:t>
      </w:r>
      <w:r>
        <w:t>, 2025 at Lucia</w:t>
      </w:r>
    </w:p>
    <w:p w14:paraId="7C02A695" w14:textId="6D3675C9" w:rsidR="00FC00D3" w:rsidRDefault="002B4AD9" w:rsidP="00EC418D">
      <w:pPr>
        <w:pStyle w:val="ListParagraph"/>
        <w:numPr>
          <w:ilvl w:val="1"/>
          <w:numId w:val="2"/>
        </w:numPr>
      </w:pPr>
      <w:r>
        <w:t>Leadership Academy – July 24</w:t>
      </w:r>
      <w:r w:rsidRPr="002B4AD9">
        <w:rPr>
          <w:vertAlign w:val="superscript"/>
        </w:rPr>
        <w:t>th</w:t>
      </w:r>
      <w:r>
        <w:t>, 2025</w:t>
      </w:r>
    </w:p>
    <w:p w14:paraId="1B54A63A" w14:textId="2279BF1F" w:rsidR="0005098F" w:rsidRDefault="0005098F" w:rsidP="00EC418D">
      <w:pPr>
        <w:pStyle w:val="ListParagraph"/>
        <w:numPr>
          <w:ilvl w:val="1"/>
          <w:numId w:val="2"/>
        </w:numPr>
      </w:pPr>
      <w:r>
        <w:t>Ribbon Cutting – July 30</w:t>
      </w:r>
      <w:r w:rsidRPr="0005098F">
        <w:rPr>
          <w:vertAlign w:val="superscript"/>
        </w:rPr>
        <w:t>th</w:t>
      </w:r>
      <w:r>
        <w:t xml:space="preserve">, </w:t>
      </w:r>
      <w:r w:rsidR="00FC00D3">
        <w:t>2025 for ROWI Teen &amp; Parent Wellness Centers</w:t>
      </w:r>
    </w:p>
    <w:p w14:paraId="1F799CA9" w14:textId="554BE7B8" w:rsidR="002B4AD9" w:rsidRDefault="002B4AD9" w:rsidP="00EC418D">
      <w:pPr>
        <w:pStyle w:val="ListParagraph"/>
        <w:numPr>
          <w:ilvl w:val="1"/>
          <w:numId w:val="2"/>
        </w:numPr>
      </w:pPr>
      <w:r>
        <w:t xml:space="preserve">Business Roundtable </w:t>
      </w:r>
      <w:r w:rsidR="00BC265D">
        <w:t xml:space="preserve">with </w:t>
      </w:r>
      <w:r w:rsidR="00500417">
        <w:t>Assemblymember Carl DeMaio – July 31</w:t>
      </w:r>
      <w:r w:rsidR="00500417" w:rsidRPr="00500417">
        <w:rPr>
          <w:vertAlign w:val="superscript"/>
        </w:rPr>
        <w:t>st</w:t>
      </w:r>
      <w:r w:rsidR="00500417">
        <w:t>, 2025</w:t>
      </w:r>
    </w:p>
    <w:p w14:paraId="69019E82" w14:textId="7C6E53AF" w:rsidR="00EC418D" w:rsidRDefault="00477EA5" w:rsidP="00EC418D">
      <w:pPr>
        <w:pStyle w:val="ListParagraph"/>
        <w:numPr>
          <w:ilvl w:val="1"/>
          <w:numId w:val="2"/>
        </w:numPr>
      </w:pPr>
      <w:r>
        <w:t>San Diego Military Summit – August 5</w:t>
      </w:r>
      <w:r w:rsidR="0010785A">
        <w:t>th</w:t>
      </w:r>
      <w:r>
        <w:t>, 2025</w:t>
      </w:r>
      <w:r w:rsidR="00EC418D">
        <w:br/>
      </w:r>
    </w:p>
    <w:p w14:paraId="7E2AE087" w14:textId="4637C1B5" w:rsidR="00EC418D" w:rsidRDefault="00EC418D" w:rsidP="00EC418D">
      <w:pPr>
        <w:pStyle w:val="ListParagraph"/>
        <w:numPr>
          <w:ilvl w:val="0"/>
          <w:numId w:val="2"/>
        </w:numPr>
      </w:pPr>
      <w:r>
        <w:t>Legislative Updates</w:t>
      </w:r>
      <w:r w:rsidR="003C2323">
        <w:t xml:space="preserve"> – Mike Nagy</w:t>
      </w:r>
    </w:p>
    <w:p w14:paraId="411C2E80" w14:textId="212E86E4" w:rsidR="00EC418D" w:rsidRDefault="005F1576" w:rsidP="00EC418D">
      <w:pPr>
        <w:pStyle w:val="ListParagraph"/>
        <w:numPr>
          <w:ilvl w:val="1"/>
          <w:numId w:val="2"/>
        </w:numPr>
      </w:pPr>
      <w:r w:rsidRPr="005F1576">
        <w:t>Marc Schaefer - California State Senate - 40th Distric</w:t>
      </w:r>
      <w:r w:rsidR="007A52C2">
        <w:t>t</w:t>
      </w:r>
    </w:p>
    <w:p w14:paraId="4DF48C2F" w14:textId="77777777" w:rsidR="00EC418D" w:rsidRDefault="00EC418D" w:rsidP="00EC418D"/>
    <w:p w14:paraId="712CED5E" w14:textId="66C77F05" w:rsidR="00EC418D" w:rsidRDefault="00EC418D" w:rsidP="007A52C2">
      <w:pPr>
        <w:pStyle w:val="ListParagraph"/>
        <w:numPr>
          <w:ilvl w:val="0"/>
          <w:numId w:val="2"/>
        </w:numPr>
      </w:pPr>
      <w:r>
        <w:t>Old Business</w:t>
      </w:r>
      <w:r w:rsidR="003C2323">
        <w:t xml:space="preserve"> – Joe Britton</w:t>
      </w:r>
    </w:p>
    <w:p w14:paraId="327F9031" w14:textId="1F73D451" w:rsidR="007A52C2" w:rsidRDefault="007A52C2" w:rsidP="007A52C2">
      <w:pPr>
        <w:pStyle w:val="ListParagraph"/>
        <w:numPr>
          <w:ilvl w:val="1"/>
          <w:numId w:val="2"/>
        </w:numPr>
      </w:pPr>
      <w:r>
        <w:t>N/A</w:t>
      </w:r>
    </w:p>
    <w:p w14:paraId="06F425A8" w14:textId="77777777" w:rsidR="007A52C2" w:rsidRDefault="00EC418D" w:rsidP="007A52C2">
      <w:pPr>
        <w:pStyle w:val="ListParagraph"/>
        <w:numPr>
          <w:ilvl w:val="0"/>
          <w:numId w:val="2"/>
        </w:numPr>
      </w:pPr>
      <w:r>
        <w:t>New Business</w:t>
      </w:r>
      <w:r w:rsidR="003C2323">
        <w:t xml:space="preserve"> – Joe Britton</w:t>
      </w:r>
      <w:r w:rsidR="007A52C2">
        <w:t xml:space="preserve"> and Mike Nagy</w:t>
      </w:r>
    </w:p>
    <w:p w14:paraId="50857613" w14:textId="77777777" w:rsidR="00DE0036" w:rsidRDefault="007A52C2" w:rsidP="007A52C2">
      <w:pPr>
        <w:pStyle w:val="ListParagraph"/>
        <w:numPr>
          <w:ilvl w:val="1"/>
          <w:numId w:val="2"/>
        </w:numPr>
      </w:pPr>
      <w:r>
        <w:t>Discussion on Legislative P</w:t>
      </w:r>
      <w:r w:rsidR="00DE0036">
        <w:t>rinciples for the new Fiscal Year (2025-2026)</w:t>
      </w:r>
    </w:p>
    <w:p w14:paraId="42C632A2" w14:textId="4DF1CD4D" w:rsidR="00EC418D" w:rsidRDefault="00DE0036" w:rsidP="007A52C2">
      <w:pPr>
        <w:pStyle w:val="ListParagraph"/>
        <w:numPr>
          <w:ilvl w:val="1"/>
          <w:numId w:val="2"/>
        </w:numPr>
      </w:pPr>
      <w:r>
        <w:t>Discussion on the 2 in-person dates</w:t>
      </w:r>
      <w:r w:rsidR="00EC418D">
        <w:br/>
      </w:r>
    </w:p>
    <w:p w14:paraId="4891467F" w14:textId="0B2EFC20" w:rsidR="00EC418D" w:rsidRDefault="00EC418D" w:rsidP="00EC418D">
      <w:pPr>
        <w:pStyle w:val="ListParagraph"/>
        <w:numPr>
          <w:ilvl w:val="0"/>
          <w:numId w:val="2"/>
        </w:numPr>
      </w:pPr>
      <w:r>
        <w:t>Council Member Updates</w:t>
      </w:r>
      <w:r w:rsidR="00EC31E8">
        <w:t xml:space="preserve"> – Mike Nagy</w:t>
      </w:r>
      <w:r>
        <w:br/>
      </w:r>
    </w:p>
    <w:p w14:paraId="084A4138" w14:textId="580EE21C" w:rsidR="00EC418D" w:rsidRDefault="00EC418D" w:rsidP="00EC418D">
      <w:pPr>
        <w:pStyle w:val="ListParagraph"/>
        <w:numPr>
          <w:ilvl w:val="0"/>
          <w:numId w:val="2"/>
        </w:numPr>
      </w:pPr>
      <w:r>
        <w:t>Close Meeting</w:t>
      </w:r>
      <w:r w:rsidR="00EC31E8">
        <w:t xml:space="preserve"> – Joe Britton</w:t>
      </w:r>
    </w:p>
    <w:p w14:paraId="0FE8F605" w14:textId="23B4B4F9" w:rsidR="00625F90" w:rsidRPr="006D3217" w:rsidRDefault="00625F90" w:rsidP="00EC418D">
      <w:pPr>
        <w:rPr>
          <w:szCs w:val="20"/>
        </w:rPr>
      </w:pPr>
    </w:p>
    <w:p w14:paraId="78D0B41E" w14:textId="6C1F7356" w:rsidR="00697E72" w:rsidRDefault="0008412C">
      <w:r>
        <w:t>Adjourned at</w:t>
      </w:r>
      <w:r w:rsidR="009D7FB5">
        <w:t xml:space="preserve"> </w:t>
      </w:r>
      <w:r w:rsidR="003C2323">
        <w:t>9:00 am</w:t>
      </w:r>
      <w:r w:rsidR="002E2F74">
        <w:t xml:space="preserve"> </w:t>
      </w:r>
      <w:r w:rsidR="006B3A5D">
        <w:t xml:space="preserve">by </w:t>
      </w:r>
      <w:r w:rsidR="003C2323">
        <w:t>Joe Britton.</w:t>
      </w:r>
    </w:p>
    <w:p w14:paraId="6603F4BC" w14:textId="5D085D93" w:rsidR="21457585" w:rsidRDefault="21457585"/>
    <w:p w14:paraId="5FE62ABE" w14:textId="615D75F2" w:rsidR="259B3C1A" w:rsidRDefault="259B3C1A"/>
    <w:sectPr w:rsidR="259B3C1A" w:rsidSect="00F90229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B1FE" w14:textId="77777777" w:rsidR="00A92912" w:rsidRDefault="00A92912" w:rsidP="0008412C">
      <w:r>
        <w:separator/>
      </w:r>
    </w:p>
  </w:endnote>
  <w:endnote w:type="continuationSeparator" w:id="0">
    <w:p w14:paraId="68FE15A1" w14:textId="77777777" w:rsidR="00A92912" w:rsidRDefault="00A92912" w:rsidP="0008412C">
      <w:r>
        <w:continuationSeparator/>
      </w:r>
    </w:p>
  </w:endnote>
  <w:endnote w:type="continuationNotice" w:id="1">
    <w:p w14:paraId="28442D6B" w14:textId="77777777" w:rsidR="00A92912" w:rsidRDefault="00A929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A442" w14:textId="77777777" w:rsidR="00A92912" w:rsidRDefault="00A92912" w:rsidP="0008412C">
      <w:r>
        <w:separator/>
      </w:r>
    </w:p>
  </w:footnote>
  <w:footnote w:type="continuationSeparator" w:id="0">
    <w:p w14:paraId="0A671C8E" w14:textId="77777777" w:rsidR="00A92912" w:rsidRDefault="00A92912" w:rsidP="0008412C">
      <w:r>
        <w:continuationSeparator/>
      </w:r>
    </w:p>
  </w:footnote>
  <w:footnote w:type="continuationNotice" w:id="1">
    <w:p w14:paraId="323BAC1D" w14:textId="77777777" w:rsidR="00A92912" w:rsidRDefault="00A929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392ACBDA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8F6BDB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15.95pt" to="55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 strokecolor="#535353" strokeweight=".5pt">
              <v:stroke joinstyle="miter"/>
            </v:line>
          </w:pict>
        </mc:Fallback>
      </mc:AlternateContent>
    </w:r>
    <w:r w:rsidRPr="0002107C">
      <w:rPr>
        <w:sz w:val="20"/>
        <w:szCs w:val="20"/>
      </w:rPr>
      <w:t xml:space="preserve">REGULAR MEETING OF THE </w:t>
    </w:r>
    <w:r w:rsidR="00D66BFE">
      <w:rPr>
        <w:sz w:val="20"/>
        <w:szCs w:val="20"/>
      </w:rPr>
      <w:t>ECONOMIC DEVELOPMENT &amp; ADVOCACY 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3593684">
    <w:abstractNumId w:val="5"/>
  </w:num>
  <w:num w:numId="2" w16cid:durableId="1679500225">
    <w:abstractNumId w:val="0"/>
  </w:num>
  <w:num w:numId="3" w16cid:durableId="1053696678">
    <w:abstractNumId w:val="8"/>
  </w:num>
  <w:num w:numId="4" w16cid:durableId="213470463">
    <w:abstractNumId w:val="6"/>
  </w:num>
  <w:num w:numId="5" w16cid:durableId="185142965">
    <w:abstractNumId w:val="4"/>
  </w:num>
  <w:num w:numId="6" w16cid:durableId="308441485">
    <w:abstractNumId w:val="9"/>
  </w:num>
  <w:num w:numId="7" w16cid:durableId="1228683627">
    <w:abstractNumId w:val="10"/>
  </w:num>
  <w:num w:numId="8" w16cid:durableId="1225096425">
    <w:abstractNumId w:val="11"/>
  </w:num>
  <w:num w:numId="9" w16cid:durableId="128399077">
    <w:abstractNumId w:val="7"/>
  </w:num>
  <w:num w:numId="10" w16cid:durableId="937638582">
    <w:abstractNumId w:val="1"/>
  </w:num>
  <w:num w:numId="11" w16cid:durableId="1055272389">
    <w:abstractNumId w:val="2"/>
  </w:num>
  <w:num w:numId="12" w16cid:durableId="19793296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77ED"/>
    <w:rsid w:val="000279D1"/>
    <w:rsid w:val="000279FA"/>
    <w:rsid w:val="0003083A"/>
    <w:rsid w:val="00031CF1"/>
    <w:rsid w:val="00032053"/>
    <w:rsid w:val="00034001"/>
    <w:rsid w:val="00034269"/>
    <w:rsid w:val="000358D0"/>
    <w:rsid w:val="00036DBC"/>
    <w:rsid w:val="00037408"/>
    <w:rsid w:val="00037E18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409F"/>
    <w:rsid w:val="000A4BD0"/>
    <w:rsid w:val="000A5577"/>
    <w:rsid w:val="000A6A00"/>
    <w:rsid w:val="000A6DAE"/>
    <w:rsid w:val="000B0716"/>
    <w:rsid w:val="000B09A8"/>
    <w:rsid w:val="000B0A47"/>
    <w:rsid w:val="000B4CA3"/>
    <w:rsid w:val="000B5242"/>
    <w:rsid w:val="000B61C2"/>
    <w:rsid w:val="000B6D4D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21CA3"/>
    <w:rsid w:val="001223AF"/>
    <w:rsid w:val="00122416"/>
    <w:rsid w:val="0012392D"/>
    <w:rsid w:val="00125394"/>
    <w:rsid w:val="00125E4B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29A7"/>
    <w:rsid w:val="00143E4C"/>
    <w:rsid w:val="001442D4"/>
    <w:rsid w:val="00144BA9"/>
    <w:rsid w:val="00146951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71ADE"/>
    <w:rsid w:val="00172131"/>
    <w:rsid w:val="0017254E"/>
    <w:rsid w:val="00172D7A"/>
    <w:rsid w:val="00172E23"/>
    <w:rsid w:val="00173EFA"/>
    <w:rsid w:val="00174A36"/>
    <w:rsid w:val="0017578D"/>
    <w:rsid w:val="00175925"/>
    <w:rsid w:val="00175CBB"/>
    <w:rsid w:val="0018078E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F11"/>
    <w:rsid w:val="001A02D4"/>
    <w:rsid w:val="001A070D"/>
    <w:rsid w:val="001A0A6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8A5"/>
    <w:rsid w:val="001F1F34"/>
    <w:rsid w:val="001F3507"/>
    <w:rsid w:val="001F4402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6361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591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18E7"/>
    <w:rsid w:val="00362576"/>
    <w:rsid w:val="00362AE2"/>
    <w:rsid w:val="00362B38"/>
    <w:rsid w:val="00362D6E"/>
    <w:rsid w:val="0036444C"/>
    <w:rsid w:val="00365200"/>
    <w:rsid w:val="00365E16"/>
    <w:rsid w:val="00365E94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B21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441C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F9D"/>
    <w:rsid w:val="00533873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6295"/>
    <w:rsid w:val="00587428"/>
    <w:rsid w:val="0059044A"/>
    <w:rsid w:val="00592B29"/>
    <w:rsid w:val="005938C9"/>
    <w:rsid w:val="005941EB"/>
    <w:rsid w:val="00594F29"/>
    <w:rsid w:val="0059548D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15B3"/>
    <w:rsid w:val="005E2D37"/>
    <w:rsid w:val="005E2EFF"/>
    <w:rsid w:val="005E3615"/>
    <w:rsid w:val="005E3BA3"/>
    <w:rsid w:val="005E449D"/>
    <w:rsid w:val="005E4771"/>
    <w:rsid w:val="005E5A10"/>
    <w:rsid w:val="005E6966"/>
    <w:rsid w:val="005E6ECE"/>
    <w:rsid w:val="005E7B0E"/>
    <w:rsid w:val="005F1576"/>
    <w:rsid w:val="005F3494"/>
    <w:rsid w:val="005F3A12"/>
    <w:rsid w:val="005F4019"/>
    <w:rsid w:val="005F587C"/>
    <w:rsid w:val="005F6648"/>
    <w:rsid w:val="005F669F"/>
    <w:rsid w:val="00601A8C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58E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01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96A"/>
    <w:rsid w:val="008F5A4F"/>
    <w:rsid w:val="008F5DBA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6492"/>
    <w:rsid w:val="00936CC1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1205"/>
    <w:rsid w:val="009F2FAC"/>
    <w:rsid w:val="009F3657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134A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2912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FDA"/>
    <w:rsid w:val="00BF2F3E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724"/>
    <w:rsid w:val="00C34B22"/>
    <w:rsid w:val="00C350A5"/>
    <w:rsid w:val="00C3555F"/>
    <w:rsid w:val="00C3624B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2BC9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34F"/>
    <w:rsid w:val="00F83374"/>
    <w:rsid w:val="00F83CD2"/>
    <w:rsid w:val="00F83CE8"/>
    <w:rsid w:val="00F84B87"/>
    <w:rsid w:val="00F855CF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76B0"/>
    <w:rsid w:val="00FA77FF"/>
    <w:rsid w:val="00FA7F5E"/>
    <w:rsid w:val="00FB0D7D"/>
    <w:rsid w:val="00FB19E3"/>
    <w:rsid w:val="00FB42A2"/>
    <w:rsid w:val="00FB5A9E"/>
    <w:rsid w:val="00FB5DD6"/>
    <w:rsid w:val="00FB6D5C"/>
    <w:rsid w:val="00FB7AF5"/>
    <w:rsid w:val="00FC00D3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728F"/>
    <w:rsid w:val="00FE1505"/>
    <w:rsid w:val="00FE1D56"/>
    <w:rsid w:val="00FE25F3"/>
    <w:rsid w:val="00FE2B7F"/>
    <w:rsid w:val="00FE3262"/>
    <w:rsid w:val="00FE4998"/>
    <w:rsid w:val="00FE649B"/>
    <w:rsid w:val="00FE78BB"/>
    <w:rsid w:val="00FE7D00"/>
    <w:rsid w:val="00FF089F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0DF43C-AC79-4334-AB1F-E0E3984F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18</TotalTime>
  <Pages>1</Pages>
  <Words>169</Words>
  <Characters>968</Characters>
  <Application>Microsoft Office Word</Application>
  <DocSecurity>0</DocSecurity>
  <Lines>8</Lines>
  <Paragraphs>2</Paragraphs>
  <ScaleCrop>false</ScaleCrop>
  <Company>HP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Alyssa Toupal</cp:lastModifiedBy>
  <cp:revision>30</cp:revision>
  <cp:lastPrinted>2024-01-19T22:12:00Z</cp:lastPrinted>
  <dcterms:created xsi:type="dcterms:W3CDTF">2025-06-23T17:14:00Z</dcterms:created>
  <dcterms:modified xsi:type="dcterms:W3CDTF">2025-08-06T23:32:00Z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