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EF8CF" w14:textId="58BA39AB" w:rsidR="00D66BFE" w:rsidRPr="006544EC" w:rsidRDefault="00D66BFE" w:rsidP="0008412C">
      <w:pPr>
        <w:rPr>
          <w:rStyle w:val="Heading3Char"/>
          <w:rFonts w:eastAsia="Times New Roman" w:cstheme="minorBidi"/>
          <w:b w:val="0"/>
          <w:color w:val="535353"/>
          <w:szCs w:val="20"/>
        </w:rPr>
      </w:pPr>
      <w:r w:rsidRPr="006D3217">
        <w:rPr>
          <w:rStyle w:val="Heading3Char"/>
          <w:szCs w:val="20"/>
        </w:rPr>
        <w:t xml:space="preserve">Meeting </w:t>
      </w:r>
      <w:r>
        <w:rPr>
          <w:rStyle w:val="Heading3Char"/>
          <w:szCs w:val="20"/>
        </w:rPr>
        <w:t>Date</w:t>
      </w:r>
      <w:r w:rsidRPr="006D3217">
        <w:rPr>
          <w:rStyle w:val="Heading3Char"/>
          <w:szCs w:val="20"/>
        </w:rPr>
        <w:t xml:space="preserve">: </w:t>
      </w:r>
      <w:r>
        <w:rPr>
          <w:szCs w:val="20"/>
        </w:rPr>
        <w:t xml:space="preserve">July </w:t>
      </w:r>
      <w:r w:rsidR="00167ECC">
        <w:rPr>
          <w:szCs w:val="20"/>
        </w:rPr>
        <w:t>1</w:t>
      </w:r>
      <w:r>
        <w:rPr>
          <w:szCs w:val="20"/>
        </w:rPr>
        <w:t>, 2025</w:t>
      </w:r>
      <w:r w:rsidR="006544EC">
        <w:rPr>
          <w:szCs w:val="20"/>
        </w:rPr>
        <w:t xml:space="preserve"> | </w:t>
      </w:r>
      <w:r w:rsidR="00167ECC">
        <w:rPr>
          <w:szCs w:val="20"/>
        </w:rPr>
        <w:t>3p</w:t>
      </w:r>
      <w:r w:rsidR="006544EC">
        <w:rPr>
          <w:szCs w:val="20"/>
        </w:rPr>
        <w:t xml:space="preserve">m – </w:t>
      </w:r>
      <w:r w:rsidR="00380AAD">
        <w:rPr>
          <w:szCs w:val="20"/>
        </w:rPr>
        <w:t>4p</w:t>
      </w:r>
      <w:r w:rsidR="006544EC">
        <w:rPr>
          <w:szCs w:val="20"/>
        </w:rPr>
        <w:t>m</w:t>
      </w:r>
    </w:p>
    <w:p w14:paraId="3068EF39" w14:textId="77777777" w:rsidR="00D66BFE" w:rsidRDefault="00D66BFE" w:rsidP="0008412C">
      <w:pPr>
        <w:rPr>
          <w:rStyle w:val="Heading3Char"/>
          <w:szCs w:val="20"/>
        </w:rPr>
      </w:pPr>
    </w:p>
    <w:p w14:paraId="22011B00" w14:textId="6CEBE2CE" w:rsidR="0008412C" w:rsidRPr="006D3217" w:rsidRDefault="0008412C" w:rsidP="0008412C">
      <w:pPr>
        <w:rPr>
          <w:szCs w:val="20"/>
        </w:rPr>
      </w:pPr>
      <w:r w:rsidRPr="006D3217">
        <w:rPr>
          <w:rStyle w:val="Heading3Char"/>
          <w:szCs w:val="20"/>
        </w:rPr>
        <w:t xml:space="preserve">Meeting </w:t>
      </w:r>
      <w:r w:rsidR="00ED5744" w:rsidRPr="006D3217">
        <w:rPr>
          <w:rStyle w:val="Heading3Char"/>
          <w:szCs w:val="20"/>
        </w:rPr>
        <w:t>P</w:t>
      </w:r>
      <w:r w:rsidRPr="006D3217">
        <w:rPr>
          <w:rStyle w:val="Heading3Char"/>
          <w:szCs w:val="20"/>
        </w:rPr>
        <w:t xml:space="preserve">lace: </w:t>
      </w:r>
      <w:r w:rsidR="004C1076">
        <w:rPr>
          <w:szCs w:val="20"/>
        </w:rPr>
        <w:t>Virtual</w:t>
      </w:r>
      <w:r w:rsidR="00125394">
        <w:rPr>
          <w:szCs w:val="20"/>
        </w:rPr>
        <w:t xml:space="preserve"> via Teams</w:t>
      </w:r>
    </w:p>
    <w:p w14:paraId="1F7588EC" w14:textId="77777777" w:rsidR="0008412C" w:rsidRPr="006D3217" w:rsidRDefault="0008412C" w:rsidP="0008412C">
      <w:pPr>
        <w:rPr>
          <w:szCs w:val="20"/>
        </w:rPr>
      </w:pPr>
    </w:p>
    <w:p w14:paraId="7B1288DE" w14:textId="149B0178" w:rsidR="0008412C" w:rsidRPr="006D3217" w:rsidRDefault="0008412C" w:rsidP="0008412C">
      <w:r>
        <w:t>Meeting called to order at</w:t>
      </w:r>
      <w:r w:rsidR="007413ED">
        <w:t xml:space="preserve"> 3pm by Sanjiv</w:t>
      </w:r>
      <w:r w:rsidR="00DB1702">
        <w:t xml:space="preserve"> </w:t>
      </w:r>
      <w:r w:rsidR="00DB1702" w:rsidRPr="00DB1702">
        <w:t>Prabhakaran</w:t>
      </w:r>
    </w:p>
    <w:p w14:paraId="1119A343" w14:textId="77777777" w:rsidR="0008412C" w:rsidRPr="006D3217" w:rsidRDefault="0008412C" w:rsidP="0008412C">
      <w:pPr>
        <w:rPr>
          <w:szCs w:val="20"/>
        </w:rPr>
      </w:pPr>
    </w:p>
    <w:p w14:paraId="2DA6039C" w14:textId="77777777" w:rsidR="00380AAD" w:rsidRDefault="00F209D7" w:rsidP="00F209D7">
      <w:pPr>
        <w:rPr>
          <w:szCs w:val="20"/>
        </w:rPr>
      </w:pPr>
      <w:r w:rsidRPr="00F209D7">
        <w:rPr>
          <w:rFonts w:eastAsiaTheme="majorEastAsia" w:cstheme="majorBidi"/>
          <w:b/>
          <w:color w:val="F99522"/>
          <w:szCs w:val="20"/>
        </w:rPr>
        <w:t>Attendance:</w:t>
      </w:r>
      <w:r w:rsidRPr="00F209D7">
        <w:rPr>
          <w:szCs w:val="20"/>
        </w:rPr>
        <w:t xml:space="preserve"> </w:t>
      </w:r>
      <w:r w:rsidR="00EC418D">
        <w:rPr>
          <w:szCs w:val="20"/>
        </w:rPr>
        <w:br/>
      </w:r>
      <w:r w:rsidR="00380AAD">
        <w:rPr>
          <w:szCs w:val="20"/>
        </w:rPr>
        <w:t xml:space="preserve">Sanjiv </w:t>
      </w:r>
      <w:r w:rsidR="00380AAD" w:rsidRPr="00380AAD">
        <w:rPr>
          <w:szCs w:val="20"/>
        </w:rPr>
        <w:t>Prabhakaran</w:t>
      </w:r>
    </w:p>
    <w:p w14:paraId="2D58C46D" w14:textId="77777777" w:rsidR="00380AAD" w:rsidRDefault="00380AAD" w:rsidP="00F209D7">
      <w:pPr>
        <w:rPr>
          <w:szCs w:val="20"/>
        </w:rPr>
      </w:pPr>
      <w:r>
        <w:rPr>
          <w:szCs w:val="20"/>
        </w:rPr>
        <w:t>Michael Lopez</w:t>
      </w:r>
    </w:p>
    <w:p w14:paraId="5544AA9A" w14:textId="77777777" w:rsidR="00380AAD" w:rsidRDefault="00380AAD" w:rsidP="00F209D7">
      <w:pPr>
        <w:rPr>
          <w:szCs w:val="20"/>
        </w:rPr>
      </w:pPr>
      <w:r>
        <w:rPr>
          <w:szCs w:val="20"/>
        </w:rPr>
        <w:t>Y’vonne Ormond</w:t>
      </w:r>
    </w:p>
    <w:p w14:paraId="242BEE00" w14:textId="39C6D061" w:rsidR="00380AAD" w:rsidRDefault="00380AAD" w:rsidP="00F209D7">
      <w:pPr>
        <w:rPr>
          <w:szCs w:val="20"/>
        </w:rPr>
      </w:pPr>
      <w:r>
        <w:rPr>
          <w:szCs w:val="20"/>
        </w:rPr>
        <w:t>David Munyaka</w:t>
      </w:r>
    </w:p>
    <w:p w14:paraId="69459616" w14:textId="77777777" w:rsidR="00380AAD" w:rsidRDefault="00380AAD" w:rsidP="00F209D7">
      <w:pPr>
        <w:rPr>
          <w:szCs w:val="20"/>
        </w:rPr>
      </w:pPr>
      <w:r>
        <w:rPr>
          <w:szCs w:val="20"/>
        </w:rPr>
        <w:t>Lance Grob</w:t>
      </w:r>
    </w:p>
    <w:p w14:paraId="1231612A" w14:textId="77777777" w:rsidR="00380AAD" w:rsidRDefault="00380AAD" w:rsidP="00F209D7">
      <w:pPr>
        <w:rPr>
          <w:szCs w:val="20"/>
        </w:rPr>
      </w:pPr>
      <w:r>
        <w:rPr>
          <w:szCs w:val="20"/>
        </w:rPr>
        <w:t>Chris Thorne</w:t>
      </w:r>
    </w:p>
    <w:p w14:paraId="229ED083" w14:textId="77777777" w:rsidR="00380AAD" w:rsidRDefault="00380AAD" w:rsidP="00F209D7">
      <w:pPr>
        <w:rPr>
          <w:szCs w:val="20"/>
        </w:rPr>
      </w:pPr>
      <w:r>
        <w:rPr>
          <w:szCs w:val="20"/>
        </w:rPr>
        <w:t>Alyssa Toupal</w:t>
      </w:r>
    </w:p>
    <w:p w14:paraId="3E188EB7" w14:textId="77777777" w:rsidR="00380AAD" w:rsidRDefault="00380AAD" w:rsidP="00F209D7">
      <w:pPr>
        <w:rPr>
          <w:szCs w:val="20"/>
        </w:rPr>
      </w:pPr>
      <w:r>
        <w:rPr>
          <w:szCs w:val="20"/>
        </w:rPr>
        <w:t>Hannah Hogencamp</w:t>
      </w:r>
    </w:p>
    <w:p w14:paraId="7E5ECDD5" w14:textId="77777777" w:rsidR="00380AAD" w:rsidRDefault="00380AAD" w:rsidP="00F209D7">
      <w:pPr>
        <w:rPr>
          <w:szCs w:val="20"/>
        </w:rPr>
      </w:pPr>
      <w:r>
        <w:rPr>
          <w:szCs w:val="20"/>
        </w:rPr>
        <w:t>Annamaria Angkiangco</w:t>
      </w:r>
    </w:p>
    <w:p w14:paraId="0DAFDAC6" w14:textId="1EE2121F" w:rsidR="00F209D7" w:rsidRPr="00F209D7" w:rsidRDefault="00380AAD" w:rsidP="00F209D7">
      <w:pPr>
        <w:rPr>
          <w:szCs w:val="20"/>
        </w:rPr>
      </w:pPr>
      <w:r>
        <w:rPr>
          <w:szCs w:val="20"/>
        </w:rPr>
        <w:t>Brianna Eltzroth</w:t>
      </w:r>
      <w:r w:rsidR="00EC418D">
        <w:rPr>
          <w:szCs w:val="20"/>
        </w:rPr>
        <w:br/>
      </w:r>
    </w:p>
    <w:p w14:paraId="3BB99F17" w14:textId="012794BD" w:rsidR="00EC418D" w:rsidRDefault="00EC418D" w:rsidP="00EC418D">
      <w:pPr>
        <w:pStyle w:val="ListParagraph"/>
        <w:numPr>
          <w:ilvl w:val="0"/>
          <w:numId w:val="2"/>
        </w:numPr>
      </w:pPr>
      <w:r>
        <w:t>Welcome &amp; Introductions</w:t>
      </w:r>
      <w:r w:rsidR="003C2323">
        <w:t xml:space="preserve"> – </w:t>
      </w:r>
      <w:r w:rsidR="007413ED">
        <w:t>Sanjiv</w:t>
      </w:r>
      <w:r w:rsidR="00DB1702">
        <w:t xml:space="preserve"> </w:t>
      </w:r>
      <w:r w:rsidR="00DB1702" w:rsidRPr="00DB1702">
        <w:t>Prabhakaran</w:t>
      </w:r>
    </w:p>
    <w:p w14:paraId="380809C1" w14:textId="77777777" w:rsidR="00D2544E" w:rsidRPr="007100B7" w:rsidRDefault="00D2544E" w:rsidP="00126481">
      <w:pPr>
        <w:ind w:left="720"/>
      </w:pPr>
    </w:p>
    <w:p w14:paraId="5B18FF29" w14:textId="77777777" w:rsidR="00EC418D" w:rsidRPr="007100B7" w:rsidRDefault="00EC418D" w:rsidP="00EC418D">
      <w:r w:rsidRPr="007100B7">
        <w:tab/>
      </w:r>
      <w:r w:rsidRPr="007100B7">
        <w:tab/>
      </w:r>
      <w:r w:rsidRPr="007100B7">
        <w:tab/>
      </w:r>
    </w:p>
    <w:p w14:paraId="321F890D" w14:textId="4F24CB67" w:rsidR="0010785A" w:rsidRDefault="00EC418D" w:rsidP="0010785A">
      <w:pPr>
        <w:pStyle w:val="ListParagraph"/>
        <w:numPr>
          <w:ilvl w:val="0"/>
          <w:numId w:val="2"/>
        </w:numPr>
      </w:pPr>
      <w:r w:rsidRPr="007100B7">
        <w:t>Chamber Updates</w:t>
      </w:r>
      <w:r w:rsidR="003C2323">
        <w:t xml:space="preserve"> </w:t>
      </w:r>
      <w:r w:rsidR="0010785A">
        <w:t>–</w:t>
      </w:r>
      <w:r w:rsidR="003C2323">
        <w:t xml:space="preserve"> Chris</w:t>
      </w:r>
    </w:p>
    <w:p w14:paraId="081A12ED" w14:textId="77777777" w:rsidR="0010785A" w:rsidRDefault="0010785A" w:rsidP="00EC418D">
      <w:pPr>
        <w:pStyle w:val="ListParagraph"/>
        <w:numPr>
          <w:ilvl w:val="1"/>
          <w:numId w:val="2"/>
        </w:numPr>
      </w:pPr>
      <w:r>
        <w:t>Your Chamber 101 – July 3</w:t>
      </w:r>
      <w:r w:rsidRPr="0010785A">
        <w:rPr>
          <w:vertAlign w:val="superscript"/>
        </w:rPr>
        <w:t>rd</w:t>
      </w:r>
      <w:r>
        <w:t>, 2025</w:t>
      </w:r>
    </w:p>
    <w:p w14:paraId="7626935E" w14:textId="3A87B52B" w:rsidR="00477EA5" w:rsidRDefault="00732F7D" w:rsidP="00EC418D">
      <w:pPr>
        <w:pStyle w:val="ListParagraph"/>
        <w:numPr>
          <w:ilvl w:val="1"/>
          <w:numId w:val="2"/>
        </w:numPr>
      </w:pPr>
      <w:r>
        <w:t xml:space="preserve">Regional Connect – July </w:t>
      </w:r>
      <w:r w:rsidR="00477EA5">
        <w:t>9</w:t>
      </w:r>
      <w:r w:rsidR="0010785A">
        <w:t>th</w:t>
      </w:r>
      <w:r w:rsidR="00477EA5">
        <w:t>, 2025 – The Centre at Lexus Escondido</w:t>
      </w:r>
    </w:p>
    <w:p w14:paraId="1FDC96C7" w14:textId="439010D2" w:rsidR="00477EA5" w:rsidRDefault="0010785A" w:rsidP="00EC418D">
      <w:pPr>
        <w:pStyle w:val="ListParagraph"/>
        <w:numPr>
          <w:ilvl w:val="1"/>
          <w:numId w:val="2"/>
        </w:numPr>
      </w:pPr>
      <w:r>
        <w:t>Small Business Forum – July 16</w:t>
      </w:r>
      <w:r w:rsidRPr="0010785A">
        <w:rPr>
          <w:vertAlign w:val="superscript"/>
        </w:rPr>
        <w:t>th</w:t>
      </w:r>
      <w:r>
        <w:t xml:space="preserve">, </w:t>
      </w:r>
      <w:proofErr w:type="gramStart"/>
      <w:r>
        <w:t>2025</w:t>
      </w:r>
      <w:proofErr w:type="gramEnd"/>
      <w:r>
        <w:t xml:space="preserve"> at Lucia</w:t>
      </w:r>
    </w:p>
    <w:p w14:paraId="7C02A695" w14:textId="6D3675C9" w:rsidR="00FC00D3" w:rsidRDefault="002B4AD9" w:rsidP="00EC418D">
      <w:pPr>
        <w:pStyle w:val="ListParagraph"/>
        <w:numPr>
          <w:ilvl w:val="1"/>
          <w:numId w:val="2"/>
        </w:numPr>
      </w:pPr>
      <w:r>
        <w:t>Leadership Academy – July 24</w:t>
      </w:r>
      <w:r w:rsidRPr="002B4AD9">
        <w:rPr>
          <w:vertAlign w:val="superscript"/>
        </w:rPr>
        <w:t>th</w:t>
      </w:r>
      <w:r>
        <w:t>, 2025</w:t>
      </w:r>
    </w:p>
    <w:p w14:paraId="1B54A63A" w14:textId="2279BF1F" w:rsidR="0005098F" w:rsidRDefault="0005098F" w:rsidP="00EC418D">
      <w:pPr>
        <w:pStyle w:val="ListParagraph"/>
        <w:numPr>
          <w:ilvl w:val="1"/>
          <w:numId w:val="2"/>
        </w:numPr>
      </w:pPr>
      <w:r>
        <w:t>Ribbon Cutting – July 30</w:t>
      </w:r>
      <w:r w:rsidRPr="0005098F">
        <w:rPr>
          <w:vertAlign w:val="superscript"/>
        </w:rPr>
        <w:t>th</w:t>
      </w:r>
      <w:r>
        <w:t xml:space="preserve">, </w:t>
      </w:r>
      <w:proofErr w:type="gramStart"/>
      <w:r w:rsidR="00FC00D3">
        <w:t>2025</w:t>
      </w:r>
      <w:proofErr w:type="gramEnd"/>
      <w:r w:rsidR="00FC00D3">
        <w:t xml:space="preserve"> for ROWI Teen &amp; Parent Wellness Centers</w:t>
      </w:r>
    </w:p>
    <w:p w14:paraId="1F799CA9" w14:textId="554BE7B8" w:rsidR="002B4AD9" w:rsidRDefault="002B4AD9" w:rsidP="00EC418D">
      <w:pPr>
        <w:pStyle w:val="ListParagraph"/>
        <w:numPr>
          <w:ilvl w:val="1"/>
          <w:numId w:val="2"/>
        </w:numPr>
      </w:pPr>
      <w:r>
        <w:t xml:space="preserve">Business Roundtable </w:t>
      </w:r>
      <w:r w:rsidR="00BC265D">
        <w:t xml:space="preserve">with </w:t>
      </w:r>
      <w:r w:rsidR="00500417">
        <w:t>Assemblymember Carl DeMaio – July 31</w:t>
      </w:r>
      <w:r w:rsidR="00500417" w:rsidRPr="00500417">
        <w:rPr>
          <w:vertAlign w:val="superscript"/>
        </w:rPr>
        <w:t>st</w:t>
      </w:r>
      <w:r w:rsidR="00500417">
        <w:t>, 2025</w:t>
      </w:r>
    </w:p>
    <w:p w14:paraId="69019E82" w14:textId="7C6E53AF" w:rsidR="00EC418D" w:rsidRDefault="00477EA5" w:rsidP="00EC418D">
      <w:pPr>
        <w:pStyle w:val="ListParagraph"/>
        <w:numPr>
          <w:ilvl w:val="1"/>
          <w:numId w:val="2"/>
        </w:numPr>
      </w:pPr>
      <w:r>
        <w:t>San Diego Military Summit – August 5</w:t>
      </w:r>
      <w:r w:rsidR="0010785A">
        <w:t>th</w:t>
      </w:r>
      <w:r>
        <w:t>, 2025</w:t>
      </w:r>
      <w:r w:rsidR="00EC418D">
        <w:br/>
      </w:r>
    </w:p>
    <w:p w14:paraId="7E2AE087" w14:textId="6FE94CFE" w:rsidR="00EC418D" w:rsidRDefault="00EC418D" w:rsidP="00EC418D">
      <w:pPr>
        <w:pStyle w:val="ListParagraph"/>
        <w:numPr>
          <w:ilvl w:val="0"/>
          <w:numId w:val="2"/>
        </w:numPr>
      </w:pPr>
      <w:r>
        <w:t>Legislative Updates</w:t>
      </w:r>
      <w:r w:rsidR="003C2323">
        <w:t xml:space="preserve"> – </w:t>
      </w:r>
      <w:r w:rsidR="00126481">
        <w:t>Sanjiv</w:t>
      </w:r>
      <w:r w:rsidR="00DB1702" w:rsidRPr="00DB1702">
        <w:rPr>
          <w:color w:val="000000"/>
          <w:sz w:val="27"/>
          <w:szCs w:val="27"/>
        </w:rPr>
        <w:t xml:space="preserve"> </w:t>
      </w:r>
      <w:r w:rsidR="00DB1702" w:rsidRPr="00DB1702">
        <w:t>Prabhakaran</w:t>
      </w:r>
    </w:p>
    <w:p w14:paraId="4DF48C2F" w14:textId="77777777" w:rsidR="00EC418D" w:rsidRDefault="00EC418D" w:rsidP="00EC418D"/>
    <w:p w14:paraId="712CED5E" w14:textId="0A0B4057" w:rsidR="00EC418D" w:rsidRDefault="00EC418D" w:rsidP="007A52C2">
      <w:pPr>
        <w:pStyle w:val="ListParagraph"/>
        <w:numPr>
          <w:ilvl w:val="0"/>
          <w:numId w:val="2"/>
        </w:numPr>
      </w:pPr>
      <w:r>
        <w:t>Old Business</w:t>
      </w:r>
      <w:r w:rsidR="003C2323">
        <w:t xml:space="preserve"> – </w:t>
      </w:r>
      <w:r w:rsidR="00126481">
        <w:t>Sanjiv</w:t>
      </w:r>
      <w:r w:rsidR="00DB1702">
        <w:t xml:space="preserve"> </w:t>
      </w:r>
      <w:r w:rsidR="00DB1702" w:rsidRPr="00DB1702">
        <w:t>Prabhakaran</w:t>
      </w:r>
    </w:p>
    <w:p w14:paraId="327F9031" w14:textId="1F73D451" w:rsidR="007A52C2" w:rsidRDefault="007A52C2" w:rsidP="007A52C2">
      <w:pPr>
        <w:pStyle w:val="ListParagraph"/>
        <w:numPr>
          <w:ilvl w:val="1"/>
          <w:numId w:val="2"/>
        </w:numPr>
      </w:pPr>
      <w:r>
        <w:t>N/A</w:t>
      </w:r>
    </w:p>
    <w:p w14:paraId="06F425A8" w14:textId="349A971A" w:rsidR="007A52C2" w:rsidRDefault="00EC418D" w:rsidP="007A52C2">
      <w:pPr>
        <w:pStyle w:val="ListParagraph"/>
        <w:numPr>
          <w:ilvl w:val="0"/>
          <w:numId w:val="2"/>
        </w:numPr>
      </w:pPr>
      <w:r>
        <w:t>New Business</w:t>
      </w:r>
      <w:r w:rsidR="003C2323">
        <w:t xml:space="preserve"> – </w:t>
      </w:r>
      <w:r w:rsidR="00126481">
        <w:t>Sanjiv</w:t>
      </w:r>
      <w:r w:rsidR="00DB1702">
        <w:t xml:space="preserve"> </w:t>
      </w:r>
      <w:r w:rsidR="00DB1702" w:rsidRPr="00DB1702">
        <w:t>Prabhakaran</w:t>
      </w:r>
    </w:p>
    <w:p w14:paraId="6BCCE690" w14:textId="77777777" w:rsidR="007D50F6" w:rsidRDefault="00B37ADD" w:rsidP="00126481">
      <w:pPr>
        <w:pStyle w:val="ListParagraph"/>
        <w:numPr>
          <w:ilvl w:val="1"/>
          <w:numId w:val="2"/>
        </w:numPr>
      </w:pPr>
      <w:r>
        <w:t>Selected second Co-Chair: Michael Lopez</w:t>
      </w:r>
    </w:p>
    <w:p w14:paraId="4A0AA8F1" w14:textId="77777777" w:rsidR="00DB1702" w:rsidRDefault="007D50F6" w:rsidP="00126481">
      <w:pPr>
        <w:pStyle w:val="ListParagraph"/>
        <w:numPr>
          <w:ilvl w:val="1"/>
          <w:numId w:val="2"/>
        </w:numPr>
      </w:pPr>
      <w:r>
        <w:t>In person meeting dates: November 2025 and April 2026</w:t>
      </w:r>
    </w:p>
    <w:p w14:paraId="42C632A2" w14:textId="03D03708" w:rsidR="00EC418D" w:rsidRDefault="00DB1702" w:rsidP="00126481">
      <w:pPr>
        <w:pStyle w:val="ListParagraph"/>
        <w:numPr>
          <w:ilvl w:val="1"/>
          <w:numId w:val="2"/>
        </w:numPr>
      </w:pPr>
      <w:r>
        <w:t>Discussed New Legislative Principals</w:t>
      </w:r>
      <w:r w:rsidR="00EC418D">
        <w:br/>
      </w:r>
    </w:p>
    <w:p w14:paraId="4891467F" w14:textId="689E5CA5" w:rsidR="00EC418D" w:rsidRDefault="00EC418D" w:rsidP="00EC418D">
      <w:pPr>
        <w:pStyle w:val="ListParagraph"/>
        <w:numPr>
          <w:ilvl w:val="0"/>
          <w:numId w:val="2"/>
        </w:numPr>
      </w:pPr>
      <w:r>
        <w:t>Council Member Updates</w:t>
      </w:r>
      <w:r w:rsidR="00EC31E8">
        <w:t xml:space="preserve"> – </w:t>
      </w:r>
      <w:r w:rsidR="00126481">
        <w:t>Sanjiv</w:t>
      </w:r>
      <w:r w:rsidR="00DB1702">
        <w:t xml:space="preserve"> </w:t>
      </w:r>
      <w:r w:rsidR="00DB1702" w:rsidRPr="00DB1702">
        <w:t>Prabhakaran</w:t>
      </w:r>
      <w:r>
        <w:br/>
      </w:r>
    </w:p>
    <w:p w14:paraId="084A4138" w14:textId="742D364B" w:rsidR="00EC418D" w:rsidRDefault="00EC418D" w:rsidP="00EC418D">
      <w:pPr>
        <w:pStyle w:val="ListParagraph"/>
        <w:numPr>
          <w:ilvl w:val="0"/>
          <w:numId w:val="2"/>
        </w:numPr>
      </w:pPr>
      <w:r>
        <w:t>Close Meeting</w:t>
      </w:r>
      <w:r w:rsidR="00EC31E8">
        <w:t xml:space="preserve"> – </w:t>
      </w:r>
      <w:r w:rsidR="00126481">
        <w:t>Sanjiv</w:t>
      </w:r>
      <w:r w:rsidR="00DB1702">
        <w:t xml:space="preserve"> </w:t>
      </w:r>
      <w:r w:rsidR="00DB1702" w:rsidRPr="00DB1702">
        <w:t>Prabhakaran</w:t>
      </w:r>
    </w:p>
    <w:p w14:paraId="0FE8F605" w14:textId="23B4B4F9" w:rsidR="00625F90" w:rsidRPr="006D3217" w:rsidRDefault="00625F90" w:rsidP="00EC418D">
      <w:pPr>
        <w:rPr>
          <w:szCs w:val="20"/>
        </w:rPr>
      </w:pPr>
    </w:p>
    <w:p w14:paraId="78D0B41E" w14:textId="762972D7" w:rsidR="00697E72" w:rsidRDefault="0008412C">
      <w:r>
        <w:t>Adjourned at</w:t>
      </w:r>
      <w:r w:rsidR="009D7FB5">
        <w:t xml:space="preserve"> </w:t>
      </w:r>
      <w:r w:rsidR="00B37ADD">
        <w:t>3:35</w:t>
      </w:r>
      <w:r w:rsidR="003C2323">
        <w:t xml:space="preserve"> </w:t>
      </w:r>
      <w:r w:rsidR="00126481">
        <w:t>p</w:t>
      </w:r>
      <w:r w:rsidR="003C2323">
        <w:t>m</w:t>
      </w:r>
      <w:r w:rsidR="002E2F74">
        <w:t xml:space="preserve"> </w:t>
      </w:r>
      <w:r w:rsidR="006B3A5D">
        <w:t xml:space="preserve">by </w:t>
      </w:r>
      <w:r w:rsidR="00B37ADD">
        <w:t>Sanjiv</w:t>
      </w:r>
      <w:r w:rsidR="00DB1702">
        <w:t xml:space="preserve"> </w:t>
      </w:r>
      <w:r w:rsidR="00DB1702" w:rsidRPr="00DB1702">
        <w:t>Prabhakaran</w:t>
      </w:r>
      <w:r w:rsidR="003C2323">
        <w:t>.</w:t>
      </w:r>
    </w:p>
    <w:p w14:paraId="6603F4BC" w14:textId="5D085D93" w:rsidR="21457585" w:rsidRDefault="21457585"/>
    <w:p w14:paraId="5FE62ABE" w14:textId="615D75F2" w:rsidR="259B3C1A" w:rsidRDefault="259B3C1A"/>
    <w:sectPr w:rsidR="259B3C1A" w:rsidSect="00F90229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6758A" w14:textId="77777777" w:rsidR="006D16C0" w:rsidRDefault="006D16C0" w:rsidP="0008412C">
      <w:r>
        <w:separator/>
      </w:r>
    </w:p>
  </w:endnote>
  <w:endnote w:type="continuationSeparator" w:id="0">
    <w:p w14:paraId="373FF47A" w14:textId="77777777" w:rsidR="006D16C0" w:rsidRDefault="006D16C0" w:rsidP="0008412C">
      <w:r>
        <w:continuationSeparator/>
      </w:r>
    </w:p>
  </w:endnote>
  <w:endnote w:type="continuationNotice" w:id="1">
    <w:p w14:paraId="3980DC4A" w14:textId="77777777" w:rsidR="006D16C0" w:rsidRDefault="006D16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24FA6" w14:textId="77777777" w:rsidR="006D16C0" w:rsidRDefault="006D16C0" w:rsidP="0008412C">
      <w:r>
        <w:separator/>
      </w:r>
    </w:p>
  </w:footnote>
  <w:footnote w:type="continuationSeparator" w:id="0">
    <w:p w14:paraId="5C9B3FA1" w14:textId="77777777" w:rsidR="006D16C0" w:rsidRDefault="006D16C0" w:rsidP="0008412C">
      <w:r>
        <w:continuationSeparator/>
      </w:r>
    </w:p>
  </w:footnote>
  <w:footnote w:type="continuationNotice" w:id="1">
    <w:p w14:paraId="49732C88" w14:textId="77777777" w:rsidR="006D16C0" w:rsidRDefault="006D16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DD414" w14:textId="77777777" w:rsidR="00BA5196" w:rsidRDefault="00BA5196">
    <w:pPr>
      <w:pStyle w:val="Header"/>
    </w:pPr>
    <w:r>
      <w:rPr>
        <w:noProof/>
      </w:rPr>
      <w:drawing>
        <wp:inline distT="0" distB="0" distL="0" distR="0" wp14:anchorId="0C1BE84E" wp14:editId="25ABAA8A">
          <wp:extent cx="2679405" cy="640080"/>
          <wp:effectExtent l="0" t="0" r="698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SDBC_Logo_Horizontal_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7359" cy="644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4DA429" w14:textId="77777777" w:rsidR="00BA5196" w:rsidRDefault="00BA5196" w:rsidP="0008412C">
    <w:pPr>
      <w:pStyle w:val="Heading2"/>
    </w:pPr>
  </w:p>
  <w:p w14:paraId="7C4ED02B" w14:textId="2899A95D" w:rsidR="00BA5196" w:rsidRDefault="00BA5196" w:rsidP="00B32E56">
    <w:pPr>
      <w:pStyle w:val="Heading2"/>
      <w:rPr>
        <w:sz w:val="20"/>
        <w:szCs w:val="20"/>
      </w:rPr>
    </w:pPr>
    <w:r w:rsidRPr="0002107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BA3E6F" wp14:editId="14F9FB0C">
              <wp:simplePos x="0" y="0"/>
              <wp:positionH relativeFrom="column">
                <wp:posOffset>-266700</wp:posOffset>
              </wp:positionH>
              <wp:positionV relativeFrom="paragraph">
                <wp:posOffset>202565</wp:posOffset>
              </wp:positionV>
              <wp:extent cx="7307580" cy="7620"/>
              <wp:effectExtent l="0" t="0" r="26670" b="3048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7580" cy="7620"/>
                      </a:xfrm>
                      <a:prstGeom prst="line">
                        <a:avLst/>
                      </a:prstGeom>
                      <a:ln>
                        <a:solidFill>
                          <a:srgbClr val="53535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430777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pt,15.95pt" to="554.4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" strokecolor="#535353" strokeweight=".5pt">
              <v:stroke joinstyle="miter"/>
            </v:line>
          </w:pict>
        </mc:Fallback>
      </mc:AlternateContent>
    </w:r>
    <w:r w:rsidRPr="0002107C">
      <w:rPr>
        <w:sz w:val="20"/>
        <w:szCs w:val="20"/>
      </w:rPr>
      <w:t>REGULAR MEETING OF</w:t>
    </w:r>
    <w:r w:rsidR="000468B1">
      <w:rPr>
        <w:sz w:val="20"/>
        <w:szCs w:val="20"/>
      </w:rPr>
      <w:t xml:space="preserve"> THE CYBER &amp; TECHNOLOGY </w:t>
    </w:r>
    <w:r w:rsidR="00D66BFE">
      <w:rPr>
        <w:sz w:val="20"/>
        <w:szCs w:val="20"/>
      </w:rPr>
      <w:t>ADVISORY COUNCIL</w:t>
    </w:r>
    <w:r w:rsidRPr="0002107C">
      <w:rPr>
        <w:sz w:val="20"/>
        <w:szCs w:val="20"/>
      </w:rPr>
      <w:t xml:space="preserve"> MINUTES               </w:t>
    </w:r>
  </w:p>
  <w:p w14:paraId="1EDA941F" w14:textId="77777777" w:rsidR="00321C97" w:rsidRPr="00321C97" w:rsidRDefault="00321C97" w:rsidP="00321C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B57DE"/>
    <w:multiLevelType w:val="hybridMultilevel"/>
    <w:tmpl w:val="2CC6F6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6F52FC"/>
    <w:multiLevelType w:val="hybridMultilevel"/>
    <w:tmpl w:val="CBDA22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3C0000"/>
    <w:multiLevelType w:val="multilevel"/>
    <w:tmpl w:val="3D8C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CD6CCD"/>
    <w:multiLevelType w:val="multilevel"/>
    <w:tmpl w:val="942C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5D5C04"/>
    <w:multiLevelType w:val="multilevel"/>
    <w:tmpl w:val="803C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9812C9D"/>
    <w:multiLevelType w:val="hybridMultilevel"/>
    <w:tmpl w:val="8EAAB15C"/>
    <w:lvl w:ilvl="0" w:tplc="D852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7A188268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9F52AEC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E1381"/>
    <w:multiLevelType w:val="multilevel"/>
    <w:tmpl w:val="CA32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EFA161D"/>
    <w:multiLevelType w:val="multilevel"/>
    <w:tmpl w:val="FF68D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6AB14A1"/>
    <w:multiLevelType w:val="hybridMultilevel"/>
    <w:tmpl w:val="50A2BD7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84A3572"/>
    <w:multiLevelType w:val="multilevel"/>
    <w:tmpl w:val="41F8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07E63DD"/>
    <w:multiLevelType w:val="multilevel"/>
    <w:tmpl w:val="C208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0F418F7"/>
    <w:multiLevelType w:val="multilevel"/>
    <w:tmpl w:val="FAC0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73593684">
    <w:abstractNumId w:val="5"/>
  </w:num>
  <w:num w:numId="2" w16cid:durableId="1679500225">
    <w:abstractNumId w:val="0"/>
  </w:num>
  <w:num w:numId="3" w16cid:durableId="1053696678">
    <w:abstractNumId w:val="8"/>
  </w:num>
  <w:num w:numId="4" w16cid:durableId="213470463">
    <w:abstractNumId w:val="6"/>
  </w:num>
  <w:num w:numId="5" w16cid:durableId="185142965">
    <w:abstractNumId w:val="4"/>
  </w:num>
  <w:num w:numId="6" w16cid:durableId="308441485">
    <w:abstractNumId w:val="9"/>
  </w:num>
  <w:num w:numId="7" w16cid:durableId="1228683627">
    <w:abstractNumId w:val="10"/>
  </w:num>
  <w:num w:numId="8" w16cid:durableId="1225096425">
    <w:abstractNumId w:val="11"/>
  </w:num>
  <w:num w:numId="9" w16cid:durableId="128399077">
    <w:abstractNumId w:val="7"/>
  </w:num>
  <w:num w:numId="10" w16cid:durableId="937638582">
    <w:abstractNumId w:val="1"/>
  </w:num>
  <w:num w:numId="11" w16cid:durableId="1055272389">
    <w:abstractNumId w:val="2"/>
  </w:num>
  <w:num w:numId="12" w16cid:durableId="19793296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OyNDAwNzQ0s7SwMDdS0lEKTi0uzszPAykwNKoFAJiV8V8tAAAA"/>
  </w:docVars>
  <w:rsids>
    <w:rsidRoot w:val="0008412C"/>
    <w:rsid w:val="00000A1B"/>
    <w:rsid w:val="00000D50"/>
    <w:rsid w:val="0000104F"/>
    <w:rsid w:val="00001F90"/>
    <w:rsid w:val="00002FF7"/>
    <w:rsid w:val="00005B7D"/>
    <w:rsid w:val="0000799F"/>
    <w:rsid w:val="00010592"/>
    <w:rsid w:val="00011707"/>
    <w:rsid w:val="000124BF"/>
    <w:rsid w:val="0001262F"/>
    <w:rsid w:val="00012CAC"/>
    <w:rsid w:val="00013ABA"/>
    <w:rsid w:val="00014692"/>
    <w:rsid w:val="00014C74"/>
    <w:rsid w:val="00014CA5"/>
    <w:rsid w:val="00014F49"/>
    <w:rsid w:val="0001597D"/>
    <w:rsid w:val="00016022"/>
    <w:rsid w:val="00016624"/>
    <w:rsid w:val="0001727A"/>
    <w:rsid w:val="00017935"/>
    <w:rsid w:val="000208C6"/>
    <w:rsid w:val="00020D94"/>
    <w:rsid w:val="0002107C"/>
    <w:rsid w:val="0002131B"/>
    <w:rsid w:val="000220C8"/>
    <w:rsid w:val="0002237C"/>
    <w:rsid w:val="0002251A"/>
    <w:rsid w:val="00022C0C"/>
    <w:rsid w:val="00023C3D"/>
    <w:rsid w:val="00024204"/>
    <w:rsid w:val="00025E82"/>
    <w:rsid w:val="0002608C"/>
    <w:rsid w:val="000277ED"/>
    <w:rsid w:val="000279D1"/>
    <w:rsid w:val="000279FA"/>
    <w:rsid w:val="0003083A"/>
    <w:rsid w:val="00031CF1"/>
    <w:rsid w:val="00032053"/>
    <w:rsid w:val="00034001"/>
    <w:rsid w:val="00034269"/>
    <w:rsid w:val="000358D0"/>
    <w:rsid w:val="00036DBC"/>
    <w:rsid w:val="00037408"/>
    <w:rsid w:val="00037E18"/>
    <w:rsid w:val="00041DF1"/>
    <w:rsid w:val="000434F5"/>
    <w:rsid w:val="00043700"/>
    <w:rsid w:val="00043AC0"/>
    <w:rsid w:val="000447F8"/>
    <w:rsid w:val="00044CA1"/>
    <w:rsid w:val="000455F3"/>
    <w:rsid w:val="00046048"/>
    <w:rsid w:val="00046365"/>
    <w:rsid w:val="000468B1"/>
    <w:rsid w:val="00047FB5"/>
    <w:rsid w:val="0005098F"/>
    <w:rsid w:val="00050B27"/>
    <w:rsid w:val="00050BF3"/>
    <w:rsid w:val="00051BBA"/>
    <w:rsid w:val="00052824"/>
    <w:rsid w:val="0005606F"/>
    <w:rsid w:val="00056E0E"/>
    <w:rsid w:val="00057220"/>
    <w:rsid w:val="000605A9"/>
    <w:rsid w:val="0006096D"/>
    <w:rsid w:val="0006279D"/>
    <w:rsid w:val="00062BB7"/>
    <w:rsid w:val="00063797"/>
    <w:rsid w:val="00063EDE"/>
    <w:rsid w:val="000647F1"/>
    <w:rsid w:val="0006485E"/>
    <w:rsid w:val="00064C08"/>
    <w:rsid w:val="00066C6C"/>
    <w:rsid w:val="00067551"/>
    <w:rsid w:val="00067655"/>
    <w:rsid w:val="00071041"/>
    <w:rsid w:val="00072584"/>
    <w:rsid w:val="000731CF"/>
    <w:rsid w:val="000740BD"/>
    <w:rsid w:val="00074C45"/>
    <w:rsid w:val="00075BF6"/>
    <w:rsid w:val="000762AC"/>
    <w:rsid w:val="00076E12"/>
    <w:rsid w:val="0007745A"/>
    <w:rsid w:val="00080407"/>
    <w:rsid w:val="0008058F"/>
    <w:rsid w:val="00080E10"/>
    <w:rsid w:val="0008412C"/>
    <w:rsid w:val="000841CC"/>
    <w:rsid w:val="000847E4"/>
    <w:rsid w:val="00084FA4"/>
    <w:rsid w:val="00084FF2"/>
    <w:rsid w:val="00086100"/>
    <w:rsid w:val="000861DF"/>
    <w:rsid w:val="00086A93"/>
    <w:rsid w:val="00090E45"/>
    <w:rsid w:val="000928A6"/>
    <w:rsid w:val="00093EE1"/>
    <w:rsid w:val="0009407C"/>
    <w:rsid w:val="0009432A"/>
    <w:rsid w:val="00095682"/>
    <w:rsid w:val="00095CA9"/>
    <w:rsid w:val="00095E81"/>
    <w:rsid w:val="00097D91"/>
    <w:rsid w:val="000A16D4"/>
    <w:rsid w:val="000A409F"/>
    <w:rsid w:val="000A4BD0"/>
    <w:rsid w:val="000A5577"/>
    <w:rsid w:val="000A6A00"/>
    <w:rsid w:val="000A6DAE"/>
    <w:rsid w:val="000B0716"/>
    <w:rsid w:val="000B09A8"/>
    <w:rsid w:val="000B0A47"/>
    <w:rsid w:val="000B4CA3"/>
    <w:rsid w:val="000B5242"/>
    <w:rsid w:val="000B61C2"/>
    <w:rsid w:val="000B6D4D"/>
    <w:rsid w:val="000C3CD1"/>
    <w:rsid w:val="000C4679"/>
    <w:rsid w:val="000C4A46"/>
    <w:rsid w:val="000C5697"/>
    <w:rsid w:val="000C5997"/>
    <w:rsid w:val="000C6005"/>
    <w:rsid w:val="000C6641"/>
    <w:rsid w:val="000D3F4D"/>
    <w:rsid w:val="000D4301"/>
    <w:rsid w:val="000D4C76"/>
    <w:rsid w:val="000D4FC1"/>
    <w:rsid w:val="000D5D67"/>
    <w:rsid w:val="000D61B1"/>
    <w:rsid w:val="000D61BD"/>
    <w:rsid w:val="000D752A"/>
    <w:rsid w:val="000D777B"/>
    <w:rsid w:val="000E0D76"/>
    <w:rsid w:val="000E1B71"/>
    <w:rsid w:val="000E3147"/>
    <w:rsid w:val="000E3812"/>
    <w:rsid w:val="000E3E2D"/>
    <w:rsid w:val="000E41D5"/>
    <w:rsid w:val="000E5CD3"/>
    <w:rsid w:val="000E613E"/>
    <w:rsid w:val="000E6907"/>
    <w:rsid w:val="000F081B"/>
    <w:rsid w:val="000F2598"/>
    <w:rsid w:val="000F2616"/>
    <w:rsid w:val="000F2E95"/>
    <w:rsid w:val="000F47CC"/>
    <w:rsid w:val="000F480F"/>
    <w:rsid w:val="000F48CD"/>
    <w:rsid w:val="000F4E1A"/>
    <w:rsid w:val="000F6F38"/>
    <w:rsid w:val="000F6F98"/>
    <w:rsid w:val="000F7693"/>
    <w:rsid w:val="001009B6"/>
    <w:rsid w:val="001010DF"/>
    <w:rsid w:val="00102E5F"/>
    <w:rsid w:val="0010346E"/>
    <w:rsid w:val="0010416B"/>
    <w:rsid w:val="0010442C"/>
    <w:rsid w:val="00104561"/>
    <w:rsid w:val="00104E19"/>
    <w:rsid w:val="0010622F"/>
    <w:rsid w:val="001063C1"/>
    <w:rsid w:val="001067A1"/>
    <w:rsid w:val="0010785A"/>
    <w:rsid w:val="001100C5"/>
    <w:rsid w:val="001110E0"/>
    <w:rsid w:val="00113E40"/>
    <w:rsid w:val="00115348"/>
    <w:rsid w:val="00115D0B"/>
    <w:rsid w:val="001172ED"/>
    <w:rsid w:val="0011785F"/>
    <w:rsid w:val="00121CA3"/>
    <w:rsid w:val="001223AF"/>
    <w:rsid w:val="00122416"/>
    <w:rsid w:val="0012392D"/>
    <w:rsid w:val="00125394"/>
    <w:rsid w:val="00125E4B"/>
    <w:rsid w:val="00126481"/>
    <w:rsid w:val="00130DB8"/>
    <w:rsid w:val="00131241"/>
    <w:rsid w:val="0013186A"/>
    <w:rsid w:val="0013295F"/>
    <w:rsid w:val="00134A4C"/>
    <w:rsid w:val="00135871"/>
    <w:rsid w:val="00135899"/>
    <w:rsid w:val="00135D4D"/>
    <w:rsid w:val="00136096"/>
    <w:rsid w:val="00136B52"/>
    <w:rsid w:val="00136B84"/>
    <w:rsid w:val="00140083"/>
    <w:rsid w:val="00140771"/>
    <w:rsid w:val="0014153A"/>
    <w:rsid w:val="00141897"/>
    <w:rsid w:val="001429A7"/>
    <w:rsid w:val="00143E4C"/>
    <w:rsid w:val="001442D4"/>
    <w:rsid w:val="00144BA9"/>
    <w:rsid w:val="00146951"/>
    <w:rsid w:val="00147A57"/>
    <w:rsid w:val="00147C32"/>
    <w:rsid w:val="0015098B"/>
    <w:rsid w:val="00150FAA"/>
    <w:rsid w:val="001513D8"/>
    <w:rsid w:val="00151BA1"/>
    <w:rsid w:val="001554DE"/>
    <w:rsid w:val="00155E9D"/>
    <w:rsid w:val="0015610C"/>
    <w:rsid w:val="001561B0"/>
    <w:rsid w:val="00156224"/>
    <w:rsid w:val="00156400"/>
    <w:rsid w:val="00156C39"/>
    <w:rsid w:val="00157714"/>
    <w:rsid w:val="00157C3A"/>
    <w:rsid w:val="0016016F"/>
    <w:rsid w:val="001605C8"/>
    <w:rsid w:val="00161EFF"/>
    <w:rsid w:val="0016208F"/>
    <w:rsid w:val="001620C3"/>
    <w:rsid w:val="001626F6"/>
    <w:rsid w:val="00162AE1"/>
    <w:rsid w:val="00162D71"/>
    <w:rsid w:val="00162FCB"/>
    <w:rsid w:val="00165534"/>
    <w:rsid w:val="001660A6"/>
    <w:rsid w:val="00167610"/>
    <w:rsid w:val="001676A4"/>
    <w:rsid w:val="00167ECC"/>
    <w:rsid w:val="00171ADE"/>
    <w:rsid w:val="00172131"/>
    <w:rsid w:val="0017254E"/>
    <w:rsid w:val="00172D7A"/>
    <w:rsid w:val="00172E23"/>
    <w:rsid w:val="00173EFA"/>
    <w:rsid w:val="00174A36"/>
    <w:rsid w:val="0017578D"/>
    <w:rsid w:val="00175925"/>
    <w:rsid w:val="00175CBB"/>
    <w:rsid w:val="0018078E"/>
    <w:rsid w:val="00182958"/>
    <w:rsid w:val="00183989"/>
    <w:rsid w:val="00183C9D"/>
    <w:rsid w:val="0018477E"/>
    <w:rsid w:val="00184A8C"/>
    <w:rsid w:val="0018606B"/>
    <w:rsid w:val="001860EB"/>
    <w:rsid w:val="00186C78"/>
    <w:rsid w:val="00187BD9"/>
    <w:rsid w:val="00190249"/>
    <w:rsid w:val="00190813"/>
    <w:rsid w:val="00190A0C"/>
    <w:rsid w:val="00191530"/>
    <w:rsid w:val="00191B95"/>
    <w:rsid w:val="00192861"/>
    <w:rsid w:val="00193D12"/>
    <w:rsid w:val="00193EC3"/>
    <w:rsid w:val="00193F94"/>
    <w:rsid w:val="00194775"/>
    <w:rsid w:val="001952C2"/>
    <w:rsid w:val="00195D4D"/>
    <w:rsid w:val="00195E30"/>
    <w:rsid w:val="00195FB6"/>
    <w:rsid w:val="00197F11"/>
    <w:rsid w:val="001A02D4"/>
    <w:rsid w:val="001A070D"/>
    <w:rsid w:val="001A0A68"/>
    <w:rsid w:val="001A3B89"/>
    <w:rsid w:val="001A4189"/>
    <w:rsid w:val="001A5FF5"/>
    <w:rsid w:val="001A6559"/>
    <w:rsid w:val="001A65EC"/>
    <w:rsid w:val="001A681F"/>
    <w:rsid w:val="001B048C"/>
    <w:rsid w:val="001B0782"/>
    <w:rsid w:val="001B10D4"/>
    <w:rsid w:val="001B162D"/>
    <w:rsid w:val="001B2670"/>
    <w:rsid w:val="001B2707"/>
    <w:rsid w:val="001B2C06"/>
    <w:rsid w:val="001B2F7D"/>
    <w:rsid w:val="001B32B6"/>
    <w:rsid w:val="001B51C2"/>
    <w:rsid w:val="001B5DBC"/>
    <w:rsid w:val="001B6178"/>
    <w:rsid w:val="001B62FD"/>
    <w:rsid w:val="001B73AF"/>
    <w:rsid w:val="001B7A8D"/>
    <w:rsid w:val="001B7E47"/>
    <w:rsid w:val="001C01D6"/>
    <w:rsid w:val="001C0FB6"/>
    <w:rsid w:val="001C1398"/>
    <w:rsid w:val="001C184F"/>
    <w:rsid w:val="001C190A"/>
    <w:rsid w:val="001C21A6"/>
    <w:rsid w:val="001C3B92"/>
    <w:rsid w:val="001C3C60"/>
    <w:rsid w:val="001C54BA"/>
    <w:rsid w:val="001C5DDF"/>
    <w:rsid w:val="001C6049"/>
    <w:rsid w:val="001C6C13"/>
    <w:rsid w:val="001D004E"/>
    <w:rsid w:val="001D0156"/>
    <w:rsid w:val="001D03C6"/>
    <w:rsid w:val="001D05E8"/>
    <w:rsid w:val="001D278C"/>
    <w:rsid w:val="001D2DD4"/>
    <w:rsid w:val="001D366D"/>
    <w:rsid w:val="001D4917"/>
    <w:rsid w:val="001D4F0A"/>
    <w:rsid w:val="001D5313"/>
    <w:rsid w:val="001D5C0F"/>
    <w:rsid w:val="001D63B7"/>
    <w:rsid w:val="001D65ED"/>
    <w:rsid w:val="001E00AA"/>
    <w:rsid w:val="001E1C2E"/>
    <w:rsid w:val="001E21A4"/>
    <w:rsid w:val="001E293F"/>
    <w:rsid w:val="001E35B0"/>
    <w:rsid w:val="001E410B"/>
    <w:rsid w:val="001E4140"/>
    <w:rsid w:val="001E4830"/>
    <w:rsid w:val="001E48D6"/>
    <w:rsid w:val="001E61FF"/>
    <w:rsid w:val="001E67A3"/>
    <w:rsid w:val="001E68FF"/>
    <w:rsid w:val="001E6C14"/>
    <w:rsid w:val="001E6DC1"/>
    <w:rsid w:val="001E7255"/>
    <w:rsid w:val="001F072A"/>
    <w:rsid w:val="001F18A5"/>
    <w:rsid w:val="001F1F34"/>
    <w:rsid w:val="001F3507"/>
    <w:rsid w:val="001F4402"/>
    <w:rsid w:val="001F44BE"/>
    <w:rsid w:val="001F4CF8"/>
    <w:rsid w:val="001F6917"/>
    <w:rsid w:val="001F693A"/>
    <w:rsid w:val="001F7006"/>
    <w:rsid w:val="001F77D6"/>
    <w:rsid w:val="00200717"/>
    <w:rsid w:val="00200983"/>
    <w:rsid w:val="00200C29"/>
    <w:rsid w:val="00202493"/>
    <w:rsid w:val="00202827"/>
    <w:rsid w:val="002041D3"/>
    <w:rsid w:val="0020469F"/>
    <w:rsid w:val="002047C2"/>
    <w:rsid w:val="002061C1"/>
    <w:rsid w:val="00207DD7"/>
    <w:rsid w:val="0021061A"/>
    <w:rsid w:val="00212C81"/>
    <w:rsid w:val="00212D7C"/>
    <w:rsid w:val="00212FD2"/>
    <w:rsid w:val="00213462"/>
    <w:rsid w:val="00213AA7"/>
    <w:rsid w:val="002141CD"/>
    <w:rsid w:val="002158D9"/>
    <w:rsid w:val="0022279A"/>
    <w:rsid w:val="00222854"/>
    <w:rsid w:val="00222CC0"/>
    <w:rsid w:val="00225705"/>
    <w:rsid w:val="00225A85"/>
    <w:rsid w:val="00225FCB"/>
    <w:rsid w:val="00227DE3"/>
    <w:rsid w:val="0023009B"/>
    <w:rsid w:val="00230289"/>
    <w:rsid w:val="002324D2"/>
    <w:rsid w:val="00232FE3"/>
    <w:rsid w:val="00233685"/>
    <w:rsid w:val="00233A54"/>
    <w:rsid w:val="00234172"/>
    <w:rsid w:val="0023581C"/>
    <w:rsid w:val="00236247"/>
    <w:rsid w:val="0023797F"/>
    <w:rsid w:val="0024101D"/>
    <w:rsid w:val="0024125D"/>
    <w:rsid w:val="00241A88"/>
    <w:rsid w:val="00241F55"/>
    <w:rsid w:val="00242789"/>
    <w:rsid w:val="0024381A"/>
    <w:rsid w:val="00244033"/>
    <w:rsid w:val="00244F3C"/>
    <w:rsid w:val="00245A6D"/>
    <w:rsid w:val="00245BF3"/>
    <w:rsid w:val="002462D1"/>
    <w:rsid w:val="00246C4C"/>
    <w:rsid w:val="00247386"/>
    <w:rsid w:val="00250BE2"/>
    <w:rsid w:val="00250CE2"/>
    <w:rsid w:val="00251355"/>
    <w:rsid w:val="00251A35"/>
    <w:rsid w:val="00251D83"/>
    <w:rsid w:val="00251DE3"/>
    <w:rsid w:val="0025257B"/>
    <w:rsid w:val="00252C61"/>
    <w:rsid w:val="00253015"/>
    <w:rsid w:val="002533B1"/>
    <w:rsid w:val="002543CD"/>
    <w:rsid w:val="00255BAD"/>
    <w:rsid w:val="00255E40"/>
    <w:rsid w:val="0025720C"/>
    <w:rsid w:val="00257C16"/>
    <w:rsid w:val="00260887"/>
    <w:rsid w:val="00261128"/>
    <w:rsid w:val="00261572"/>
    <w:rsid w:val="00261C2A"/>
    <w:rsid w:val="002621FF"/>
    <w:rsid w:val="00262578"/>
    <w:rsid w:val="00264CE6"/>
    <w:rsid w:val="00265165"/>
    <w:rsid w:val="00266361"/>
    <w:rsid w:val="002679A8"/>
    <w:rsid w:val="00267C1D"/>
    <w:rsid w:val="00270468"/>
    <w:rsid w:val="002728AA"/>
    <w:rsid w:val="002736B7"/>
    <w:rsid w:val="0027395D"/>
    <w:rsid w:val="00273C08"/>
    <w:rsid w:val="002749B6"/>
    <w:rsid w:val="0027576A"/>
    <w:rsid w:val="00276313"/>
    <w:rsid w:val="00276F64"/>
    <w:rsid w:val="00277926"/>
    <w:rsid w:val="00277FC0"/>
    <w:rsid w:val="00277FED"/>
    <w:rsid w:val="00281544"/>
    <w:rsid w:val="00282645"/>
    <w:rsid w:val="00283BED"/>
    <w:rsid w:val="00283BF6"/>
    <w:rsid w:val="00283D7C"/>
    <w:rsid w:val="00284E19"/>
    <w:rsid w:val="00285687"/>
    <w:rsid w:val="00285B55"/>
    <w:rsid w:val="002861C3"/>
    <w:rsid w:val="00290CF8"/>
    <w:rsid w:val="00292E7A"/>
    <w:rsid w:val="00293727"/>
    <w:rsid w:val="00293B78"/>
    <w:rsid w:val="002973F7"/>
    <w:rsid w:val="00297EE3"/>
    <w:rsid w:val="002A0C70"/>
    <w:rsid w:val="002A3CC3"/>
    <w:rsid w:val="002A4748"/>
    <w:rsid w:val="002A47D3"/>
    <w:rsid w:val="002A4AEC"/>
    <w:rsid w:val="002A4E01"/>
    <w:rsid w:val="002A5D63"/>
    <w:rsid w:val="002A64F6"/>
    <w:rsid w:val="002A6BB1"/>
    <w:rsid w:val="002B00CE"/>
    <w:rsid w:val="002B0D00"/>
    <w:rsid w:val="002B0F39"/>
    <w:rsid w:val="002B1A6F"/>
    <w:rsid w:val="002B1AF2"/>
    <w:rsid w:val="002B3AFD"/>
    <w:rsid w:val="002B445B"/>
    <w:rsid w:val="002B466B"/>
    <w:rsid w:val="002B48E9"/>
    <w:rsid w:val="002B4AD9"/>
    <w:rsid w:val="002B4F7E"/>
    <w:rsid w:val="002B563C"/>
    <w:rsid w:val="002B5791"/>
    <w:rsid w:val="002B5EAE"/>
    <w:rsid w:val="002B65EB"/>
    <w:rsid w:val="002B6D63"/>
    <w:rsid w:val="002B73AA"/>
    <w:rsid w:val="002C2C72"/>
    <w:rsid w:val="002C506D"/>
    <w:rsid w:val="002C5FCC"/>
    <w:rsid w:val="002C6498"/>
    <w:rsid w:val="002C6814"/>
    <w:rsid w:val="002C7762"/>
    <w:rsid w:val="002D06A5"/>
    <w:rsid w:val="002D17A2"/>
    <w:rsid w:val="002D26FE"/>
    <w:rsid w:val="002D28C7"/>
    <w:rsid w:val="002D2CFD"/>
    <w:rsid w:val="002D3097"/>
    <w:rsid w:val="002D326A"/>
    <w:rsid w:val="002D32EE"/>
    <w:rsid w:val="002D519B"/>
    <w:rsid w:val="002D6127"/>
    <w:rsid w:val="002D615A"/>
    <w:rsid w:val="002D7429"/>
    <w:rsid w:val="002D75AD"/>
    <w:rsid w:val="002D76BE"/>
    <w:rsid w:val="002D7BDD"/>
    <w:rsid w:val="002E011E"/>
    <w:rsid w:val="002E024A"/>
    <w:rsid w:val="002E02E0"/>
    <w:rsid w:val="002E1A9A"/>
    <w:rsid w:val="002E2CB6"/>
    <w:rsid w:val="002E2F74"/>
    <w:rsid w:val="002E491E"/>
    <w:rsid w:val="002E5C52"/>
    <w:rsid w:val="002E6039"/>
    <w:rsid w:val="002E6445"/>
    <w:rsid w:val="002E6725"/>
    <w:rsid w:val="002E6842"/>
    <w:rsid w:val="002E695F"/>
    <w:rsid w:val="002E6FEE"/>
    <w:rsid w:val="002F0BCB"/>
    <w:rsid w:val="002F1617"/>
    <w:rsid w:val="002F1B65"/>
    <w:rsid w:val="002F1E45"/>
    <w:rsid w:val="002F28BE"/>
    <w:rsid w:val="002F2A8B"/>
    <w:rsid w:val="002F3DF0"/>
    <w:rsid w:val="002F4FA6"/>
    <w:rsid w:val="002F5769"/>
    <w:rsid w:val="002F621A"/>
    <w:rsid w:val="002F65D0"/>
    <w:rsid w:val="002F741A"/>
    <w:rsid w:val="002F7AA1"/>
    <w:rsid w:val="003004A6"/>
    <w:rsid w:val="00301C8E"/>
    <w:rsid w:val="00302BC0"/>
    <w:rsid w:val="00302D12"/>
    <w:rsid w:val="00303437"/>
    <w:rsid w:val="003036AF"/>
    <w:rsid w:val="0030435F"/>
    <w:rsid w:val="00304663"/>
    <w:rsid w:val="0030621B"/>
    <w:rsid w:val="00306840"/>
    <w:rsid w:val="00306A31"/>
    <w:rsid w:val="00306AE5"/>
    <w:rsid w:val="00307D09"/>
    <w:rsid w:val="00310CCE"/>
    <w:rsid w:val="00311228"/>
    <w:rsid w:val="0031189D"/>
    <w:rsid w:val="00311C37"/>
    <w:rsid w:val="00311C79"/>
    <w:rsid w:val="00312D76"/>
    <w:rsid w:val="0031361D"/>
    <w:rsid w:val="003142E5"/>
    <w:rsid w:val="00314E38"/>
    <w:rsid w:val="00314F5F"/>
    <w:rsid w:val="003158E4"/>
    <w:rsid w:val="00315A7E"/>
    <w:rsid w:val="00315C22"/>
    <w:rsid w:val="00315F09"/>
    <w:rsid w:val="0031622B"/>
    <w:rsid w:val="00316612"/>
    <w:rsid w:val="0031666E"/>
    <w:rsid w:val="00317A58"/>
    <w:rsid w:val="00317AA0"/>
    <w:rsid w:val="00317C66"/>
    <w:rsid w:val="003218EE"/>
    <w:rsid w:val="00321B9B"/>
    <w:rsid w:val="00321C97"/>
    <w:rsid w:val="00321DBD"/>
    <w:rsid w:val="00321EA2"/>
    <w:rsid w:val="003227CC"/>
    <w:rsid w:val="00325ADD"/>
    <w:rsid w:val="00330104"/>
    <w:rsid w:val="003312B0"/>
    <w:rsid w:val="00331624"/>
    <w:rsid w:val="00331EB5"/>
    <w:rsid w:val="00332729"/>
    <w:rsid w:val="00332836"/>
    <w:rsid w:val="00332851"/>
    <w:rsid w:val="00336154"/>
    <w:rsid w:val="00337E80"/>
    <w:rsid w:val="003406A7"/>
    <w:rsid w:val="00340CE6"/>
    <w:rsid w:val="003420FA"/>
    <w:rsid w:val="003421A5"/>
    <w:rsid w:val="00344593"/>
    <w:rsid w:val="00346DAF"/>
    <w:rsid w:val="00347363"/>
    <w:rsid w:val="00352BB3"/>
    <w:rsid w:val="00354D5E"/>
    <w:rsid w:val="00355660"/>
    <w:rsid w:val="0035591C"/>
    <w:rsid w:val="003569E7"/>
    <w:rsid w:val="00356A19"/>
    <w:rsid w:val="003576BB"/>
    <w:rsid w:val="00357BD1"/>
    <w:rsid w:val="0036006E"/>
    <w:rsid w:val="003618E7"/>
    <w:rsid w:val="00362576"/>
    <w:rsid w:val="00362AE2"/>
    <w:rsid w:val="00362B38"/>
    <w:rsid w:val="00362D6E"/>
    <w:rsid w:val="0036444C"/>
    <w:rsid w:val="00365200"/>
    <w:rsid w:val="00365E16"/>
    <w:rsid w:val="00365E94"/>
    <w:rsid w:val="00370313"/>
    <w:rsid w:val="00370EBC"/>
    <w:rsid w:val="003711A1"/>
    <w:rsid w:val="003715D1"/>
    <w:rsid w:val="00371969"/>
    <w:rsid w:val="00371F18"/>
    <w:rsid w:val="0037223B"/>
    <w:rsid w:val="00373B61"/>
    <w:rsid w:val="00373E4D"/>
    <w:rsid w:val="00374E1E"/>
    <w:rsid w:val="003756D7"/>
    <w:rsid w:val="00375A41"/>
    <w:rsid w:val="00375C0C"/>
    <w:rsid w:val="00375C58"/>
    <w:rsid w:val="003771E9"/>
    <w:rsid w:val="003773B2"/>
    <w:rsid w:val="00380AAD"/>
    <w:rsid w:val="00381122"/>
    <w:rsid w:val="0038164B"/>
    <w:rsid w:val="00381C43"/>
    <w:rsid w:val="0038276E"/>
    <w:rsid w:val="00382832"/>
    <w:rsid w:val="00382C0E"/>
    <w:rsid w:val="00383510"/>
    <w:rsid w:val="00383BAF"/>
    <w:rsid w:val="00383D2B"/>
    <w:rsid w:val="003856CB"/>
    <w:rsid w:val="003868D4"/>
    <w:rsid w:val="003901EA"/>
    <w:rsid w:val="00392369"/>
    <w:rsid w:val="003925EF"/>
    <w:rsid w:val="00392FAF"/>
    <w:rsid w:val="003936ED"/>
    <w:rsid w:val="00393ECC"/>
    <w:rsid w:val="00394BC9"/>
    <w:rsid w:val="00394E16"/>
    <w:rsid w:val="003951AA"/>
    <w:rsid w:val="00395754"/>
    <w:rsid w:val="00396C13"/>
    <w:rsid w:val="0039799D"/>
    <w:rsid w:val="00397AD4"/>
    <w:rsid w:val="003A05C1"/>
    <w:rsid w:val="003A305C"/>
    <w:rsid w:val="003A3702"/>
    <w:rsid w:val="003A4968"/>
    <w:rsid w:val="003A56B8"/>
    <w:rsid w:val="003A5E83"/>
    <w:rsid w:val="003A670A"/>
    <w:rsid w:val="003A69A8"/>
    <w:rsid w:val="003A7A87"/>
    <w:rsid w:val="003A7BA3"/>
    <w:rsid w:val="003B10E8"/>
    <w:rsid w:val="003B1DF4"/>
    <w:rsid w:val="003B22E7"/>
    <w:rsid w:val="003B3D83"/>
    <w:rsid w:val="003B4F99"/>
    <w:rsid w:val="003B52CC"/>
    <w:rsid w:val="003B5346"/>
    <w:rsid w:val="003B58A4"/>
    <w:rsid w:val="003B7592"/>
    <w:rsid w:val="003C168B"/>
    <w:rsid w:val="003C1745"/>
    <w:rsid w:val="003C218B"/>
    <w:rsid w:val="003C2280"/>
    <w:rsid w:val="003C2323"/>
    <w:rsid w:val="003C2D3D"/>
    <w:rsid w:val="003C3B04"/>
    <w:rsid w:val="003C3BF0"/>
    <w:rsid w:val="003C4AAC"/>
    <w:rsid w:val="003C5134"/>
    <w:rsid w:val="003C5303"/>
    <w:rsid w:val="003C66E2"/>
    <w:rsid w:val="003C6C5F"/>
    <w:rsid w:val="003C79D2"/>
    <w:rsid w:val="003C7D33"/>
    <w:rsid w:val="003D0B21"/>
    <w:rsid w:val="003D3379"/>
    <w:rsid w:val="003D51B8"/>
    <w:rsid w:val="003D52BE"/>
    <w:rsid w:val="003D6AB0"/>
    <w:rsid w:val="003D6C30"/>
    <w:rsid w:val="003D780D"/>
    <w:rsid w:val="003D7BC6"/>
    <w:rsid w:val="003D7F79"/>
    <w:rsid w:val="003E0300"/>
    <w:rsid w:val="003E114E"/>
    <w:rsid w:val="003E1AAA"/>
    <w:rsid w:val="003E238B"/>
    <w:rsid w:val="003E29C9"/>
    <w:rsid w:val="003E5EA0"/>
    <w:rsid w:val="003E6499"/>
    <w:rsid w:val="003E7A76"/>
    <w:rsid w:val="003F0B88"/>
    <w:rsid w:val="003F0FA2"/>
    <w:rsid w:val="003F136E"/>
    <w:rsid w:val="003F18D4"/>
    <w:rsid w:val="003F2704"/>
    <w:rsid w:val="003F2718"/>
    <w:rsid w:val="003F2B0E"/>
    <w:rsid w:val="003F38E5"/>
    <w:rsid w:val="003F3A23"/>
    <w:rsid w:val="003F3D73"/>
    <w:rsid w:val="003F49E8"/>
    <w:rsid w:val="003F5495"/>
    <w:rsid w:val="003F560E"/>
    <w:rsid w:val="003F677D"/>
    <w:rsid w:val="003F6EC3"/>
    <w:rsid w:val="00401486"/>
    <w:rsid w:val="00401536"/>
    <w:rsid w:val="00401E74"/>
    <w:rsid w:val="00402019"/>
    <w:rsid w:val="0040304D"/>
    <w:rsid w:val="0040672F"/>
    <w:rsid w:val="0041001B"/>
    <w:rsid w:val="00411266"/>
    <w:rsid w:val="00411402"/>
    <w:rsid w:val="00411E65"/>
    <w:rsid w:val="0041258D"/>
    <w:rsid w:val="00412F5E"/>
    <w:rsid w:val="00413807"/>
    <w:rsid w:val="00414730"/>
    <w:rsid w:val="00414B5B"/>
    <w:rsid w:val="00415BF1"/>
    <w:rsid w:val="00416222"/>
    <w:rsid w:val="00416B26"/>
    <w:rsid w:val="00416FB6"/>
    <w:rsid w:val="00417704"/>
    <w:rsid w:val="00420BB6"/>
    <w:rsid w:val="00420BC6"/>
    <w:rsid w:val="00420BE0"/>
    <w:rsid w:val="00421F38"/>
    <w:rsid w:val="004221D4"/>
    <w:rsid w:val="004248CE"/>
    <w:rsid w:val="00425819"/>
    <w:rsid w:val="00425FB8"/>
    <w:rsid w:val="004270FC"/>
    <w:rsid w:val="00427444"/>
    <w:rsid w:val="004275E5"/>
    <w:rsid w:val="00431435"/>
    <w:rsid w:val="004314F2"/>
    <w:rsid w:val="004326FA"/>
    <w:rsid w:val="0043287A"/>
    <w:rsid w:val="00432BCD"/>
    <w:rsid w:val="004337BF"/>
    <w:rsid w:val="00433878"/>
    <w:rsid w:val="00435F64"/>
    <w:rsid w:val="00436A65"/>
    <w:rsid w:val="004404CE"/>
    <w:rsid w:val="00442308"/>
    <w:rsid w:val="00443500"/>
    <w:rsid w:val="00443830"/>
    <w:rsid w:val="00444C36"/>
    <w:rsid w:val="00444D50"/>
    <w:rsid w:val="00445117"/>
    <w:rsid w:val="004455FF"/>
    <w:rsid w:val="0044654D"/>
    <w:rsid w:val="0044673B"/>
    <w:rsid w:val="004475B3"/>
    <w:rsid w:val="00447884"/>
    <w:rsid w:val="004506B7"/>
    <w:rsid w:val="00450BDD"/>
    <w:rsid w:val="00450FEC"/>
    <w:rsid w:val="00453352"/>
    <w:rsid w:val="00455C7C"/>
    <w:rsid w:val="00456802"/>
    <w:rsid w:val="004578DC"/>
    <w:rsid w:val="00457C6B"/>
    <w:rsid w:val="00460A95"/>
    <w:rsid w:val="00460BA1"/>
    <w:rsid w:val="0046143F"/>
    <w:rsid w:val="00461581"/>
    <w:rsid w:val="00461779"/>
    <w:rsid w:val="00461D1B"/>
    <w:rsid w:val="0046214C"/>
    <w:rsid w:val="004629A7"/>
    <w:rsid w:val="00462D5C"/>
    <w:rsid w:val="00463103"/>
    <w:rsid w:val="004643A4"/>
    <w:rsid w:val="004643E7"/>
    <w:rsid w:val="00464428"/>
    <w:rsid w:val="004654BB"/>
    <w:rsid w:val="00470CEA"/>
    <w:rsid w:val="0047172A"/>
    <w:rsid w:val="0047256E"/>
    <w:rsid w:val="0047285F"/>
    <w:rsid w:val="0047329E"/>
    <w:rsid w:val="00474DF0"/>
    <w:rsid w:val="004753A1"/>
    <w:rsid w:val="00475E0B"/>
    <w:rsid w:val="00476081"/>
    <w:rsid w:val="00476ECD"/>
    <w:rsid w:val="00477159"/>
    <w:rsid w:val="00477592"/>
    <w:rsid w:val="00477EA5"/>
    <w:rsid w:val="004806EA"/>
    <w:rsid w:val="0048079E"/>
    <w:rsid w:val="004811E1"/>
    <w:rsid w:val="00481298"/>
    <w:rsid w:val="004812DE"/>
    <w:rsid w:val="00481589"/>
    <w:rsid w:val="00482CBA"/>
    <w:rsid w:val="00483CB1"/>
    <w:rsid w:val="00483DF0"/>
    <w:rsid w:val="00484797"/>
    <w:rsid w:val="004859BA"/>
    <w:rsid w:val="00486577"/>
    <w:rsid w:val="00486918"/>
    <w:rsid w:val="00490331"/>
    <w:rsid w:val="0049039D"/>
    <w:rsid w:val="00490C2D"/>
    <w:rsid w:val="0049427C"/>
    <w:rsid w:val="00494C02"/>
    <w:rsid w:val="00494FA3"/>
    <w:rsid w:val="004952F7"/>
    <w:rsid w:val="00495664"/>
    <w:rsid w:val="004957AA"/>
    <w:rsid w:val="004959F2"/>
    <w:rsid w:val="00495D20"/>
    <w:rsid w:val="004969CA"/>
    <w:rsid w:val="004971AF"/>
    <w:rsid w:val="004973F0"/>
    <w:rsid w:val="004A1D10"/>
    <w:rsid w:val="004A28DE"/>
    <w:rsid w:val="004A2BFF"/>
    <w:rsid w:val="004A362C"/>
    <w:rsid w:val="004A3A67"/>
    <w:rsid w:val="004A41E2"/>
    <w:rsid w:val="004A467F"/>
    <w:rsid w:val="004A46A5"/>
    <w:rsid w:val="004A4D7E"/>
    <w:rsid w:val="004A53E9"/>
    <w:rsid w:val="004A5877"/>
    <w:rsid w:val="004A6F85"/>
    <w:rsid w:val="004B0F23"/>
    <w:rsid w:val="004B18E9"/>
    <w:rsid w:val="004B24E9"/>
    <w:rsid w:val="004B28EF"/>
    <w:rsid w:val="004B2A69"/>
    <w:rsid w:val="004B2C95"/>
    <w:rsid w:val="004B2FAA"/>
    <w:rsid w:val="004B459B"/>
    <w:rsid w:val="004B45DD"/>
    <w:rsid w:val="004B49DF"/>
    <w:rsid w:val="004B4DFB"/>
    <w:rsid w:val="004B5DA5"/>
    <w:rsid w:val="004B6124"/>
    <w:rsid w:val="004B642B"/>
    <w:rsid w:val="004C03E3"/>
    <w:rsid w:val="004C0422"/>
    <w:rsid w:val="004C1076"/>
    <w:rsid w:val="004C1205"/>
    <w:rsid w:val="004C1336"/>
    <w:rsid w:val="004C2DC3"/>
    <w:rsid w:val="004C2FCD"/>
    <w:rsid w:val="004C3366"/>
    <w:rsid w:val="004C349A"/>
    <w:rsid w:val="004C359C"/>
    <w:rsid w:val="004C42F9"/>
    <w:rsid w:val="004C4638"/>
    <w:rsid w:val="004C4997"/>
    <w:rsid w:val="004C4CE1"/>
    <w:rsid w:val="004C670F"/>
    <w:rsid w:val="004C6B27"/>
    <w:rsid w:val="004C7ECF"/>
    <w:rsid w:val="004C7F78"/>
    <w:rsid w:val="004D0231"/>
    <w:rsid w:val="004D0A27"/>
    <w:rsid w:val="004D12A0"/>
    <w:rsid w:val="004D1584"/>
    <w:rsid w:val="004D1BCE"/>
    <w:rsid w:val="004D25A9"/>
    <w:rsid w:val="004D2AA7"/>
    <w:rsid w:val="004D324A"/>
    <w:rsid w:val="004D32A8"/>
    <w:rsid w:val="004D3736"/>
    <w:rsid w:val="004D3A60"/>
    <w:rsid w:val="004D4011"/>
    <w:rsid w:val="004D47B6"/>
    <w:rsid w:val="004D5FB6"/>
    <w:rsid w:val="004D6249"/>
    <w:rsid w:val="004D7112"/>
    <w:rsid w:val="004D7379"/>
    <w:rsid w:val="004D73D1"/>
    <w:rsid w:val="004D743E"/>
    <w:rsid w:val="004E02AA"/>
    <w:rsid w:val="004E090D"/>
    <w:rsid w:val="004E0DAC"/>
    <w:rsid w:val="004E1E0B"/>
    <w:rsid w:val="004E23C8"/>
    <w:rsid w:val="004E32B0"/>
    <w:rsid w:val="004E35C1"/>
    <w:rsid w:val="004E52DB"/>
    <w:rsid w:val="004E53C7"/>
    <w:rsid w:val="004E5529"/>
    <w:rsid w:val="004E5EE7"/>
    <w:rsid w:val="004E676D"/>
    <w:rsid w:val="004E67B1"/>
    <w:rsid w:val="004E6E2B"/>
    <w:rsid w:val="004E7E94"/>
    <w:rsid w:val="004F0B22"/>
    <w:rsid w:val="004F15E4"/>
    <w:rsid w:val="004F1FFD"/>
    <w:rsid w:val="004F2376"/>
    <w:rsid w:val="004F27D1"/>
    <w:rsid w:val="004F39F1"/>
    <w:rsid w:val="004F3D7A"/>
    <w:rsid w:val="004F3FE9"/>
    <w:rsid w:val="004F5297"/>
    <w:rsid w:val="004F530A"/>
    <w:rsid w:val="004F718E"/>
    <w:rsid w:val="004F7C28"/>
    <w:rsid w:val="004F7D6B"/>
    <w:rsid w:val="00500417"/>
    <w:rsid w:val="00500B0E"/>
    <w:rsid w:val="0050329C"/>
    <w:rsid w:val="00504BCC"/>
    <w:rsid w:val="00505BC0"/>
    <w:rsid w:val="00506617"/>
    <w:rsid w:val="00510F3C"/>
    <w:rsid w:val="0051124B"/>
    <w:rsid w:val="00512C0F"/>
    <w:rsid w:val="005142C2"/>
    <w:rsid w:val="0051434A"/>
    <w:rsid w:val="00514EFA"/>
    <w:rsid w:val="005158FF"/>
    <w:rsid w:val="005160BF"/>
    <w:rsid w:val="00516CDC"/>
    <w:rsid w:val="00516DDC"/>
    <w:rsid w:val="005171A8"/>
    <w:rsid w:val="00517379"/>
    <w:rsid w:val="005210E7"/>
    <w:rsid w:val="00522591"/>
    <w:rsid w:val="00522BAA"/>
    <w:rsid w:val="00522D6B"/>
    <w:rsid w:val="00522E87"/>
    <w:rsid w:val="00522F12"/>
    <w:rsid w:val="0052456E"/>
    <w:rsid w:val="00525107"/>
    <w:rsid w:val="0052742F"/>
    <w:rsid w:val="0052775E"/>
    <w:rsid w:val="00527A25"/>
    <w:rsid w:val="005300AA"/>
    <w:rsid w:val="00531F9D"/>
    <w:rsid w:val="00533873"/>
    <w:rsid w:val="00535A10"/>
    <w:rsid w:val="00535F9E"/>
    <w:rsid w:val="0053654B"/>
    <w:rsid w:val="00536780"/>
    <w:rsid w:val="0053693B"/>
    <w:rsid w:val="0053698B"/>
    <w:rsid w:val="00537169"/>
    <w:rsid w:val="0054029F"/>
    <w:rsid w:val="00540BF6"/>
    <w:rsid w:val="00540EE8"/>
    <w:rsid w:val="005411DF"/>
    <w:rsid w:val="00541234"/>
    <w:rsid w:val="005425F0"/>
    <w:rsid w:val="00542654"/>
    <w:rsid w:val="00542A34"/>
    <w:rsid w:val="0054355F"/>
    <w:rsid w:val="005438C6"/>
    <w:rsid w:val="00544275"/>
    <w:rsid w:val="00544EAC"/>
    <w:rsid w:val="0054635C"/>
    <w:rsid w:val="00546DDF"/>
    <w:rsid w:val="00547750"/>
    <w:rsid w:val="00551289"/>
    <w:rsid w:val="0055131B"/>
    <w:rsid w:val="005535BC"/>
    <w:rsid w:val="0055380F"/>
    <w:rsid w:val="00553B34"/>
    <w:rsid w:val="00553B71"/>
    <w:rsid w:val="005545FD"/>
    <w:rsid w:val="00554930"/>
    <w:rsid w:val="0055523B"/>
    <w:rsid w:val="005552F4"/>
    <w:rsid w:val="00557573"/>
    <w:rsid w:val="00557E67"/>
    <w:rsid w:val="00560244"/>
    <w:rsid w:val="005607DB"/>
    <w:rsid w:val="00560C91"/>
    <w:rsid w:val="0056173B"/>
    <w:rsid w:val="00561930"/>
    <w:rsid w:val="00561969"/>
    <w:rsid w:val="00561C8C"/>
    <w:rsid w:val="00561E06"/>
    <w:rsid w:val="005624F2"/>
    <w:rsid w:val="00562F10"/>
    <w:rsid w:val="00563112"/>
    <w:rsid w:val="0056467A"/>
    <w:rsid w:val="005648C0"/>
    <w:rsid w:val="00564D01"/>
    <w:rsid w:val="00570C82"/>
    <w:rsid w:val="005736AB"/>
    <w:rsid w:val="0057483C"/>
    <w:rsid w:val="00574CB8"/>
    <w:rsid w:val="00575D8A"/>
    <w:rsid w:val="00577650"/>
    <w:rsid w:val="0058000A"/>
    <w:rsid w:val="00580893"/>
    <w:rsid w:val="005809E0"/>
    <w:rsid w:val="00580E5F"/>
    <w:rsid w:val="00581048"/>
    <w:rsid w:val="0058188F"/>
    <w:rsid w:val="00581916"/>
    <w:rsid w:val="00581B05"/>
    <w:rsid w:val="00581D7C"/>
    <w:rsid w:val="0058388D"/>
    <w:rsid w:val="00584683"/>
    <w:rsid w:val="005852FD"/>
    <w:rsid w:val="00585C5C"/>
    <w:rsid w:val="00586295"/>
    <w:rsid w:val="00587428"/>
    <w:rsid w:val="0059044A"/>
    <w:rsid w:val="00592B29"/>
    <w:rsid w:val="005938C9"/>
    <w:rsid w:val="005941EB"/>
    <w:rsid w:val="00594F29"/>
    <w:rsid w:val="0059548D"/>
    <w:rsid w:val="00595A33"/>
    <w:rsid w:val="00597504"/>
    <w:rsid w:val="005A0633"/>
    <w:rsid w:val="005A11E8"/>
    <w:rsid w:val="005A2589"/>
    <w:rsid w:val="005A39B3"/>
    <w:rsid w:val="005A436D"/>
    <w:rsid w:val="005A4948"/>
    <w:rsid w:val="005A5358"/>
    <w:rsid w:val="005A5E78"/>
    <w:rsid w:val="005A6AC1"/>
    <w:rsid w:val="005A6BB5"/>
    <w:rsid w:val="005A6BE8"/>
    <w:rsid w:val="005A7634"/>
    <w:rsid w:val="005B0518"/>
    <w:rsid w:val="005B1A93"/>
    <w:rsid w:val="005B1AA1"/>
    <w:rsid w:val="005B1AD5"/>
    <w:rsid w:val="005B390D"/>
    <w:rsid w:val="005B4331"/>
    <w:rsid w:val="005B4A9F"/>
    <w:rsid w:val="005B4ECC"/>
    <w:rsid w:val="005B6623"/>
    <w:rsid w:val="005C021A"/>
    <w:rsid w:val="005C0728"/>
    <w:rsid w:val="005C0E5C"/>
    <w:rsid w:val="005C30A8"/>
    <w:rsid w:val="005C474D"/>
    <w:rsid w:val="005C53B2"/>
    <w:rsid w:val="005C58A5"/>
    <w:rsid w:val="005C5BEF"/>
    <w:rsid w:val="005C7A7C"/>
    <w:rsid w:val="005D0ADD"/>
    <w:rsid w:val="005D3772"/>
    <w:rsid w:val="005D41CB"/>
    <w:rsid w:val="005D4FCE"/>
    <w:rsid w:val="005D64AB"/>
    <w:rsid w:val="005D6C7F"/>
    <w:rsid w:val="005E094D"/>
    <w:rsid w:val="005E15B3"/>
    <w:rsid w:val="005E2D37"/>
    <w:rsid w:val="005E2EFF"/>
    <w:rsid w:val="005E3615"/>
    <w:rsid w:val="005E3BA3"/>
    <w:rsid w:val="005E449D"/>
    <w:rsid w:val="005E4771"/>
    <w:rsid w:val="005E5A10"/>
    <w:rsid w:val="005E6966"/>
    <w:rsid w:val="005E6ECE"/>
    <w:rsid w:val="005E7B0E"/>
    <w:rsid w:val="005F1576"/>
    <w:rsid w:val="005F3494"/>
    <w:rsid w:val="005F3A12"/>
    <w:rsid w:val="005F4019"/>
    <w:rsid w:val="005F587C"/>
    <w:rsid w:val="005F6648"/>
    <w:rsid w:val="005F669F"/>
    <w:rsid w:val="00601A8C"/>
    <w:rsid w:val="00605F10"/>
    <w:rsid w:val="006063EC"/>
    <w:rsid w:val="00606564"/>
    <w:rsid w:val="0060731E"/>
    <w:rsid w:val="00607B3C"/>
    <w:rsid w:val="00607D87"/>
    <w:rsid w:val="0061154C"/>
    <w:rsid w:val="00611B2C"/>
    <w:rsid w:val="00612082"/>
    <w:rsid w:val="00612F6B"/>
    <w:rsid w:val="006133CD"/>
    <w:rsid w:val="00614497"/>
    <w:rsid w:val="006150A7"/>
    <w:rsid w:val="00615C4D"/>
    <w:rsid w:val="00615CB4"/>
    <w:rsid w:val="00617737"/>
    <w:rsid w:val="00617EED"/>
    <w:rsid w:val="00617FBD"/>
    <w:rsid w:val="00620331"/>
    <w:rsid w:val="00623452"/>
    <w:rsid w:val="00623D8E"/>
    <w:rsid w:val="00623EA7"/>
    <w:rsid w:val="00624CB9"/>
    <w:rsid w:val="0062594A"/>
    <w:rsid w:val="00625A63"/>
    <w:rsid w:val="00625F90"/>
    <w:rsid w:val="0062675E"/>
    <w:rsid w:val="00627E9C"/>
    <w:rsid w:val="006311C1"/>
    <w:rsid w:val="0063157C"/>
    <w:rsid w:val="00631895"/>
    <w:rsid w:val="006328D3"/>
    <w:rsid w:val="006332F8"/>
    <w:rsid w:val="006340F1"/>
    <w:rsid w:val="006349C5"/>
    <w:rsid w:val="00635A2E"/>
    <w:rsid w:val="00636ACB"/>
    <w:rsid w:val="00637AB4"/>
    <w:rsid w:val="0064062A"/>
    <w:rsid w:val="006412B1"/>
    <w:rsid w:val="00641D9A"/>
    <w:rsid w:val="006425E4"/>
    <w:rsid w:val="00643061"/>
    <w:rsid w:val="00643361"/>
    <w:rsid w:val="006435DC"/>
    <w:rsid w:val="006439D3"/>
    <w:rsid w:val="00643AC8"/>
    <w:rsid w:val="006454C3"/>
    <w:rsid w:val="00645D32"/>
    <w:rsid w:val="00646600"/>
    <w:rsid w:val="006471B7"/>
    <w:rsid w:val="00647601"/>
    <w:rsid w:val="006508D8"/>
    <w:rsid w:val="00650948"/>
    <w:rsid w:val="006510A6"/>
    <w:rsid w:val="0065365A"/>
    <w:rsid w:val="00653D10"/>
    <w:rsid w:val="006544EC"/>
    <w:rsid w:val="00654821"/>
    <w:rsid w:val="006552EF"/>
    <w:rsid w:val="00655CD1"/>
    <w:rsid w:val="0065696F"/>
    <w:rsid w:val="006569EE"/>
    <w:rsid w:val="006573C8"/>
    <w:rsid w:val="00657401"/>
    <w:rsid w:val="006604F8"/>
    <w:rsid w:val="00660B54"/>
    <w:rsid w:val="00660D99"/>
    <w:rsid w:val="00661D6D"/>
    <w:rsid w:val="00661DF7"/>
    <w:rsid w:val="0066330A"/>
    <w:rsid w:val="00663DFA"/>
    <w:rsid w:val="0066461F"/>
    <w:rsid w:val="006646A6"/>
    <w:rsid w:val="006665DD"/>
    <w:rsid w:val="00667899"/>
    <w:rsid w:val="00667A81"/>
    <w:rsid w:val="00671B87"/>
    <w:rsid w:val="00672E25"/>
    <w:rsid w:val="00673DF5"/>
    <w:rsid w:val="00674F89"/>
    <w:rsid w:val="00675D36"/>
    <w:rsid w:val="0067645A"/>
    <w:rsid w:val="00676F56"/>
    <w:rsid w:val="0067724A"/>
    <w:rsid w:val="006803F2"/>
    <w:rsid w:val="006804C7"/>
    <w:rsid w:val="00681829"/>
    <w:rsid w:val="00681E10"/>
    <w:rsid w:val="006827CA"/>
    <w:rsid w:val="006838F5"/>
    <w:rsid w:val="00684C17"/>
    <w:rsid w:val="00685120"/>
    <w:rsid w:val="0068616F"/>
    <w:rsid w:val="00686322"/>
    <w:rsid w:val="00687B76"/>
    <w:rsid w:val="00687BA0"/>
    <w:rsid w:val="00690931"/>
    <w:rsid w:val="006912D1"/>
    <w:rsid w:val="00691331"/>
    <w:rsid w:val="00692E10"/>
    <w:rsid w:val="00693C90"/>
    <w:rsid w:val="00694882"/>
    <w:rsid w:val="00694B95"/>
    <w:rsid w:val="00694C52"/>
    <w:rsid w:val="00695284"/>
    <w:rsid w:val="0069556F"/>
    <w:rsid w:val="0069648B"/>
    <w:rsid w:val="00696B48"/>
    <w:rsid w:val="00696CF3"/>
    <w:rsid w:val="00697E62"/>
    <w:rsid w:val="00697E72"/>
    <w:rsid w:val="006A2520"/>
    <w:rsid w:val="006A2DE8"/>
    <w:rsid w:val="006A3F8C"/>
    <w:rsid w:val="006A6BCC"/>
    <w:rsid w:val="006A763F"/>
    <w:rsid w:val="006B0BDF"/>
    <w:rsid w:val="006B1666"/>
    <w:rsid w:val="006B21FD"/>
    <w:rsid w:val="006B29E5"/>
    <w:rsid w:val="006B29F5"/>
    <w:rsid w:val="006B3032"/>
    <w:rsid w:val="006B392A"/>
    <w:rsid w:val="006B3A5D"/>
    <w:rsid w:val="006B3AB9"/>
    <w:rsid w:val="006B52F9"/>
    <w:rsid w:val="006B65FB"/>
    <w:rsid w:val="006B6F40"/>
    <w:rsid w:val="006B785A"/>
    <w:rsid w:val="006B7F3A"/>
    <w:rsid w:val="006C02AA"/>
    <w:rsid w:val="006C0381"/>
    <w:rsid w:val="006C0B2A"/>
    <w:rsid w:val="006C124D"/>
    <w:rsid w:val="006C1734"/>
    <w:rsid w:val="006C3071"/>
    <w:rsid w:val="006C3651"/>
    <w:rsid w:val="006C41A7"/>
    <w:rsid w:val="006C420B"/>
    <w:rsid w:val="006C43C8"/>
    <w:rsid w:val="006C4A90"/>
    <w:rsid w:val="006C5468"/>
    <w:rsid w:val="006C56C4"/>
    <w:rsid w:val="006C5806"/>
    <w:rsid w:val="006C7CDC"/>
    <w:rsid w:val="006D0321"/>
    <w:rsid w:val="006D09D5"/>
    <w:rsid w:val="006D16C0"/>
    <w:rsid w:val="006D2367"/>
    <w:rsid w:val="006D2E28"/>
    <w:rsid w:val="006D3217"/>
    <w:rsid w:val="006D40B2"/>
    <w:rsid w:val="006D4F71"/>
    <w:rsid w:val="006D5003"/>
    <w:rsid w:val="006D5405"/>
    <w:rsid w:val="006D5B53"/>
    <w:rsid w:val="006D5B60"/>
    <w:rsid w:val="006D66F3"/>
    <w:rsid w:val="006D6A6F"/>
    <w:rsid w:val="006D6B7A"/>
    <w:rsid w:val="006D7104"/>
    <w:rsid w:val="006D7749"/>
    <w:rsid w:val="006E04ED"/>
    <w:rsid w:val="006E1D53"/>
    <w:rsid w:val="006E2F69"/>
    <w:rsid w:val="006E3FB5"/>
    <w:rsid w:val="006E4A4E"/>
    <w:rsid w:val="006E5377"/>
    <w:rsid w:val="006E575D"/>
    <w:rsid w:val="006F0F24"/>
    <w:rsid w:val="006F0F8F"/>
    <w:rsid w:val="006F2128"/>
    <w:rsid w:val="006F2C76"/>
    <w:rsid w:val="006F2CCB"/>
    <w:rsid w:val="006F2FBD"/>
    <w:rsid w:val="006F446A"/>
    <w:rsid w:val="006F4830"/>
    <w:rsid w:val="006F4F27"/>
    <w:rsid w:val="006F6373"/>
    <w:rsid w:val="006F71B3"/>
    <w:rsid w:val="0070070D"/>
    <w:rsid w:val="00702BDB"/>
    <w:rsid w:val="00702E2D"/>
    <w:rsid w:val="00702F66"/>
    <w:rsid w:val="0070433F"/>
    <w:rsid w:val="007067FF"/>
    <w:rsid w:val="0070702E"/>
    <w:rsid w:val="00707AAA"/>
    <w:rsid w:val="007106D6"/>
    <w:rsid w:val="00711C26"/>
    <w:rsid w:val="0071235D"/>
    <w:rsid w:val="007136B8"/>
    <w:rsid w:val="00714724"/>
    <w:rsid w:val="00715980"/>
    <w:rsid w:val="00716A4D"/>
    <w:rsid w:val="00716D6C"/>
    <w:rsid w:val="00717783"/>
    <w:rsid w:val="0071792E"/>
    <w:rsid w:val="00717BE6"/>
    <w:rsid w:val="00721A82"/>
    <w:rsid w:val="00721C71"/>
    <w:rsid w:val="00723B01"/>
    <w:rsid w:val="00724FF1"/>
    <w:rsid w:val="0072502F"/>
    <w:rsid w:val="007250C0"/>
    <w:rsid w:val="00725231"/>
    <w:rsid w:val="00725C03"/>
    <w:rsid w:val="007271C8"/>
    <w:rsid w:val="007272D7"/>
    <w:rsid w:val="007301D6"/>
    <w:rsid w:val="007303F8"/>
    <w:rsid w:val="00731B03"/>
    <w:rsid w:val="00732AEA"/>
    <w:rsid w:val="00732F7D"/>
    <w:rsid w:val="00734088"/>
    <w:rsid w:val="00734CBE"/>
    <w:rsid w:val="0073569E"/>
    <w:rsid w:val="007375CC"/>
    <w:rsid w:val="00737A04"/>
    <w:rsid w:val="007409CC"/>
    <w:rsid w:val="00741113"/>
    <w:rsid w:val="007413ED"/>
    <w:rsid w:val="0074158E"/>
    <w:rsid w:val="00743A29"/>
    <w:rsid w:val="00743FE6"/>
    <w:rsid w:val="00744D0F"/>
    <w:rsid w:val="00745C51"/>
    <w:rsid w:val="007502E3"/>
    <w:rsid w:val="00750C2F"/>
    <w:rsid w:val="00751976"/>
    <w:rsid w:val="00751BCF"/>
    <w:rsid w:val="00755E5F"/>
    <w:rsid w:val="0075611B"/>
    <w:rsid w:val="0075708B"/>
    <w:rsid w:val="00760231"/>
    <w:rsid w:val="00761ACD"/>
    <w:rsid w:val="0076247D"/>
    <w:rsid w:val="0076251F"/>
    <w:rsid w:val="0076309C"/>
    <w:rsid w:val="00764E87"/>
    <w:rsid w:val="00765F93"/>
    <w:rsid w:val="0076612C"/>
    <w:rsid w:val="00766362"/>
    <w:rsid w:val="00766755"/>
    <w:rsid w:val="007669C4"/>
    <w:rsid w:val="00766E1A"/>
    <w:rsid w:val="007700BB"/>
    <w:rsid w:val="0077067E"/>
    <w:rsid w:val="00770B04"/>
    <w:rsid w:val="00770B7E"/>
    <w:rsid w:val="00770B83"/>
    <w:rsid w:val="007719EB"/>
    <w:rsid w:val="007724C3"/>
    <w:rsid w:val="007731B3"/>
    <w:rsid w:val="00773658"/>
    <w:rsid w:val="0077392B"/>
    <w:rsid w:val="0077409F"/>
    <w:rsid w:val="00774531"/>
    <w:rsid w:val="00774554"/>
    <w:rsid w:val="00774F61"/>
    <w:rsid w:val="007756C6"/>
    <w:rsid w:val="00775720"/>
    <w:rsid w:val="00775C3A"/>
    <w:rsid w:val="00775F7D"/>
    <w:rsid w:val="007763E7"/>
    <w:rsid w:val="00777CBE"/>
    <w:rsid w:val="00777D49"/>
    <w:rsid w:val="00781D76"/>
    <w:rsid w:val="007822BB"/>
    <w:rsid w:val="00783C32"/>
    <w:rsid w:val="00784E82"/>
    <w:rsid w:val="00785DE5"/>
    <w:rsid w:val="007861DD"/>
    <w:rsid w:val="007863F6"/>
    <w:rsid w:val="007865C5"/>
    <w:rsid w:val="00786F2A"/>
    <w:rsid w:val="00790BAB"/>
    <w:rsid w:val="00790CBF"/>
    <w:rsid w:val="00790D52"/>
    <w:rsid w:val="0079124A"/>
    <w:rsid w:val="0079178A"/>
    <w:rsid w:val="00791D90"/>
    <w:rsid w:val="0079211F"/>
    <w:rsid w:val="007927E2"/>
    <w:rsid w:val="00793909"/>
    <w:rsid w:val="007939BB"/>
    <w:rsid w:val="00793B0B"/>
    <w:rsid w:val="00794B6B"/>
    <w:rsid w:val="00796038"/>
    <w:rsid w:val="007962D3"/>
    <w:rsid w:val="0079655B"/>
    <w:rsid w:val="007970D3"/>
    <w:rsid w:val="00797B08"/>
    <w:rsid w:val="00797FAF"/>
    <w:rsid w:val="007A0F14"/>
    <w:rsid w:val="007A132C"/>
    <w:rsid w:val="007A3573"/>
    <w:rsid w:val="007A38CD"/>
    <w:rsid w:val="007A48E5"/>
    <w:rsid w:val="007A517E"/>
    <w:rsid w:val="007A52C2"/>
    <w:rsid w:val="007A5897"/>
    <w:rsid w:val="007A5D3E"/>
    <w:rsid w:val="007A5DB5"/>
    <w:rsid w:val="007A6194"/>
    <w:rsid w:val="007A7698"/>
    <w:rsid w:val="007B01EC"/>
    <w:rsid w:val="007B0285"/>
    <w:rsid w:val="007B1263"/>
    <w:rsid w:val="007B4903"/>
    <w:rsid w:val="007B5A6D"/>
    <w:rsid w:val="007B781E"/>
    <w:rsid w:val="007B791E"/>
    <w:rsid w:val="007C0300"/>
    <w:rsid w:val="007C0823"/>
    <w:rsid w:val="007C320C"/>
    <w:rsid w:val="007C40E0"/>
    <w:rsid w:val="007C4AC0"/>
    <w:rsid w:val="007C56DE"/>
    <w:rsid w:val="007C5C4B"/>
    <w:rsid w:val="007C6540"/>
    <w:rsid w:val="007C6F20"/>
    <w:rsid w:val="007C7108"/>
    <w:rsid w:val="007D0863"/>
    <w:rsid w:val="007D2177"/>
    <w:rsid w:val="007D2290"/>
    <w:rsid w:val="007D3323"/>
    <w:rsid w:val="007D3BD5"/>
    <w:rsid w:val="007D3D8B"/>
    <w:rsid w:val="007D489A"/>
    <w:rsid w:val="007D48AF"/>
    <w:rsid w:val="007D50F6"/>
    <w:rsid w:val="007D5E66"/>
    <w:rsid w:val="007D7411"/>
    <w:rsid w:val="007D77B9"/>
    <w:rsid w:val="007D7B85"/>
    <w:rsid w:val="007E069B"/>
    <w:rsid w:val="007E21EB"/>
    <w:rsid w:val="007E367A"/>
    <w:rsid w:val="007E4985"/>
    <w:rsid w:val="007E6041"/>
    <w:rsid w:val="007E622B"/>
    <w:rsid w:val="007E6449"/>
    <w:rsid w:val="007E665E"/>
    <w:rsid w:val="007E6A23"/>
    <w:rsid w:val="007E6D04"/>
    <w:rsid w:val="007E79DF"/>
    <w:rsid w:val="007E7DB9"/>
    <w:rsid w:val="007E7E36"/>
    <w:rsid w:val="007F033C"/>
    <w:rsid w:val="007F0D9B"/>
    <w:rsid w:val="007F21E8"/>
    <w:rsid w:val="007F2830"/>
    <w:rsid w:val="007F3096"/>
    <w:rsid w:val="007F4C1F"/>
    <w:rsid w:val="007F4E9B"/>
    <w:rsid w:val="007F53F1"/>
    <w:rsid w:val="007F5FAB"/>
    <w:rsid w:val="007F64AB"/>
    <w:rsid w:val="007F6E4F"/>
    <w:rsid w:val="00801363"/>
    <w:rsid w:val="008014DB"/>
    <w:rsid w:val="0080339B"/>
    <w:rsid w:val="00803D02"/>
    <w:rsid w:val="00804C1B"/>
    <w:rsid w:val="008053CD"/>
    <w:rsid w:val="008064B3"/>
    <w:rsid w:val="00810863"/>
    <w:rsid w:val="00810A77"/>
    <w:rsid w:val="00810BD8"/>
    <w:rsid w:val="00811735"/>
    <w:rsid w:val="0081196A"/>
    <w:rsid w:val="008119C0"/>
    <w:rsid w:val="00812B85"/>
    <w:rsid w:val="008130AB"/>
    <w:rsid w:val="008131BA"/>
    <w:rsid w:val="00813736"/>
    <w:rsid w:val="00813C1D"/>
    <w:rsid w:val="00815081"/>
    <w:rsid w:val="008159F2"/>
    <w:rsid w:val="008159FF"/>
    <w:rsid w:val="00816355"/>
    <w:rsid w:val="00816423"/>
    <w:rsid w:val="00816937"/>
    <w:rsid w:val="008169ED"/>
    <w:rsid w:val="00817400"/>
    <w:rsid w:val="0081742D"/>
    <w:rsid w:val="00817EA6"/>
    <w:rsid w:val="008219DD"/>
    <w:rsid w:val="00821A5D"/>
    <w:rsid w:val="0082267F"/>
    <w:rsid w:val="00822BBE"/>
    <w:rsid w:val="00822FF9"/>
    <w:rsid w:val="00824C99"/>
    <w:rsid w:val="0082505F"/>
    <w:rsid w:val="008250A1"/>
    <w:rsid w:val="008257B1"/>
    <w:rsid w:val="0082605B"/>
    <w:rsid w:val="008270BA"/>
    <w:rsid w:val="00827F0E"/>
    <w:rsid w:val="00830EB0"/>
    <w:rsid w:val="00831231"/>
    <w:rsid w:val="00831855"/>
    <w:rsid w:val="0083185A"/>
    <w:rsid w:val="0083392A"/>
    <w:rsid w:val="00833F58"/>
    <w:rsid w:val="00834F1F"/>
    <w:rsid w:val="00835974"/>
    <w:rsid w:val="00835CB5"/>
    <w:rsid w:val="008367C8"/>
    <w:rsid w:val="008372E9"/>
    <w:rsid w:val="008375AA"/>
    <w:rsid w:val="008378D5"/>
    <w:rsid w:val="008405BE"/>
    <w:rsid w:val="008408EA"/>
    <w:rsid w:val="00840D50"/>
    <w:rsid w:val="00840FB2"/>
    <w:rsid w:val="0084135D"/>
    <w:rsid w:val="00841B6E"/>
    <w:rsid w:val="00842D8B"/>
    <w:rsid w:val="00842E2F"/>
    <w:rsid w:val="00844A7A"/>
    <w:rsid w:val="00844B28"/>
    <w:rsid w:val="0084604B"/>
    <w:rsid w:val="0084688D"/>
    <w:rsid w:val="00847AEB"/>
    <w:rsid w:val="008502BA"/>
    <w:rsid w:val="00852938"/>
    <w:rsid w:val="00852A7A"/>
    <w:rsid w:val="0085388B"/>
    <w:rsid w:val="008538DB"/>
    <w:rsid w:val="00853A25"/>
    <w:rsid w:val="00854214"/>
    <w:rsid w:val="00854826"/>
    <w:rsid w:val="00855A8B"/>
    <w:rsid w:val="00855B56"/>
    <w:rsid w:val="00855D75"/>
    <w:rsid w:val="00857378"/>
    <w:rsid w:val="0086066F"/>
    <w:rsid w:val="00862327"/>
    <w:rsid w:val="00862423"/>
    <w:rsid w:val="00862547"/>
    <w:rsid w:val="00864726"/>
    <w:rsid w:val="00864A7C"/>
    <w:rsid w:val="00865835"/>
    <w:rsid w:val="0086768D"/>
    <w:rsid w:val="00871030"/>
    <w:rsid w:val="00871CC2"/>
    <w:rsid w:val="00872240"/>
    <w:rsid w:val="00874616"/>
    <w:rsid w:val="00874FCA"/>
    <w:rsid w:val="00876F57"/>
    <w:rsid w:val="00880AAC"/>
    <w:rsid w:val="00881623"/>
    <w:rsid w:val="00881705"/>
    <w:rsid w:val="008828CC"/>
    <w:rsid w:val="00885795"/>
    <w:rsid w:val="008876D1"/>
    <w:rsid w:val="00887822"/>
    <w:rsid w:val="0089002B"/>
    <w:rsid w:val="00890D25"/>
    <w:rsid w:val="00890FA3"/>
    <w:rsid w:val="00891A16"/>
    <w:rsid w:val="0089294C"/>
    <w:rsid w:val="00892CE9"/>
    <w:rsid w:val="0089321C"/>
    <w:rsid w:val="008933B8"/>
    <w:rsid w:val="008937B1"/>
    <w:rsid w:val="00895130"/>
    <w:rsid w:val="00896EE7"/>
    <w:rsid w:val="008978C5"/>
    <w:rsid w:val="008A11C0"/>
    <w:rsid w:val="008A230D"/>
    <w:rsid w:val="008A26D2"/>
    <w:rsid w:val="008A35CB"/>
    <w:rsid w:val="008A3B35"/>
    <w:rsid w:val="008A3BBE"/>
    <w:rsid w:val="008A3E68"/>
    <w:rsid w:val="008A4374"/>
    <w:rsid w:val="008A5C8A"/>
    <w:rsid w:val="008A6624"/>
    <w:rsid w:val="008A7AC2"/>
    <w:rsid w:val="008B00AB"/>
    <w:rsid w:val="008B170A"/>
    <w:rsid w:val="008B1870"/>
    <w:rsid w:val="008B1A54"/>
    <w:rsid w:val="008B1DEF"/>
    <w:rsid w:val="008B2624"/>
    <w:rsid w:val="008B2DD2"/>
    <w:rsid w:val="008B2F79"/>
    <w:rsid w:val="008B337B"/>
    <w:rsid w:val="008B4531"/>
    <w:rsid w:val="008B4C05"/>
    <w:rsid w:val="008B4ECE"/>
    <w:rsid w:val="008B5ABA"/>
    <w:rsid w:val="008B61EC"/>
    <w:rsid w:val="008B64F2"/>
    <w:rsid w:val="008B6763"/>
    <w:rsid w:val="008B7CE2"/>
    <w:rsid w:val="008C0C29"/>
    <w:rsid w:val="008C2493"/>
    <w:rsid w:val="008C2B58"/>
    <w:rsid w:val="008C2D4E"/>
    <w:rsid w:val="008C40C6"/>
    <w:rsid w:val="008C559A"/>
    <w:rsid w:val="008C6E66"/>
    <w:rsid w:val="008C7993"/>
    <w:rsid w:val="008D0A72"/>
    <w:rsid w:val="008D1D2B"/>
    <w:rsid w:val="008D2009"/>
    <w:rsid w:val="008D618A"/>
    <w:rsid w:val="008D7AE7"/>
    <w:rsid w:val="008E081B"/>
    <w:rsid w:val="008E0853"/>
    <w:rsid w:val="008E1238"/>
    <w:rsid w:val="008E2542"/>
    <w:rsid w:val="008E2D99"/>
    <w:rsid w:val="008E300B"/>
    <w:rsid w:val="008E4617"/>
    <w:rsid w:val="008E4A35"/>
    <w:rsid w:val="008E4E12"/>
    <w:rsid w:val="008E4FEA"/>
    <w:rsid w:val="008E5211"/>
    <w:rsid w:val="008E5446"/>
    <w:rsid w:val="008E5476"/>
    <w:rsid w:val="008E5819"/>
    <w:rsid w:val="008E5A55"/>
    <w:rsid w:val="008E65D5"/>
    <w:rsid w:val="008E6621"/>
    <w:rsid w:val="008F0960"/>
    <w:rsid w:val="008F1F1D"/>
    <w:rsid w:val="008F1FAA"/>
    <w:rsid w:val="008F2A78"/>
    <w:rsid w:val="008F3969"/>
    <w:rsid w:val="008F3B32"/>
    <w:rsid w:val="008F42F2"/>
    <w:rsid w:val="008F4605"/>
    <w:rsid w:val="008F4A5C"/>
    <w:rsid w:val="008F4D62"/>
    <w:rsid w:val="008F596A"/>
    <w:rsid w:val="008F5A4F"/>
    <w:rsid w:val="008F5DBA"/>
    <w:rsid w:val="008F6E50"/>
    <w:rsid w:val="008F6F54"/>
    <w:rsid w:val="009038DB"/>
    <w:rsid w:val="009043E1"/>
    <w:rsid w:val="00904A39"/>
    <w:rsid w:val="00905D36"/>
    <w:rsid w:val="00905EBE"/>
    <w:rsid w:val="009063B5"/>
    <w:rsid w:val="009064C0"/>
    <w:rsid w:val="00906FEE"/>
    <w:rsid w:val="00907ECD"/>
    <w:rsid w:val="00910678"/>
    <w:rsid w:val="009110DE"/>
    <w:rsid w:val="009110F8"/>
    <w:rsid w:val="00911984"/>
    <w:rsid w:val="00912482"/>
    <w:rsid w:val="009136D3"/>
    <w:rsid w:val="00914E57"/>
    <w:rsid w:val="00915167"/>
    <w:rsid w:val="00915924"/>
    <w:rsid w:val="00915BA9"/>
    <w:rsid w:val="00916795"/>
    <w:rsid w:val="00917881"/>
    <w:rsid w:val="00917AA4"/>
    <w:rsid w:val="009204C2"/>
    <w:rsid w:val="00920C58"/>
    <w:rsid w:val="009216EB"/>
    <w:rsid w:val="00921E6E"/>
    <w:rsid w:val="00921F35"/>
    <w:rsid w:val="00923649"/>
    <w:rsid w:val="00923E76"/>
    <w:rsid w:val="00924153"/>
    <w:rsid w:val="00924614"/>
    <w:rsid w:val="00924A37"/>
    <w:rsid w:val="00924E1B"/>
    <w:rsid w:val="00925D52"/>
    <w:rsid w:val="00925ED1"/>
    <w:rsid w:val="00926EAA"/>
    <w:rsid w:val="0092790B"/>
    <w:rsid w:val="00930462"/>
    <w:rsid w:val="00930691"/>
    <w:rsid w:val="00930AB2"/>
    <w:rsid w:val="0093168D"/>
    <w:rsid w:val="009317CA"/>
    <w:rsid w:val="00932034"/>
    <w:rsid w:val="00932441"/>
    <w:rsid w:val="009324F9"/>
    <w:rsid w:val="00932582"/>
    <w:rsid w:val="009329AE"/>
    <w:rsid w:val="00936492"/>
    <w:rsid w:val="00936CC1"/>
    <w:rsid w:val="00937EBB"/>
    <w:rsid w:val="009426B8"/>
    <w:rsid w:val="00942A73"/>
    <w:rsid w:val="00942FD2"/>
    <w:rsid w:val="009441A6"/>
    <w:rsid w:val="00944555"/>
    <w:rsid w:val="009453F0"/>
    <w:rsid w:val="00946E6A"/>
    <w:rsid w:val="00947188"/>
    <w:rsid w:val="009474BC"/>
    <w:rsid w:val="009503A9"/>
    <w:rsid w:val="009506DB"/>
    <w:rsid w:val="009511FA"/>
    <w:rsid w:val="0095297F"/>
    <w:rsid w:val="0095405D"/>
    <w:rsid w:val="0095473D"/>
    <w:rsid w:val="00955248"/>
    <w:rsid w:val="009553E0"/>
    <w:rsid w:val="009557D4"/>
    <w:rsid w:val="00955CBC"/>
    <w:rsid w:val="00956788"/>
    <w:rsid w:val="009579D2"/>
    <w:rsid w:val="00960442"/>
    <w:rsid w:val="00960AEE"/>
    <w:rsid w:val="00962306"/>
    <w:rsid w:val="00962A45"/>
    <w:rsid w:val="009636CB"/>
    <w:rsid w:val="00963AC3"/>
    <w:rsid w:val="0096443D"/>
    <w:rsid w:val="0096468E"/>
    <w:rsid w:val="00965F3C"/>
    <w:rsid w:val="009660BF"/>
    <w:rsid w:val="00967273"/>
    <w:rsid w:val="009717F5"/>
    <w:rsid w:val="00971A43"/>
    <w:rsid w:val="00971F50"/>
    <w:rsid w:val="00972131"/>
    <w:rsid w:val="00974100"/>
    <w:rsid w:val="00974849"/>
    <w:rsid w:val="00974C74"/>
    <w:rsid w:val="00975C86"/>
    <w:rsid w:val="00976178"/>
    <w:rsid w:val="00976D07"/>
    <w:rsid w:val="00980144"/>
    <w:rsid w:val="009818CE"/>
    <w:rsid w:val="009820AB"/>
    <w:rsid w:val="009834BD"/>
    <w:rsid w:val="009875DD"/>
    <w:rsid w:val="00987683"/>
    <w:rsid w:val="00987BEF"/>
    <w:rsid w:val="009903C5"/>
    <w:rsid w:val="00990958"/>
    <w:rsid w:val="009915F0"/>
    <w:rsid w:val="00992239"/>
    <w:rsid w:val="0099394B"/>
    <w:rsid w:val="009958E4"/>
    <w:rsid w:val="00996010"/>
    <w:rsid w:val="00996097"/>
    <w:rsid w:val="009961DD"/>
    <w:rsid w:val="009969F8"/>
    <w:rsid w:val="00997104"/>
    <w:rsid w:val="009A02AF"/>
    <w:rsid w:val="009A1A85"/>
    <w:rsid w:val="009A1CFB"/>
    <w:rsid w:val="009A2905"/>
    <w:rsid w:val="009A2972"/>
    <w:rsid w:val="009A30D0"/>
    <w:rsid w:val="009A515C"/>
    <w:rsid w:val="009A52ED"/>
    <w:rsid w:val="009A6173"/>
    <w:rsid w:val="009A78B9"/>
    <w:rsid w:val="009B006F"/>
    <w:rsid w:val="009B0357"/>
    <w:rsid w:val="009B0DEE"/>
    <w:rsid w:val="009B0FFB"/>
    <w:rsid w:val="009B1EA3"/>
    <w:rsid w:val="009B24AF"/>
    <w:rsid w:val="009B2BE9"/>
    <w:rsid w:val="009B2F52"/>
    <w:rsid w:val="009B3037"/>
    <w:rsid w:val="009B3633"/>
    <w:rsid w:val="009B3993"/>
    <w:rsid w:val="009B418D"/>
    <w:rsid w:val="009B4C8F"/>
    <w:rsid w:val="009C107E"/>
    <w:rsid w:val="009C22A4"/>
    <w:rsid w:val="009C2AF6"/>
    <w:rsid w:val="009C489B"/>
    <w:rsid w:val="009C4DF9"/>
    <w:rsid w:val="009C7438"/>
    <w:rsid w:val="009D04D2"/>
    <w:rsid w:val="009D0BA9"/>
    <w:rsid w:val="009D1642"/>
    <w:rsid w:val="009D1B14"/>
    <w:rsid w:val="009D1B33"/>
    <w:rsid w:val="009D284A"/>
    <w:rsid w:val="009D2B8F"/>
    <w:rsid w:val="009D35D4"/>
    <w:rsid w:val="009D462E"/>
    <w:rsid w:val="009D56F4"/>
    <w:rsid w:val="009D5C3B"/>
    <w:rsid w:val="009D67AB"/>
    <w:rsid w:val="009D6C12"/>
    <w:rsid w:val="009D6FCE"/>
    <w:rsid w:val="009D70CC"/>
    <w:rsid w:val="009D7267"/>
    <w:rsid w:val="009D7FB5"/>
    <w:rsid w:val="009E24A8"/>
    <w:rsid w:val="009E24FD"/>
    <w:rsid w:val="009E35EC"/>
    <w:rsid w:val="009E5FEF"/>
    <w:rsid w:val="009E6BD7"/>
    <w:rsid w:val="009E7F4B"/>
    <w:rsid w:val="009F021D"/>
    <w:rsid w:val="009F2FAC"/>
    <w:rsid w:val="009F3657"/>
    <w:rsid w:val="009F3AAE"/>
    <w:rsid w:val="009F440B"/>
    <w:rsid w:val="009F4B0D"/>
    <w:rsid w:val="009F6CA7"/>
    <w:rsid w:val="009F710B"/>
    <w:rsid w:val="00A00DAF"/>
    <w:rsid w:val="00A00E1B"/>
    <w:rsid w:val="00A01B1F"/>
    <w:rsid w:val="00A01C6A"/>
    <w:rsid w:val="00A01CE3"/>
    <w:rsid w:val="00A023EA"/>
    <w:rsid w:val="00A03FE4"/>
    <w:rsid w:val="00A042ED"/>
    <w:rsid w:val="00A064F3"/>
    <w:rsid w:val="00A06A76"/>
    <w:rsid w:val="00A07551"/>
    <w:rsid w:val="00A11B2F"/>
    <w:rsid w:val="00A11C2F"/>
    <w:rsid w:val="00A11FE6"/>
    <w:rsid w:val="00A12588"/>
    <w:rsid w:val="00A12855"/>
    <w:rsid w:val="00A12BD8"/>
    <w:rsid w:val="00A13BCD"/>
    <w:rsid w:val="00A13C24"/>
    <w:rsid w:val="00A141DA"/>
    <w:rsid w:val="00A15654"/>
    <w:rsid w:val="00A15E85"/>
    <w:rsid w:val="00A215CB"/>
    <w:rsid w:val="00A21679"/>
    <w:rsid w:val="00A231DB"/>
    <w:rsid w:val="00A23578"/>
    <w:rsid w:val="00A2419A"/>
    <w:rsid w:val="00A245B2"/>
    <w:rsid w:val="00A2578B"/>
    <w:rsid w:val="00A25D22"/>
    <w:rsid w:val="00A27224"/>
    <w:rsid w:val="00A27430"/>
    <w:rsid w:val="00A306B9"/>
    <w:rsid w:val="00A317CF"/>
    <w:rsid w:val="00A3231D"/>
    <w:rsid w:val="00A324F9"/>
    <w:rsid w:val="00A3290A"/>
    <w:rsid w:val="00A33D4E"/>
    <w:rsid w:val="00A3559F"/>
    <w:rsid w:val="00A36BE1"/>
    <w:rsid w:val="00A37403"/>
    <w:rsid w:val="00A3785E"/>
    <w:rsid w:val="00A37A80"/>
    <w:rsid w:val="00A439C7"/>
    <w:rsid w:val="00A43AFB"/>
    <w:rsid w:val="00A44320"/>
    <w:rsid w:val="00A45142"/>
    <w:rsid w:val="00A451E9"/>
    <w:rsid w:val="00A458D5"/>
    <w:rsid w:val="00A479EE"/>
    <w:rsid w:val="00A50AC6"/>
    <w:rsid w:val="00A50C41"/>
    <w:rsid w:val="00A50DA0"/>
    <w:rsid w:val="00A5187A"/>
    <w:rsid w:val="00A52E8C"/>
    <w:rsid w:val="00A5349D"/>
    <w:rsid w:val="00A5510C"/>
    <w:rsid w:val="00A55957"/>
    <w:rsid w:val="00A56844"/>
    <w:rsid w:val="00A57394"/>
    <w:rsid w:val="00A575C1"/>
    <w:rsid w:val="00A575CD"/>
    <w:rsid w:val="00A57BD5"/>
    <w:rsid w:val="00A60CC7"/>
    <w:rsid w:val="00A61302"/>
    <w:rsid w:val="00A63FFA"/>
    <w:rsid w:val="00A64612"/>
    <w:rsid w:val="00A65425"/>
    <w:rsid w:val="00A65662"/>
    <w:rsid w:val="00A65BDE"/>
    <w:rsid w:val="00A65CD0"/>
    <w:rsid w:val="00A65F14"/>
    <w:rsid w:val="00A6610E"/>
    <w:rsid w:val="00A67873"/>
    <w:rsid w:val="00A7168F"/>
    <w:rsid w:val="00A71D3E"/>
    <w:rsid w:val="00A754DB"/>
    <w:rsid w:val="00A75899"/>
    <w:rsid w:val="00A76A7B"/>
    <w:rsid w:val="00A7721E"/>
    <w:rsid w:val="00A7742E"/>
    <w:rsid w:val="00A774F9"/>
    <w:rsid w:val="00A8038C"/>
    <w:rsid w:val="00A81061"/>
    <w:rsid w:val="00A838D7"/>
    <w:rsid w:val="00A84E8F"/>
    <w:rsid w:val="00A850DC"/>
    <w:rsid w:val="00A85A67"/>
    <w:rsid w:val="00A85EA1"/>
    <w:rsid w:val="00A87CD7"/>
    <w:rsid w:val="00A91BF3"/>
    <w:rsid w:val="00A931D4"/>
    <w:rsid w:val="00A933C8"/>
    <w:rsid w:val="00A93F6F"/>
    <w:rsid w:val="00A945F6"/>
    <w:rsid w:val="00A9471B"/>
    <w:rsid w:val="00A94EFB"/>
    <w:rsid w:val="00A95D32"/>
    <w:rsid w:val="00A96E07"/>
    <w:rsid w:val="00A96EA3"/>
    <w:rsid w:val="00A97736"/>
    <w:rsid w:val="00A97C2D"/>
    <w:rsid w:val="00AA0548"/>
    <w:rsid w:val="00AA0FA3"/>
    <w:rsid w:val="00AA14C2"/>
    <w:rsid w:val="00AA2C80"/>
    <w:rsid w:val="00AA2F82"/>
    <w:rsid w:val="00AA3156"/>
    <w:rsid w:val="00AA3C22"/>
    <w:rsid w:val="00AA4E6E"/>
    <w:rsid w:val="00AA5BF6"/>
    <w:rsid w:val="00AA601E"/>
    <w:rsid w:val="00AA7BC3"/>
    <w:rsid w:val="00AB07C1"/>
    <w:rsid w:val="00AB0B94"/>
    <w:rsid w:val="00AB1A7F"/>
    <w:rsid w:val="00AB2E59"/>
    <w:rsid w:val="00AB2ED9"/>
    <w:rsid w:val="00AB34A7"/>
    <w:rsid w:val="00AB4060"/>
    <w:rsid w:val="00AB5D3E"/>
    <w:rsid w:val="00AB63C2"/>
    <w:rsid w:val="00AB6FD0"/>
    <w:rsid w:val="00AB7D67"/>
    <w:rsid w:val="00AB7DAD"/>
    <w:rsid w:val="00AC0E6A"/>
    <w:rsid w:val="00AC23B6"/>
    <w:rsid w:val="00AC2A08"/>
    <w:rsid w:val="00AC30AB"/>
    <w:rsid w:val="00AC335B"/>
    <w:rsid w:val="00AC40C1"/>
    <w:rsid w:val="00AC44A4"/>
    <w:rsid w:val="00AC5B54"/>
    <w:rsid w:val="00AC5E5C"/>
    <w:rsid w:val="00AC623F"/>
    <w:rsid w:val="00AC6AAD"/>
    <w:rsid w:val="00AC6F4B"/>
    <w:rsid w:val="00AC7542"/>
    <w:rsid w:val="00AC7EB8"/>
    <w:rsid w:val="00AD056E"/>
    <w:rsid w:val="00AD15E4"/>
    <w:rsid w:val="00AD2345"/>
    <w:rsid w:val="00AD2CEB"/>
    <w:rsid w:val="00AD3D90"/>
    <w:rsid w:val="00AD4F3B"/>
    <w:rsid w:val="00AD5560"/>
    <w:rsid w:val="00AD5F51"/>
    <w:rsid w:val="00AD62FF"/>
    <w:rsid w:val="00AD76E3"/>
    <w:rsid w:val="00AE03EA"/>
    <w:rsid w:val="00AE3B50"/>
    <w:rsid w:val="00AE6BA6"/>
    <w:rsid w:val="00AE7DC6"/>
    <w:rsid w:val="00AF0C31"/>
    <w:rsid w:val="00AF123D"/>
    <w:rsid w:val="00AF3E92"/>
    <w:rsid w:val="00AF3FB5"/>
    <w:rsid w:val="00AF44D2"/>
    <w:rsid w:val="00AF4670"/>
    <w:rsid w:val="00AF468B"/>
    <w:rsid w:val="00AF475F"/>
    <w:rsid w:val="00AF5813"/>
    <w:rsid w:val="00AF685F"/>
    <w:rsid w:val="00AF6A73"/>
    <w:rsid w:val="00AF6A9C"/>
    <w:rsid w:val="00AF6AB5"/>
    <w:rsid w:val="00AF76EC"/>
    <w:rsid w:val="00B0013F"/>
    <w:rsid w:val="00B0240C"/>
    <w:rsid w:val="00B027E6"/>
    <w:rsid w:val="00B03237"/>
    <w:rsid w:val="00B04427"/>
    <w:rsid w:val="00B04A8B"/>
    <w:rsid w:val="00B05599"/>
    <w:rsid w:val="00B0559F"/>
    <w:rsid w:val="00B06594"/>
    <w:rsid w:val="00B06EF9"/>
    <w:rsid w:val="00B079B8"/>
    <w:rsid w:val="00B07CC7"/>
    <w:rsid w:val="00B10F82"/>
    <w:rsid w:val="00B12C50"/>
    <w:rsid w:val="00B12FE9"/>
    <w:rsid w:val="00B13A03"/>
    <w:rsid w:val="00B14091"/>
    <w:rsid w:val="00B1531D"/>
    <w:rsid w:val="00B155B3"/>
    <w:rsid w:val="00B15FF4"/>
    <w:rsid w:val="00B16D23"/>
    <w:rsid w:val="00B16D6F"/>
    <w:rsid w:val="00B173DD"/>
    <w:rsid w:val="00B17853"/>
    <w:rsid w:val="00B179B1"/>
    <w:rsid w:val="00B20847"/>
    <w:rsid w:val="00B208FE"/>
    <w:rsid w:val="00B22BBE"/>
    <w:rsid w:val="00B23D27"/>
    <w:rsid w:val="00B249D4"/>
    <w:rsid w:val="00B24A55"/>
    <w:rsid w:val="00B25804"/>
    <w:rsid w:val="00B25883"/>
    <w:rsid w:val="00B26717"/>
    <w:rsid w:val="00B277E5"/>
    <w:rsid w:val="00B278C1"/>
    <w:rsid w:val="00B30461"/>
    <w:rsid w:val="00B30493"/>
    <w:rsid w:val="00B308DA"/>
    <w:rsid w:val="00B32E56"/>
    <w:rsid w:val="00B331C0"/>
    <w:rsid w:val="00B34D93"/>
    <w:rsid w:val="00B36AA4"/>
    <w:rsid w:val="00B36BB3"/>
    <w:rsid w:val="00B36E93"/>
    <w:rsid w:val="00B36F2F"/>
    <w:rsid w:val="00B37ADD"/>
    <w:rsid w:val="00B37DCD"/>
    <w:rsid w:val="00B4039A"/>
    <w:rsid w:val="00B406F5"/>
    <w:rsid w:val="00B40ECB"/>
    <w:rsid w:val="00B41176"/>
    <w:rsid w:val="00B4248A"/>
    <w:rsid w:val="00B42840"/>
    <w:rsid w:val="00B43228"/>
    <w:rsid w:val="00B4424C"/>
    <w:rsid w:val="00B44818"/>
    <w:rsid w:val="00B47B37"/>
    <w:rsid w:val="00B50E00"/>
    <w:rsid w:val="00B50F9A"/>
    <w:rsid w:val="00B51738"/>
    <w:rsid w:val="00B51BC6"/>
    <w:rsid w:val="00B5220A"/>
    <w:rsid w:val="00B530E0"/>
    <w:rsid w:val="00B53313"/>
    <w:rsid w:val="00B535A0"/>
    <w:rsid w:val="00B546BE"/>
    <w:rsid w:val="00B55B53"/>
    <w:rsid w:val="00B60B8B"/>
    <w:rsid w:val="00B6131D"/>
    <w:rsid w:val="00B615B6"/>
    <w:rsid w:val="00B63787"/>
    <w:rsid w:val="00B6384C"/>
    <w:rsid w:val="00B63C87"/>
    <w:rsid w:val="00B63D37"/>
    <w:rsid w:val="00B63F77"/>
    <w:rsid w:val="00B63F9F"/>
    <w:rsid w:val="00B645A8"/>
    <w:rsid w:val="00B6472A"/>
    <w:rsid w:val="00B659EC"/>
    <w:rsid w:val="00B6722F"/>
    <w:rsid w:val="00B67316"/>
    <w:rsid w:val="00B67EF2"/>
    <w:rsid w:val="00B701FE"/>
    <w:rsid w:val="00B748F2"/>
    <w:rsid w:val="00B75F25"/>
    <w:rsid w:val="00B76370"/>
    <w:rsid w:val="00B76523"/>
    <w:rsid w:val="00B765DA"/>
    <w:rsid w:val="00B76B2C"/>
    <w:rsid w:val="00B76BFB"/>
    <w:rsid w:val="00B76E3D"/>
    <w:rsid w:val="00B76FCC"/>
    <w:rsid w:val="00B777C3"/>
    <w:rsid w:val="00B77FED"/>
    <w:rsid w:val="00B80709"/>
    <w:rsid w:val="00B808DB"/>
    <w:rsid w:val="00B83E8E"/>
    <w:rsid w:val="00B83EB2"/>
    <w:rsid w:val="00B84044"/>
    <w:rsid w:val="00B84928"/>
    <w:rsid w:val="00B84C81"/>
    <w:rsid w:val="00B84ECA"/>
    <w:rsid w:val="00B84EF5"/>
    <w:rsid w:val="00B85319"/>
    <w:rsid w:val="00B85E5C"/>
    <w:rsid w:val="00B85F6C"/>
    <w:rsid w:val="00B90441"/>
    <w:rsid w:val="00B90BBA"/>
    <w:rsid w:val="00B90D71"/>
    <w:rsid w:val="00B9324A"/>
    <w:rsid w:val="00B947D2"/>
    <w:rsid w:val="00BA0F91"/>
    <w:rsid w:val="00BA158C"/>
    <w:rsid w:val="00BA1830"/>
    <w:rsid w:val="00BA2706"/>
    <w:rsid w:val="00BA2BA4"/>
    <w:rsid w:val="00BA3192"/>
    <w:rsid w:val="00BA3660"/>
    <w:rsid w:val="00BA3B55"/>
    <w:rsid w:val="00BA43F3"/>
    <w:rsid w:val="00BA44F1"/>
    <w:rsid w:val="00BA4871"/>
    <w:rsid w:val="00BA4B62"/>
    <w:rsid w:val="00BA5196"/>
    <w:rsid w:val="00BA573F"/>
    <w:rsid w:val="00BA629D"/>
    <w:rsid w:val="00BA71EB"/>
    <w:rsid w:val="00BA7FA3"/>
    <w:rsid w:val="00BB106D"/>
    <w:rsid w:val="00BB214F"/>
    <w:rsid w:val="00BB25E0"/>
    <w:rsid w:val="00BB527D"/>
    <w:rsid w:val="00BB5298"/>
    <w:rsid w:val="00BB5581"/>
    <w:rsid w:val="00BB5B36"/>
    <w:rsid w:val="00BB6C7B"/>
    <w:rsid w:val="00BB6CA7"/>
    <w:rsid w:val="00BB6D93"/>
    <w:rsid w:val="00BB7575"/>
    <w:rsid w:val="00BB768F"/>
    <w:rsid w:val="00BC0B12"/>
    <w:rsid w:val="00BC1853"/>
    <w:rsid w:val="00BC1958"/>
    <w:rsid w:val="00BC2286"/>
    <w:rsid w:val="00BC2621"/>
    <w:rsid w:val="00BC265D"/>
    <w:rsid w:val="00BC2692"/>
    <w:rsid w:val="00BC2867"/>
    <w:rsid w:val="00BC33ED"/>
    <w:rsid w:val="00BC447F"/>
    <w:rsid w:val="00BC4752"/>
    <w:rsid w:val="00BC4BC9"/>
    <w:rsid w:val="00BC4ED1"/>
    <w:rsid w:val="00BC500E"/>
    <w:rsid w:val="00BC78F4"/>
    <w:rsid w:val="00BD0E51"/>
    <w:rsid w:val="00BD10C2"/>
    <w:rsid w:val="00BD10C8"/>
    <w:rsid w:val="00BD15DA"/>
    <w:rsid w:val="00BD25B0"/>
    <w:rsid w:val="00BD333E"/>
    <w:rsid w:val="00BD593C"/>
    <w:rsid w:val="00BD64AC"/>
    <w:rsid w:val="00BD6DAD"/>
    <w:rsid w:val="00BD6FEE"/>
    <w:rsid w:val="00BD73A1"/>
    <w:rsid w:val="00BD7C1F"/>
    <w:rsid w:val="00BE1115"/>
    <w:rsid w:val="00BE1225"/>
    <w:rsid w:val="00BE38BD"/>
    <w:rsid w:val="00BE3A90"/>
    <w:rsid w:val="00BE3CA0"/>
    <w:rsid w:val="00BE4E18"/>
    <w:rsid w:val="00BE4F4D"/>
    <w:rsid w:val="00BE5A48"/>
    <w:rsid w:val="00BF18EE"/>
    <w:rsid w:val="00BF1FDA"/>
    <w:rsid w:val="00BF4B6D"/>
    <w:rsid w:val="00BF5C3E"/>
    <w:rsid w:val="00BF6157"/>
    <w:rsid w:val="00BF68B6"/>
    <w:rsid w:val="00BF7EEC"/>
    <w:rsid w:val="00C008F3"/>
    <w:rsid w:val="00C00B70"/>
    <w:rsid w:val="00C019FE"/>
    <w:rsid w:val="00C01D9C"/>
    <w:rsid w:val="00C02B41"/>
    <w:rsid w:val="00C030D8"/>
    <w:rsid w:val="00C044CE"/>
    <w:rsid w:val="00C05AF2"/>
    <w:rsid w:val="00C06528"/>
    <w:rsid w:val="00C075D7"/>
    <w:rsid w:val="00C1385B"/>
    <w:rsid w:val="00C1478A"/>
    <w:rsid w:val="00C14989"/>
    <w:rsid w:val="00C164CA"/>
    <w:rsid w:val="00C166F6"/>
    <w:rsid w:val="00C16F53"/>
    <w:rsid w:val="00C203C0"/>
    <w:rsid w:val="00C2107E"/>
    <w:rsid w:val="00C210B0"/>
    <w:rsid w:val="00C21DCC"/>
    <w:rsid w:val="00C2209D"/>
    <w:rsid w:val="00C23379"/>
    <w:rsid w:val="00C2379A"/>
    <w:rsid w:val="00C23A61"/>
    <w:rsid w:val="00C2427E"/>
    <w:rsid w:val="00C24389"/>
    <w:rsid w:val="00C247B2"/>
    <w:rsid w:val="00C2618E"/>
    <w:rsid w:val="00C2671E"/>
    <w:rsid w:val="00C26923"/>
    <w:rsid w:val="00C2790E"/>
    <w:rsid w:val="00C30A74"/>
    <w:rsid w:val="00C30BE7"/>
    <w:rsid w:val="00C31344"/>
    <w:rsid w:val="00C314A6"/>
    <w:rsid w:val="00C31E30"/>
    <w:rsid w:val="00C3210D"/>
    <w:rsid w:val="00C34121"/>
    <w:rsid w:val="00C34724"/>
    <w:rsid w:val="00C34B22"/>
    <w:rsid w:val="00C350A5"/>
    <w:rsid w:val="00C3555F"/>
    <w:rsid w:val="00C3642D"/>
    <w:rsid w:val="00C364B7"/>
    <w:rsid w:val="00C36685"/>
    <w:rsid w:val="00C3749C"/>
    <w:rsid w:val="00C37B49"/>
    <w:rsid w:val="00C37F6D"/>
    <w:rsid w:val="00C404C1"/>
    <w:rsid w:val="00C40797"/>
    <w:rsid w:val="00C40905"/>
    <w:rsid w:val="00C41877"/>
    <w:rsid w:val="00C4254D"/>
    <w:rsid w:val="00C42759"/>
    <w:rsid w:val="00C427F7"/>
    <w:rsid w:val="00C441F7"/>
    <w:rsid w:val="00C4475C"/>
    <w:rsid w:val="00C45F62"/>
    <w:rsid w:val="00C473D3"/>
    <w:rsid w:val="00C479FA"/>
    <w:rsid w:val="00C47E08"/>
    <w:rsid w:val="00C50C11"/>
    <w:rsid w:val="00C50C7C"/>
    <w:rsid w:val="00C51872"/>
    <w:rsid w:val="00C52D7B"/>
    <w:rsid w:val="00C53062"/>
    <w:rsid w:val="00C551BF"/>
    <w:rsid w:val="00C55B4B"/>
    <w:rsid w:val="00C56434"/>
    <w:rsid w:val="00C6011B"/>
    <w:rsid w:val="00C611D7"/>
    <w:rsid w:val="00C63A38"/>
    <w:rsid w:val="00C63D5D"/>
    <w:rsid w:val="00C64594"/>
    <w:rsid w:val="00C652FA"/>
    <w:rsid w:val="00C66D03"/>
    <w:rsid w:val="00C66E02"/>
    <w:rsid w:val="00C6705B"/>
    <w:rsid w:val="00C673A7"/>
    <w:rsid w:val="00C674D4"/>
    <w:rsid w:val="00C67C69"/>
    <w:rsid w:val="00C700A6"/>
    <w:rsid w:val="00C71F10"/>
    <w:rsid w:val="00C72E9E"/>
    <w:rsid w:val="00C7304D"/>
    <w:rsid w:val="00C736B7"/>
    <w:rsid w:val="00C74CF0"/>
    <w:rsid w:val="00C76376"/>
    <w:rsid w:val="00C8057C"/>
    <w:rsid w:val="00C80DF5"/>
    <w:rsid w:val="00C8225C"/>
    <w:rsid w:val="00C847ED"/>
    <w:rsid w:val="00C86BAC"/>
    <w:rsid w:val="00C872E5"/>
    <w:rsid w:val="00C874DC"/>
    <w:rsid w:val="00C87981"/>
    <w:rsid w:val="00C90BFA"/>
    <w:rsid w:val="00C90E44"/>
    <w:rsid w:val="00C91352"/>
    <w:rsid w:val="00C91372"/>
    <w:rsid w:val="00C93612"/>
    <w:rsid w:val="00C93F1E"/>
    <w:rsid w:val="00C94156"/>
    <w:rsid w:val="00C94457"/>
    <w:rsid w:val="00C94826"/>
    <w:rsid w:val="00C948F3"/>
    <w:rsid w:val="00C94B08"/>
    <w:rsid w:val="00C96631"/>
    <w:rsid w:val="00C96798"/>
    <w:rsid w:val="00C97C4C"/>
    <w:rsid w:val="00CA0229"/>
    <w:rsid w:val="00CA02B8"/>
    <w:rsid w:val="00CA22D2"/>
    <w:rsid w:val="00CA309D"/>
    <w:rsid w:val="00CA364F"/>
    <w:rsid w:val="00CA395C"/>
    <w:rsid w:val="00CA420D"/>
    <w:rsid w:val="00CA5946"/>
    <w:rsid w:val="00CA6602"/>
    <w:rsid w:val="00CA69D2"/>
    <w:rsid w:val="00CA72F4"/>
    <w:rsid w:val="00CB032D"/>
    <w:rsid w:val="00CB207A"/>
    <w:rsid w:val="00CB29B1"/>
    <w:rsid w:val="00CB39CD"/>
    <w:rsid w:val="00CB5161"/>
    <w:rsid w:val="00CB73E3"/>
    <w:rsid w:val="00CB7626"/>
    <w:rsid w:val="00CB7739"/>
    <w:rsid w:val="00CB78D1"/>
    <w:rsid w:val="00CB7CE4"/>
    <w:rsid w:val="00CC02E8"/>
    <w:rsid w:val="00CC0485"/>
    <w:rsid w:val="00CC0A8F"/>
    <w:rsid w:val="00CC0CCC"/>
    <w:rsid w:val="00CC25E2"/>
    <w:rsid w:val="00CC2F62"/>
    <w:rsid w:val="00CC2FAD"/>
    <w:rsid w:val="00CC338A"/>
    <w:rsid w:val="00CC5575"/>
    <w:rsid w:val="00CC5F4C"/>
    <w:rsid w:val="00CC6F82"/>
    <w:rsid w:val="00CC79AF"/>
    <w:rsid w:val="00CC7B64"/>
    <w:rsid w:val="00CD07C1"/>
    <w:rsid w:val="00CD0CA7"/>
    <w:rsid w:val="00CD17C5"/>
    <w:rsid w:val="00CD2F1C"/>
    <w:rsid w:val="00CD3AFD"/>
    <w:rsid w:val="00CD3F69"/>
    <w:rsid w:val="00CD4ED6"/>
    <w:rsid w:val="00CD56C8"/>
    <w:rsid w:val="00CD69CA"/>
    <w:rsid w:val="00CD69F9"/>
    <w:rsid w:val="00CE0A86"/>
    <w:rsid w:val="00CE0C2E"/>
    <w:rsid w:val="00CE1795"/>
    <w:rsid w:val="00CE1E69"/>
    <w:rsid w:val="00CE232D"/>
    <w:rsid w:val="00CE26D4"/>
    <w:rsid w:val="00CE305C"/>
    <w:rsid w:val="00CE4FCE"/>
    <w:rsid w:val="00CE5957"/>
    <w:rsid w:val="00CE6C64"/>
    <w:rsid w:val="00CF01EC"/>
    <w:rsid w:val="00CF4706"/>
    <w:rsid w:val="00CF50DC"/>
    <w:rsid w:val="00CF5F4D"/>
    <w:rsid w:val="00CF6F66"/>
    <w:rsid w:val="00CF7143"/>
    <w:rsid w:val="00CF7F10"/>
    <w:rsid w:val="00D01DA9"/>
    <w:rsid w:val="00D030EC"/>
    <w:rsid w:val="00D04C79"/>
    <w:rsid w:val="00D0715F"/>
    <w:rsid w:val="00D075EA"/>
    <w:rsid w:val="00D11C64"/>
    <w:rsid w:val="00D11D19"/>
    <w:rsid w:val="00D11E4B"/>
    <w:rsid w:val="00D1286B"/>
    <w:rsid w:val="00D1383B"/>
    <w:rsid w:val="00D139A9"/>
    <w:rsid w:val="00D16015"/>
    <w:rsid w:val="00D16C36"/>
    <w:rsid w:val="00D16EEA"/>
    <w:rsid w:val="00D17508"/>
    <w:rsid w:val="00D176DB"/>
    <w:rsid w:val="00D20D0B"/>
    <w:rsid w:val="00D21C0D"/>
    <w:rsid w:val="00D22D3F"/>
    <w:rsid w:val="00D2544E"/>
    <w:rsid w:val="00D25D02"/>
    <w:rsid w:val="00D26295"/>
    <w:rsid w:val="00D263E1"/>
    <w:rsid w:val="00D26542"/>
    <w:rsid w:val="00D267F7"/>
    <w:rsid w:val="00D300AA"/>
    <w:rsid w:val="00D30318"/>
    <w:rsid w:val="00D31799"/>
    <w:rsid w:val="00D32A18"/>
    <w:rsid w:val="00D33035"/>
    <w:rsid w:val="00D34F70"/>
    <w:rsid w:val="00D362A8"/>
    <w:rsid w:val="00D36B1E"/>
    <w:rsid w:val="00D36F68"/>
    <w:rsid w:val="00D37B94"/>
    <w:rsid w:val="00D40E03"/>
    <w:rsid w:val="00D40E34"/>
    <w:rsid w:val="00D4128D"/>
    <w:rsid w:val="00D414D9"/>
    <w:rsid w:val="00D41522"/>
    <w:rsid w:val="00D42065"/>
    <w:rsid w:val="00D43EFC"/>
    <w:rsid w:val="00D441BA"/>
    <w:rsid w:val="00D44A59"/>
    <w:rsid w:val="00D4653B"/>
    <w:rsid w:val="00D46E03"/>
    <w:rsid w:val="00D47025"/>
    <w:rsid w:val="00D478BA"/>
    <w:rsid w:val="00D5034A"/>
    <w:rsid w:val="00D515EF"/>
    <w:rsid w:val="00D519BB"/>
    <w:rsid w:val="00D52175"/>
    <w:rsid w:val="00D52618"/>
    <w:rsid w:val="00D53F2A"/>
    <w:rsid w:val="00D55053"/>
    <w:rsid w:val="00D5664C"/>
    <w:rsid w:val="00D567CD"/>
    <w:rsid w:val="00D569A2"/>
    <w:rsid w:val="00D60314"/>
    <w:rsid w:val="00D61273"/>
    <w:rsid w:val="00D632CD"/>
    <w:rsid w:val="00D632E2"/>
    <w:rsid w:val="00D65E85"/>
    <w:rsid w:val="00D6652E"/>
    <w:rsid w:val="00D66AFF"/>
    <w:rsid w:val="00D66BFE"/>
    <w:rsid w:val="00D67772"/>
    <w:rsid w:val="00D7167B"/>
    <w:rsid w:val="00D71755"/>
    <w:rsid w:val="00D71790"/>
    <w:rsid w:val="00D72085"/>
    <w:rsid w:val="00D73C53"/>
    <w:rsid w:val="00D7454E"/>
    <w:rsid w:val="00D77A6B"/>
    <w:rsid w:val="00D80B08"/>
    <w:rsid w:val="00D8247D"/>
    <w:rsid w:val="00D82A0E"/>
    <w:rsid w:val="00D83A07"/>
    <w:rsid w:val="00D83ADF"/>
    <w:rsid w:val="00D869D6"/>
    <w:rsid w:val="00D86DFB"/>
    <w:rsid w:val="00D90A8E"/>
    <w:rsid w:val="00D91F2E"/>
    <w:rsid w:val="00D922C1"/>
    <w:rsid w:val="00D92AC1"/>
    <w:rsid w:val="00D931B9"/>
    <w:rsid w:val="00D93F39"/>
    <w:rsid w:val="00D946DF"/>
    <w:rsid w:val="00D9692F"/>
    <w:rsid w:val="00D96D7C"/>
    <w:rsid w:val="00DA001F"/>
    <w:rsid w:val="00DA03F0"/>
    <w:rsid w:val="00DA045F"/>
    <w:rsid w:val="00DA116A"/>
    <w:rsid w:val="00DA1363"/>
    <w:rsid w:val="00DA2153"/>
    <w:rsid w:val="00DA31D9"/>
    <w:rsid w:val="00DA3518"/>
    <w:rsid w:val="00DA3FC0"/>
    <w:rsid w:val="00DA5D2B"/>
    <w:rsid w:val="00DB0C59"/>
    <w:rsid w:val="00DB141C"/>
    <w:rsid w:val="00DB1702"/>
    <w:rsid w:val="00DB1CC8"/>
    <w:rsid w:val="00DB26CE"/>
    <w:rsid w:val="00DB53AE"/>
    <w:rsid w:val="00DB5DBD"/>
    <w:rsid w:val="00DB5E19"/>
    <w:rsid w:val="00DB6800"/>
    <w:rsid w:val="00DB6B7E"/>
    <w:rsid w:val="00DC00FB"/>
    <w:rsid w:val="00DC035F"/>
    <w:rsid w:val="00DC1C43"/>
    <w:rsid w:val="00DC3026"/>
    <w:rsid w:val="00DC30BB"/>
    <w:rsid w:val="00DC40B4"/>
    <w:rsid w:val="00DC4902"/>
    <w:rsid w:val="00DC4D7F"/>
    <w:rsid w:val="00DC6926"/>
    <w:rsid w:val="00DD01BF"/>
    <w:rsid w:val="00DD13D6"/>
    <w:rsid w:val="00DD1995"/>
    <w:rsid w:val="00DD2423"/>
    <w:rsid w:val="00DD3CE5"/>
    <w:rsid w:val="00DD4D35"/>
    <w:rsid w:val="00DD5125"/>
    <w:rsid w:val="00DD77E3"/>
    <w:rsid w:val="00DD7DEF"/>
    <w:rsid w:val="00DE0036"/>
    <w:rsid w:val="00DE01B3"/>
    <w:rsid w:val="00DE029A"/>
    <w:rsid w:val="00DE1985"/>
    <w:rsid w:val="00DE1AC9"/>
    <w:rsid w:val="00DE27B4"/>
    <w:rsid w:val="00DE3445"/>
    <w:rsid w:val="00DE3B08"/>
    <w:rsid w:val="00DE46DB"/>
    <w:rsid w:val="00DE56BE"/>
    <w:rsid w:val="00DE5FFD"/>
    <w:rsid w:val="00DE6D48"/>
    <w:rsid w:val="00DE6ED3"/>
    <w:rsid w:val="00DE7824"/>
    <w:rsid w:val="00DF2E42"/>
    <w:rsid w:val="00DF40DE"/>
    <w:rsid w:val="00DF4902"/>
    <w:rsid w:val="00DF5A2F"/>
    <w:rsid w:val="00DF6581"/>
    <w:rsid w:val="00DF68C0"/>
    <w:rsid w:val="00DF71F4"/>
    <w:rsid w:val="00DF7204"/>
    <w:rsid w:val="00DF78F8"/>
    <w:rsid w:val="00E00A8C"/>
    <w:rsid w:val="00E00AD4"/>
    <w:rsid w:val="00E027FF"/>
    <w:rsid w:val="00E034CC"/>
    <w:rsid w:val="00E0365D"/>
    <w:rsid w:val="00E0480B"/>
    <w:rsid w:val="00E05943"/>
    <w:rsid w:val="00E05DFB"/>
    <w:rsid w:val="00E06298"/>
    <w:rsid w:val="00E0707F"/>
    <w:rsid w:val="00E07106"/>
    <w:rsid w:val="00E10462"/>
    <w:rsid w:val="00E11B80"/>
    <w:rsid w:val="00E13074"/>
    <w:rsid w:val="00E14EA1"/>
    <w:rsid w:val="00E160BB"/>
    <w:rsid w:val="00E16467"/>
    <w:rsid w:val="00E17DCE"/>
    <w:rsid w:val="00E20530"/>
    <w:rsid w:val="00E2072C"/>
    <w:rsid w:val="00E216A4"/>
    <w:rsid w:val="00E23F09"/>
    <w:rsid w:val="00E25664"/>
    <w:rsid w:val="00E2585D"/>
    <w:rsid w:val="00E25EF5"/>
    <w:rsid w:val="00E269B3"/>
    <w:rsid w:val="00E2714C"/>
    <w:rsid w:val="00E2733A"/>
    <w:rsid w:val="00E27CC2"/>
    <w:rsid w:val="00E27ECC"/>
    <w:rsid w:val="00E3006C"/>
    <w:rsid w:val="00E30BB1"/>
    <w:rsid w:val="00E31304"/>
    <w:rsid w:val="00E31DDC"/>
    <w:rsid w:val="00E33A6A"/>
    <w:rsid w:val="00E33F42"/>
    <w:rsid w:val="00E3574D"/>
    <w:rsid w:val="00E36515"/>
    <w:rsid w:val="00E36D19"/>
    <w:rsid w:val="00E37876"/>
    <w:rsid w:val="00E40204"/>
    <w:rsid w:val="00E404C4"/>
    <w:rsid w:val="00E40966"/>
    <w:rsid w:val="00E40DFA"/>
    <w:rsid w:val="00E4138B"/>
    <w:rsid w:val="00E41AC5"/>
    <w:rsid w:val="00E423F3"/>
    <w:rsid w:val="00E4367B"/>
    <w:rsid w:val="00E44764"/>
    <w:rsid w:val="00E448D6"/>
    <w:rsid w:val="00E44AA5"/>
    <w:rsid w:val="00E455F7"/>
    <w:rsid w:val="00E4643C"/>
    <w:rsid w:val="00E50886"/>
    <w:rsid w:val="00E51523"/>
    <w:rsid w:val="00E517C3"/>
    <w:rsid w:val="00E51BD2"/>
    <w:rsid w:val="00E547AA"/>
    <w:rsid w:val="00E54D54"/>
    <w:rsid w:val="00E55336"/>
    <w:rsid w:val="00E56567"/>
    <w:rsid w:val="00E57801"/>
    <w:rsid w:val="00E57E62"/>
    <w:rsid w:val="00E61C9E"/>
    <w:rsid w:val="00E61E89"/>
    <w:rsid w:val="00E61F58"/>
    <w:rsid w:val="00E62855"/>
    <w:rsid w:val="00E62F05"/>
    <w:rsid w:val="00E63809"/>
    <w:rsid w:val="00E63CDC"/>
    <w:rsid w:val="00E64001"/>
    <w:rsid w:val="00E64CC7"/>
    <w:rsid w:val="00E6525E"/>
    <w:rsid w:val="00E668E0"/>
    <w:rsid w:val="00E669BA"/>
    <w:rsid w:val="00E67052"/>
    <w:rsid w:val="00E6751C"/>
    <w:rsid w:val="00E6765D"/>
    <w:rsid w:val="00E67968"/>
    <w:rsid w:val="00E70120"/>
    <w:rsid w:val="00E718D7"/>
    <w:rsid w:val="00E72054"/>
    <w:rsid w:val="00E74F59"/>
    <w:rsid w:val="00E75317"/>
    <w:rsid w:val="00E76C19"/>
    <w:rsid w:val="00E80428"/>
    <w:rsid w:val="00E8220C"/>
    <w:rsid w:val="00E826A1"/>
    <w:rsid w:val="00E8352F"/>
    <w:rsid w:val="00E83CEE"/>
    <w:rsid w:val="00E83E38"/>
    <w:rsid w:val="00E8487B"/>
    <w:rsid w:val="00E84A61"/>
    <w:rsid w:val="00E858C2"/>
    <w:rsid w:val="00E8699C"/>
    <w:rsid w:val="00E86B27"/>
    <w:rsid w:val="00E87B98"/>
    <w:rsid w:val="00E9121C"/>
    <w:rsid w:val="00E9140F"/>
    <w:rsid w:val="00E921D7"/>
    <w:rsid w:val="00E92A03"/>
    <w:rsid w:val="00E9340B"/>
    <w:rsid w:val="00E9359A"/>
    <w:rsid w:val="00E93AB1"/>
    <w:rsid w:val="00E93FB8"/>
    <w:rsid w:val="00E94BE5"/>
    <w:rsid w:val="00E94D37"/>
    <w:rsid w:val="00E963D1"/>
    <w:rsid w:val="00E9745B"/>
    <w:rsid w:val="00E9760B"/>
    <w:rsid w:val="00EA0098"/>
    <w:rsid w:val="00EA1630"/>
    <w:rsid w:val="00EA2C6C"/>
    <w:rsid w:val="00EA386B"/>
    <w:rsid w:val="00EA49B4"/>
    <w:rsid w:val="00EA52A3"/>
    <w:rsid w:val="00EA6460"/>
    <w:rsid w:val="00EA6D9E"/>
    <w:rsid w:val="00EA71D0"/>
    <w:rsid w:val="00EA7792"/>
    <w:rsid w:val="00EB091E"/>
    <w:rsid w:val="00EB15D0"/>
    <w:rsid w:val="00EB1DFA"/>
    <w:rsid w:val="00EB2326"/>
    <w:rsid w:val="00EB302B"/>
    <w:rsid w:val="00EB3BBF"/>
    <w:rsid w:val="00EB3C5C"/>
    <w:rsid w:val="00EB49FD"/>
    <w:rsid w:val="00EB4BC7"/>
    <w:rsid w:val="00EB556E"/>
    <w:rsid w:val="00EB5BB1"/>
    <w:rsid w:val="00EB685A"/>
    <w:rsid w:val="00EB7E27"/>
    <w:rsid w:val="00EC2CD6"/>
    <w:rsid w:val="00EC31E8"/>
    <w:rsid w:val="00EC418D"/>
    <w:rsid w:val="00EC5AF4"/>
    <w:rsid w:val="00EC5CCA"/>
    <w:rsid w:val="00EC5E12"/>
    <w:rsid w:val="00EC7F6F"/>
    <w:rsid w:val="00ED0015"/>
    <w:rsid w:val="00ED1968"/>
    <w:rsid w:val="00ED2A92"/>
    <w:rsid w:val="00ED39A1"/>
    <w:rsid w:val="00ED3EFA"/>
    <w:rsid w:val="00ED4A04"/>
    <w:rsid w:val="00ED4B92"/>
    <w:rsid w:val="00ED5744"/>
    <w:rsid w:val="00EE050C"/>
    <w:rsid w:val="00EE05EA"/>
    <w:rsid w:val="00EE19C8"/>
    <w:rsid w:val="00EE1FB1"/>
    <w:rsid w:val="00EE23AB"/>
    <w:rsid w:val="00EE23B2"/>
    <w:rsid w:val="00EE26FC"/>
    <w:rsid w:val="00EE27AA"/>
    <w:rsid w:val="00EE2A46"/>
    <w:rsid w:val="00EE3C80"/>
    <w:rsid w:val="00EE3EE7"/>
    <w:rsid w:val="00EE589E"/>
    <w:rsid w:val="00EE65F0"/>
    <w:rsid w:val="00EE74E2"/>
    <w:rsid w:val="00EE7631"/>
    <w:rsid w:val="00EE7E48"/>
    <w:rsid w:val="00EF0312"/>
    <w:rsid w:val="00EF3E47"/>
    <w:rsid w:val="00EF6978"/>
    <w:rsid w:val="00EF7883"/>
    <w:rsid w:val="00EF7B0E"/>
    <w:rsid w:val="00F008F7"/>
    <w:rsid w:val="00F03324"/>
    <w:rsid w:val="00F0492C"/>
    <w:rsid w:val="00F04ADA"/>
    <w:rsid w:val="00F04E06"/>
    <w:rsid w:val="00F0519A"/>
    <w:rsid w:val="00F05551"/>
    <w:rsid w:val="00F06DC6"/>
    <w:rsid w:val="00F076CF"/>
    <w:rsid w:val="00F07E1C"/>
    <w:rsid w:val="00F10089"/>
    <w:rsid w:val="00F11D5D"/>
    <w:rsid w:val="00F12104"/>
    <w:rsid w:val="00F12825"/>
    <w:rsid w:val="00F12F41"/>
    <w:rsid w:val="00F1397A"/>
    <w:rsid w:val="00F1430B"/>
    <w:rsid w:val="00F147B5"/>
    <w:rsid w:val="00F14809"/>
    <w:rsid w:val="00F1579E"/>
    <w:rsid w:val="00F16C29"/>
    <w:rsid w:val="00F209D7"/>
    <w:rsid w:val="00F212CF"/>
    <w:rsid w:val="00F21A92"/>
    <w:rsid w:val="00F22120"/>
    <w:rsid w:val="00F22D67"/>
    <w:rsid w:val="00F22DE4"/>
    <w:rsid w:val="00F22E1E"/>
    <w:rsid w:val="00F2315E"/>
    <w:rsid w:val="00F239D1"/>
    <w:rsid w:val="00F23B28"/>
    <w:rsid w:val="00F23C23"/>
    <w:rsid w:val="00F23F54"/>
    <w:rsid w:val="00F25323"/>
    <w:rsid w:val="00F266F1"/>
    <w:rsid w:val="00F267F7"/>
    <w:rsid w:val="00F30B05"/>
    <w:rsid w:val="00F31204"/>
    <w:rsid w:val="00F31231"/>
    <w:rsid w:val="00F31C3B"/>
    <w:rsid w:val="00F328C2"/>
    <w:rsid w:val="00F35B56"/>
    <w:rsid w:val="00F36FFE"/>
    <w:rsid w:val="00F37949"/>
    <w:rsid w:val="00F40758"/>
    <w:rsid w:val="00F44977"/>
    <w:rsid w:val="00F4585B"/>
    <w:rsid w:val="00F45D7A"/>
    <w:rsid w:val="00F47300"/>
    <w:rsid w:val="00F50B3F"/>
    <w:rsid w:val="00F51250"/>
    <w:rsid w:val="00F515AB"/>
    <w:rsid w:val="00F5187E"/>
    <w:rsid w:val="00F51C5E"/>
    <w:rsid w:val="00F522E4"/>
    <w:rsid w:val="00F53317"/>
    <w:rsid w:val="00F53C7D"/>
    <w:rsid w:val="00F53F58"/>
    <w:rsid w:val="00F5439E"/>
    <w:rsid w:val="00F547AB"/>
    <w:rsid w:val="00F55054"/>
    <w:rsid w:val="00F55E29"/>
    <w:rsid w:val="00F55FAE"/>
    <w:rsid w:val="00F5657E"/>
    <w:rsid w:val="00F56977"/>
    <w:rsid w:val="00F56F21"/>
    <w:rsid w:val="00F56F8D"/>
    <w:rsid w:val="00F57044"/>
    <w:rsid w:val="00F57F08"/>
    <w:rsid w:val="00F6008C"/>
    <w:rsid w:val="00F60271"/>
    <w:rsid w:val="00F6028E"/>
    <w:rsid w:val="00F60871"/>
    <w:rsid w:val="00F60FC9"/>
    <w:rsid w:val="00F60FCB"/>
    <w:rsid w:val="00F61212"/>
    <w:rsid w:val="00F612ED"/>
    <w:rsid w:val="00F61AE0"/>
    <w:rsid w:val="00F61CC9"/>
    <w:rsid w:val="00F622A2"/>
    <w:rsid w:val="00F63EF7"/>
    <w:rsid w:val="00F64CD7"/>
    <w:rsid w:val="00F64ECE"/>
    <w:rsid w:val="00F655D2"/>
    <w:rsid w:val="00F66704"/>
    <w:rsid w:val="00F669E1"/>
    <w:rsid w:val="00F66C58"/>
    <w:rsid w:val="00F67742"/>
    <w:rsid w:val="00F7077E"/>
    <w:rsid w:val="00F70D15"/>
    <w:rsid w:val="00F70D78"/>
    <w:rsid w:val="00F73D09"/>
    <w:rsid w:val="00F74378"/>
    <w:rsid w:val="00F74C29"/>
    <w:rsid w:val="00F75F06"/>
    <w:rsid w:val="00F762D9"/>
    <w:rsid w:val="00F76413"/>
    <w:rsid w:val="00F77994"/>
    <w:rsid w:val="00F77D59"/>
    <w:rsid w:val="00F8134F"/>
    <w:rsid w:val="00F83374"/>
    <w:rsid w:val="00F83CD2"/>
    <w:rsid w:val="00F83CE8"/>
    <w:rsid w:val="00F84B87"/>
    <w:rsid w:val="00F855CF"/>
    <w:rsid w:val="00F87932"/>
    <w:rsid w:val="00F90229"/>
    <w:rsid w:val="00F92014"/>
    <w:rsid w:val="00F9320C"/>
    <w:rsid w:val="00F939F2"/>
    <w:rsid w:val="00F93BD2"/>
    <w:rsid w:val="00F93C47"/>
    <w:rsid w:val="00F94049"/>
    <w:rsid w:val="00F953DE"/>
    <w:rsid w:val="00F9678A"/>
    <w:rsid w:val="00F967C5"/>
    <w:rsid w:val="00F9690C"/>
    <w:rsid w:val="00F979F4"/>
    <w:rsid w:val="00FA0483"/>
    <w:rsid w:val="00FA0C1D"/>
    <w:rsid w:val="00FA2648"/>
    <w:rsid w:val="00FA2B1F"/>
    <w:rsid w:val="00FA30F8"/>
    <w:rsid w:val="00FA33FF"/>
    <w:rsid w:val="00FA3B86"/>
    <w:rsid w:val="00FA3F95"/>
    <w:rsid w:val="00FA4CFE"/>
    <w:rsid w:val="00FA76B0"/>
    <w:rsid w:val="00FA77FF"/>
    <w:rsid w:val="00FA7F5E"/>
    <w:rsid w:val="00FB0D7D"/>
    <w:rsid w:val="00FB19E3"/>
    <w:rsid w:val="00FB42A2"/>
    <w:rsid w:val="00FB5A9E"/>
    <w:rsid w:val="00FB5DD6"/>
    <w:rsid w:val="00FB6D5C"/>
    <w:rsid w:val="00FB7AF5"/>
    <w:rsid w:val="00FC00D3"/>
    <w:rsid w:val="00FC17EB"/>
    <w:rsid w:val="00FC24AC"/>
    <w:rsid w:val="00FC4840"/>
    <w:rsid w:val="00FC4949"/>
    <w:rsid w:val="00FC55F3"/>
    <w:rsid w:val="00FC5B22"/>
    <w:rsid w:val="00FC5D2C"/>
    <w:rsid w:val="00FC60C2"/>
    <w:rsid w:val="00FC61CD"/>
    <w:rsid w:val="00FC6D82"/>
    <w:rsid w:val="00FD158C"/>
    <w:rsid w:val="00FD1F0B"/>
    <w:rsid w:val="00FD3FE6"/>
    <w:rsid w:val="00FD47DC"/>
    <w:rsid w:val="00FD4892"/>
    <w:rsid w:val="00FD516B"/>
    <w:rsid w:val="00FD5390"/>
    <w:rsid w:val="00FD6661"/>
    <w:rsid w:val="00FD728F"/>
    <w:rsid w:val="00FE1505"/>
    <w:rsid w:val="00FE1D56"/>
    <w:rsid w:val="00FE25F3"/>
    <w:rsid w:val="00FE2B7F"/>
    <w:rsid w:val="00FE3262"/>
    <w:rsid w:val="00FE4998"/>
    <w:rsid w:val="00FE649B"/>
    <w:rsid w:val="00FE78BB"/>
    <w:rsid w:val="00FE7D00"/>
    <w:rsid w:val="00FF089F"/>
    <w:rsid w:val="00FF17FF"/>
    <w:rsid w:val="00FF1CCB"/>
    <w:rsid w:val="00FF1FED"/>
    <w:rsid w:val="00FF24EE"/>
    <w:rsid w:val="00FF2E21"/>
    <w:rsid w:val="00FF44B1"/>
    <w:rsid w:val="00FF650A"/>
    <w:rsid w:val="00FF78FF"/>
    <w:rsid w:val="00FF7A0B"/>
    <w:rsid w:val="00FF7BC3"/>
    <w:rsid w:val="02EF3978"/>
    <w:rsid w:val="03C5DFA8"/>
    <w:rsid w:val="04576BF1"/>
    <w:rsid w:val="0AD8EFB0"/>
    <w:rsid w:val="1300A191"/>
    <w:rsid w:val="133A62DE"/>
    <w:rsid w:val="1A98798C"/>
    <w:rsid w:val="1BD6C461"/>
    <w:rsid w:val="1C11083F"/>
    <w:rsid w:val="1D9C3600"/>
    <w:rsid w:val="1FB2BAFD"/>
    <w:rsid w:val="1FDB3C60"/>
    <w:rsid w:val="20666C70"/>
    <w:rsid w:val="21457585"/>
    <w:rsid w:val="23402039"/>
    <w:rsid w:val="259B3C1A"/>
    <w:rsid w:val="2BFEE214"/>
    <w:rsid w:val="2C3BEACD"/>
    <w:rsid w:val="2CE69BF0"/>
    <w:rsid w:val="2E3C86E5"/>
    <w:rsid w:val="2EDF5BFB"/>
    <w:rsid w:val="2F532F67"/>
    <w:rsid w:val="2FCE158C"/>
    <w:rsid w:val="31737DBA"/>
    <w:rsid w:val="326D3A6A"/>
    <w:rsid w:val="32FDD0F4"/>
    <w:rsid w:val="3352B2CA"/>
    <w:rsid w:val="347C7E54"/>
    <w:rsid w:val="35088F3E"/>
    <w:rsid w:val="362814ED"/>
    <w:rsid w:val="363B3F44"/>
    <w:rsid w:val="369F538E"/>
    <w:rsid w:val="38D4C66F"/>
    <w:rsid w:val="399CE130"/>
    <w:rsid w:val="3F41CEA1"/>
    <w:rsid w:val="40DBFBD2"/>
    <w:rsid w:val="42EED08A"/>
    <w:rsid w:val="44CFB0CA"/>
    <w:rsid w:val="45E123AC"/>
    <w:rsid w:val="466616C8"/>
    <w:rsid w:val="4843B0BB"/>
    <w:rsid w:val="49786848"/>
    <w:rsid w:val="4CA77413"/>
    <w:rsid w:val="4D2BE111"/>
    <w:rsid w:val="4D328EB8"/>
    <w:rsid w:val="4D69A1B1"/>
    <w:rsid w:val="4FA9015C"/>
    <w:rsid w:val="51219AE4"/>
    <w:rsid w:val="5230D37F"/>
    <w:rsid w:val="55512A07"/>
    <w:rsid w:val="581D4677"/>
    <w:rsid w:val="5C7B0672"/>
    <w:rsid w:val="6176C929"/>
    <w:rsid w:val="617E4864"/>
    <w:rsid w:val="63A878C0"/>
    <w:rsid w:val="647C8A9B"/>
    <w:rsid w:val="650B7BA6"/>
    <w:rsid w:val="6AFC750B"/>
    <w:rsid w:val="6B69C220"/>
    <w:rsid w:val="6BD4758D"/>
    <w:rsid w:val="6D563F0B"/>
    <w:rsid w:val="6FDAE889"/>
    <w:rsid w:val="701DB417"/>
    <w:rsid w:val="739110CB"/>
    <w:rsid w:val="7497C50B"/>
    <w:rsid w:val="75E77FFC"/>
    <w:rsid w:val="7609C025"/>
    <w:rsid w:val="76DAB020"/>
    <w:rsid w:val="77E7345D"/>
    <w:rsid w:val="79B4BFCC"/>
    <w:rsid w:val="7A62F595"/>
    <w:rsid w:val="7BC04814"/>
    <w:rsid w:val="7CC438BE"/>
    <w:rsid w:val="7EC5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EDF63C"/>
  <w15:chartTrackingRefBased/>
  <w15:docId w15:val="{EA1C9315-2523-4CE2-B01A-B1C24614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95F"/>
    <w:rPr>
      <w:rFonts w:ascii="Avenir LT Std 65 Medium" w:hAnsi="Avenir LT Std 65 Medium"/>
      <w:color w:val="535353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0229"/>
    <w:pPr>
      <w:keepNext/>
      <w:keepLines/>
      <w:spacing w:before="240"/>
      <w:jc w:val="center"/>
      <w:outlineLvl w:val="0"/>
    </w:pPr>
    <w:rPr>
      <w:rFonts w:eastAsiaTheme="majorEastAsia" w:cstheme="majorBidi"/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0229"/>
    <w:pPr>
      <w:keepNext/>
      <w:keepLines/>
      <w:spacing w:before="40"/>
      <w:outlineLvl w:val="1"/>
    </w:pPr>
    <w:rPr>
      <w:rFonts w:eastAsiaTheme="majorEastAsia" w:cstheme="majorBidi"/>
      <w:b/>
      <w:color w:val="1C698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0229"/>
    <w:pPr>
      <w:keepNext/>
      <w:keepLines/>
      <w:spacing w:before="40"/>
      <w:outlineLvl w:val="2"/>
    </w:pPr>
    <w:rPr>
      <w:rFonts w:eastAsiaTheme="majorEastAsia" w:cstheme="majorBidi"/>
      <w:b/>
      <w:color w:val="F99522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90229"/>
    <w:pPr>
      <w:keepNext/>
      <w:keepLines/>
      <w:spacing w:before="40"/>
      <w:outlineLvl w:val="3"/>
    </w:pPr>
    <w:rPr>
      <w:rFonts w:eastAsiaTheme="majorEastAsia" w:cstheme="majorBidi"/>
      <w:iCs/>
      <w:color w:val="1DB2B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90229"/>
    <w:rPr>
      <w:rFonts w:ascii="Avenir LT Std 65 Medium" w:eastAsiaTheme="majorEastAsia" w:hAnsi="Avenir LT Std 65 Medium" w:cstheme="majorBidi"/>
      <w:b/>
      <w:color w:val="1C6989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90229"/>
    <w:rPr>
      <w:rFonts w:ascii="Avenir LT Std 65 Medium" w:eastAsiaTheme="majorEastAsia" w:hAnsi="Avenir LT Std 65 Medium" w:cstheme="majorBidi"/>
      <w:b/>
      <w:caps/>
      <w:color w:val="1DB2BD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90229"/>
    <w:rPr>
      <w:rFonts w:ascii="Avenir LT Std 65 Medium" w:eastAsiaTheme="majorEastAsia" w:hAnsi="Avenir LT Std 65 Medium" w:cstheme="majorBidi"/>
      <w:b/>
      <w:color w:val="F99522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229"/>
    <w:rPr>
      <w:rFonts w:ascii="Avenir LT Std 65 Medium" w:eastAsiaTheme="majorEastAsia" w:hAnsi="Avenir LT Std 65 Medium" w:cstheme="majorBidi"/>
      <w:iCs/>
      <w:color w:val="1DB2BD"/>
      <w:sz w:val="20"/>
      <w:szCs w:val="24"/>
    </w:rPr>
  </w:style>
  <w:style w:type="paragraph" w:styleId="NoSpacing">
    <w:name w:val="No Spacing"/>
    <w:uiPriority w:val="1"/>
    <w:qFormat/>
    <w:rsid w:val="00F90229"/>
    <w:rPr>
      <w:rFonts w:ascii="Avenir LT Std 65 Medium" w:hAnsi="Avenir LT Std 65 Medium"/>
      <w:color w:val="535353"/>
      <w:sz w:val="20"/>
    </w:rPr>
  </w:style>
  <w:style w:type="paragraph" w:styleId="Header">
    <w:name w:val="header"/>
    <w:basedOn w:val="Normal"/>
    <w:link w:val="HeaderChar"/>
    <w:uiPriority w:val="99"/>
    <w:unhideWhenUsed/>
    <w:rsid w:val="000841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12C"/>
    <w:rPr>
      <w:rFonts w:ascii="Avenir LT Std 65 Medium" w:hAnsi="Avenir LT Std 65 Medium"/>
      <w:color w:val="535353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0841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12C"/>
    <w:rPr>
      <w:rFonts w:ascii="Avenir LT Std 65 Medium" w:hAnsi="Avenir LT Std 65 Medium"/>
      <w:color w:val="535353"/>
      <w:sz w:val="20"/>
      <w:szCs w:val="24"/>
    </w:rPr>
  </w:style>
  <w:style w:type="paragraph" w:customStyle="1" w:styleId="Body1">
    <w:name w:val="Body 1"/>
    <w:rsid w:val="0008412C"/>
    <w:pPr>
      <w:spacing w:after="160" w:line="259" w:lineRule="auto"/>
      <w:outlineLvl w:val="0"/>
    </w:pPr>
    <w:rPr>
      <w:rFonts w:eastAsia="Arial Unicode MS"/>
      <w:color w:val="000000"/>
      <w:sz w:val="24"/>
      <w:u w:color="000000"/>
    </w:rPr>
  </w:style>
  <w:style w:type="paragraph" w:styleId="ListParagraph">
    <w:name w:val="List Paragraph"/>
    <w:basedOn w:val="Normal"/>
    <w:uiPriority w:val="34"/>
    <w:qFormat/>
    <w:rsid w:val="00976D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1402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E8699C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</w:rPr>
  </w:style>
  <w:style w:type="character" w:customStyle="1" w:styleId="normaltextrun">
    <w:name w:val="normaltextrun"/>
    <w:basedOn w:val="DefaultParagraphFont"/>
    <w:rsid w:val="00E8699C"/>
  </w:style>
  <w:style w:type="character" w:customStyle="1" w:styleId="eop">
    <w:name w:val="eop"/>
    <w:basedOn w:val="DefaultParagraphFont"/>
    <w:rsid w:val="00E8699C"/>
  </w:style>
  <w:style w:type="paragraph" w:customStyle="1" w:styleId="xmsonormal">
    <w:name w:val="x_msonormal"/>
    <w:basedOn w:val="Normal"/>
    <w:rsid w:val="008405BE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</w:rPr>
  </w:style>
  <w:style w:type="character" w:customStyle="1" w:styleId="ui-provider">
    <w:name w:val="ui-provider"/>
    <w:basedOn w:val="DefaultParagraphFont"/>
    <w:rsid w:val="00AE0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4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4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ff28f56b79692f55cdc20d9659eb38df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0a351ed2f7b8da6717d7bf5799efb680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CE511-1D09-4003-9FC1-F716D2B3B6BE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2.xml><?xml version="1.0" encoding="utf-8"?>
<ds:datastoreItem xmlns:ds="http://schemas.openxmlformats.org/officeDocument/2006/customXml" ds:itemID="{69D3D837-B4E2-40A2-A4FF-CE014DE2D2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0DF43C-AC79-4334-AB1F-E0E3984FD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30A98B-F259-45C2-8646-768B8D8E1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14</TotalTime>
  <Pages>1</Pages>
  <Words>166</Words>
  <Characters>952</Characters>
  <Application>Microsoft Office Word</Application>
  <DocSecurity>0</DocSecurity>
  <Lines>7</Lines>
  <Paragraphs>2</Paragraphs>
  <ScaleCrop>false</ScaleCrop>
  <Company>HP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Brianna Eltzroth</dc:creator>
  <cp:keywords/>
  <dc:description/>
  <cp:lastModifiedBy>Alyssa Toupal</cp:lastModifiedBy>
  <cp:revision>11</cp:revision>
  <cp:lastPrinted>2024-01-19T22:12:00Z</cp:lastPrinted>
  <dcterms:created xsi:type="dcterms:W3CDTF">2025-06-25T19:06:00Z</dcterms:created>
  <dcterms:modified xsi:type="dcterms:W3CDTF">2025-08-12T22:18:00Z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