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E17F" w14:textId="77777777" w:rsidR="00864C99" w:rsidRDefault="00864C99">
      <w:pPr>
        <w:pStyle w:val="Heading2"/>
      </w:pPr>
    </w:p>
    <w:p w14:paraId="6E6583ED" w14:textId="3F204E92" w:rsidR="00864C99" w:rsidRDefault="005075D9">
      <w:pPr>
        <w:pStyle w:val="Heading2"/>
        <w:jc w:val="center"/>
      </w:pPr>
      <w:r>
        <w:t>CyberTech</w:t>
      </w:r>
      <w:r w:rsidR="009B6A58">
        <w:t xml:space="preserve"> Advisory Council</w:t>
      </w:r>
    </w:p>
    <w:p w14:paraId="4782FD2E" w14:textId="27EAA9AA" w:rsidR="00864C99" w:rsidRDefault="009128DA">
      <w:pPr>
        <w:jc w:val="center"/>
        <w:rPr>
          <w:b/>
        </w:rPr>
      </w:pPr>
      <w:r>
        <w:rPr>
          <w:b/>
        </w:rPr>
        <w:t xml:space="preserve">August </w:t>
      </w:r>
      <w:r w:rsidR="00CC40A9">
        <w:rPr>
          <w:b/>
        </w:rPr>
        <w:t>12</w:t>
      </w:r>
      <w:r w:rsidR="00E802A9">
        <w:rPr>
          <w:b/>
        </w:rPr>
        <w:t>th</w:t>
      </w:r>
      <w:r w:rsidR="009B6A58">
        <w:rPr>
          <w:b/>
        </w:rPr>
        <w:t>, 2025</w:t>
      </w:r>
    </w:p>
    <w:p w14:paraId="0737B5A4" w14:textId="368969B9" w:rsidR="00864C99" w:rsidRDefault="00CC40A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>
        <w:rPr>
          <w:b/>
        </w:rPr>
        <w:t>4</w:t>
      </w:r>
      <w:r w:rsidR="007457F2">
        <w:rPr>
          <w:b/>
        </w:rPr>
        <w:t>:</w:t>
      </w:r>
      <w:r w:rsidR="000A0B8A">
        <w:rPr>
          <w:b/>
        </w:rPr>
        <w:t xml:space="preserve">00 </w:t>
      </w:r>
      <w:r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0DAEEE7B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CC40A9">
        <w:rPr>
          <w:b/>
        </w:rPr>
        <w:t>Sanjiv Prabhakara</w:t>
      </w:r>
      <w:r w:rsidR="00DE758B">
        <w:rPr>
          <w:b/>
        </w:rPr>
        <w:t>n</w:t>
      </w:r>
      <w:r w:rsidR="00CC40A9">
        <w:rPr>
          <w:b/>
        </w:rPr>
        <w:t xml:space="preserve"> </w:t>
      </w:r>
      <w:r w:rsidR="00DE758B">
        <w:rPr>
          <w:b/>
        </w:rPr>
        <w:t>a</w:t>
      </w:r>
      <w:r w:rsidR="00CC40A9">
        <w:rPr>
          <w:b/>
        </w:rPr>
        <w:t>nd Michael Lopez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6D566AE8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  <w:r w:rsidR="009128DA">
        <w:t xml:space="preserve">– </w:t>
      </w:r>
      <w:r w:rsidR="00255D80">
        <w:t>Sanjiv &amp; Michael</w:t>
      </w:r>
      <w:r w:rsidR="00062962">
        <w:t xml:space="preserve"> (5 mins)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302DE8A6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  <w:r w:rsidR="00062962">
        <w:t xml:space="preserve"> (5 mins)</w:t>
      </w:r>
    </w:p>
    <w:p w14:paraId="62714F2C" w14:textId="77777777" w:rsidR="00642DEB" w:rsidRDefault="00642DEB" w:rsidP="00642DEB">
      <w:pPr>
        <w:pStyle w:val="ListParagraph"/>
      </w:pPr>
    </w:p>
    <w:p w14:paraId="5713DAD7" w14:textId="77777777" w:rsidR="00642DEB" w:rsidRDefault="00642DEB" w:rsidP="00642DEB">
      <w:pPr>
        <w:pStyle w:val="ListParagraph"/>
        <w:numPr>
          <w:ilvl w:val="1"/>
          <w:numId w:val="2"/>
        </w:numPr>
      </w:pPr>
      <w:r>
        <w:t>Upcoming Events</w:t>
      </w:r>
    </w:p>
    <w:p w14:paraId="72C01665" w14:textId="237999B2" w:rsidR="00C73C62" w:rsidRDefault="00CC40A9" w:rsidP="00642DEB">
      <w:pPr>
        <w:pStyle w:val="ListParagraph"/>
        <w:numPr>
          <w:ilvl w:val="1"/>
          <w:numId w:val="2"/>
        </w:numPr>
      </w:pPr>
      <w:r>
        <w:t>Reminder about AI focus with Congressman Scott Peters on Aug 18, 2025 @ 1:00 pm</w:t>
      </w:r>
      <w:r w:rsidR="00C73C62">
        <w:br/>
      </w:r>
    </w:p>
    <w:p w14:paraId="4DDAE4CF" w14:textId="1006F39D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  <w:r w:rsidR="00062962">
        <w:t xml:space="preserve"> (</w:t>
      </w:r>
      <w:r w:rsidR="00062962" w:rsidRPr="00062962">
        <w:rPr>
          <w:i/>
          <w:iCs/>
        </w:rPr>
        <w:t>if any</w:t>
      </w:r>
      <w:r w:rsidR="00062962">
        <w:t>)</w:t>
      </w:r>
      <w:r w:rsidR="00A1651D">
        <w:t xml:space="preserve"> – </w:t>
      </w:r>
      <w:r w:rsidR="00DE758B">
        <w:t>Michael</w:t>
      </w:r>
      <w:r w:rsidR="00062962">
        <w:t xml:space="preserve"> (2 mins)</w:t>
      </w:r>
    </w:p>
    <w:p w14:paraId="4B38F239" w14:textId="77777777" w:rsidR="006E763F" w:rsidRDefault="006E763F" w:rsidP="006E763F"/>
    <w:p w14:paraId="2BA09403" w14:textId="5AB28F6A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062962">
        <w:t xml:space="preserve"> (</w:t>
      </w:r>
      <w:r w:rsidR="00062962" w:rsidRPr="00062962">
        <w:rPr>
          <w:i/>
          <w:iCs/>
        </w:rPr>
        <w:t>if any</w:t>
      </w:r>
      <w:r w:rsidR="00062962">
        <w:t>)</w:t>
      </w:r>
      <w:r w:rsidR="00A1651D">
        <w:t xml:space="preserve"> – </w:t>
      </w:r>
      <w:r w:rsidR="00DE758B">
        <w:t>Sanjiv</w:t>
      </w:r>
      <w:r w:rsidR="00062962">
        <w:t xml:space="preserve"> (2 mins)</w:t>
      </w:r>
    </w:p>
    <w:p w14:paraId="097D231A" w14:textId="27308FA3" w:rsidR="00BE73EF" w:rsidRDefault="00BE73EF" w:rsidP="00BE73EF">
      <w:pPr>
        <w:pStyle w:val="ListParagraph"/>
      </w:pPr>
    </w:p>
    <w:p w14:paraId="044FBA1A" w14:textId="108D49DA" w:rsidR="00BC79DC" w:rsidRDefault="00DE758B" w:rsidP="00F551C3">
      <w:pPr>
        <w:pStyle w:val="ListParagraph"/>
        <w:numPr>
          <w:ilvl w:val="0"/>
          <w:numId w:val="2"/>
        </w:numPr>
      </w:pPr>
      <w:r>
        <w:t>Speaker</w:t>
      </w:r>
      <w:r w:rsidR="00990DAE">
        <w:t xml:space="preserve"> – </w:t>
      </w:r>
      <w:r>
        <w:t>Sanjiv</w:t>
      </w:r>
      <w:r w:rsidR="00062962">
        <w:t xml:space="preserve"> (20 mins + Q&amp;A 10 mins)</w:t>
      </w:r>
    </w:p>
    <w:p w14:paraId="28D43073" w14:textId="77777777" w:rsidR="00502653" w:rsidRDefault="00502653" w:rsidP="00502653">
      <w:pPr>
        <w:pStyle w:val="ListParagraph"/>
      </w:pPr>
    </w:p>
    <w:p w14:paraId="0C362681" w14:textId="77777777" w:rsidR="00062962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>Speaker - Kevin Lindsay, Technology Founder (Vancouver)</w:t>
      </w:r>
    </w:p>
    <w:p w14:paraId="146FC987" w14:textId="77777777" w:rsidR="00062962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>Topic: Artificial Intelligence (AI) that will cover the following areas and more –</w:t>
      </w:r>
    </w:p>
    <w:p w14:paraId="1F930F65" w14:textId="77777777" w:rsidR="00062962" w:rsidRDefault="00062962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Demystify AI in plain language</w:t>
      </w:r>
    </w:p>
    <w:p w14:paraId="67C256E0" w14:textId="77777777" w:rsidR="00062962" w:rsidRDefault="00062962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Introduce real tools you can use now</w:t>
      </w:r>
    </w:p>
    <w:p w14:paraId="258BD0A1" w14:textId="77777777" w:rsidR="00062962" w:rsidRDefault="00062962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Understand the mindset of using AI effectively</w:t>
      </w:r>
    </w:p>
    <w:p w14:paraId="7FCF70A0" w14:textId="77777777" w:rsidR="00062962" w:rsidRDefault="00062962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sz w:val="26"/>
          <w:szCs w:val="26"/>
        </w:rPr>
      </w:pPr>
      <w:r>
        <w:rPr>
          <w:szCs w:val="20"/>
        </w:rPr>
        <w:t>The buzz words and pitfalls</w:t>
      </w:r>
    </w:p>
    <w:p w14:paraId="5CCE86C3" w14:textId="77777777" w:rsidR="0046165F" w:rsidRDefault="0046165F" w:rsidP="0046165F"/>
    <w:p w14:paraId="129E3100" w14:textId="77777777" w:rsidR="00062962" w:rsidRDefault="00062962" w:rsidP="00E52672">
      <w:pPr>
        <w:pStyle w:val="ListParagraph"/>
        <w:numPr>
          <w:ilvl w:val="0"/>
          <w:numId w:val="2"/>
        </w:numPr>
      </w:pPr>
      <w:r>
        <w:t>Next Steps</w:t>
      </w:r>
      <w:r w:rsidR="00D257A2">
        <w:t xml:space="preserve"> – </w:t>
      </w:r>
      <w:r>
        <w:t>Michael</w:t>
      </w:r>
    </w:p>
    <w:p w14:paraId="5D5A3FD3" w14:textId="46D7C2AE" w:rsidR="00E52672" w:rsidRDefault="00062962" w:rsidP="00062962">
      <w:pPr>
        <w:pStyle w:val="ListParagraph"/>
        <w:numPr>
          <w:ilvl w:val="1"/>
          <w:numId w:val="2"/>
        </w:numPr>
      </w:pPr>
      <w:r>
        <w:t>Member feedback survey</w:t>
      </w:r>
      <w:r w:rsidR="00E52672">
        <w:br/>
      </w:r>
    </w:p>
    <w:p w14:paraId="23131EF1" w14:textId="5779B2C4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062962">
        <w:t>Sanjiv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69208" w14:textId="77777777" w:rsidR="00CB54A7" w:rsidRDefault="00CB54A7">
      <w:r>
        <w:separator/>
      </w:r>
    </w:p>
  </w:endnote>
  <w:endnote w:type="continuationSeparator" w:id="0">
    <w:p w14:paraId="471E033C" w14:textId="77777777" w:rsidR="00CB54A7" w:rsidRDefault="00CB54A7">
      <w:r>
        <w:continuationSeparator/>
      </w:r>
    </w:p>
  </w:endnote>
  <w:endnote w:type="continuationNotice" w:id="1">
    <w:p w14:paraId="6A5005B2" w14:textId="77777777" w:rsidR="00CB54A7" w:rsidRDefault="00CB5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LT Std 65 Medium">
    <w:altName w:val="Calibri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8CBEC" w14:textId="77777777" w:rsidR="00CB54A7" w:rsidRDefault="00CB54A7">
      <w:r>
        <w:separator/>
      </w:r>
    </w:p>
  </w:footnote>
  <w:footnote w:type="continuationSeparator" w:id="0">
    <w:p w14:paraId="2BDA785E" w14:textId="77777777" w:rsidR="00CB54A7" w:rsidRDefault="00CB54A7">
      <w:r>
        <w:continuationSeparator/>
      </w:r>
    </w:p>
  </w:footnote>
  <w:footnote w:type="continuationNotice" w:id="1">
    <w:p w14:paraId="34F1C272" w14:textId="77777777" w:rsidR="00CB54A7" w:rsidRDefault="00CB54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rto="http://schemas.microsoft.com/office/word/2006/arto">
          <w:pict>
            <v:line w14:anchorId="3DD8249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  <w:num w:numId="11" w16cid:durableId="1648435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2962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55D8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75D9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57F2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46D8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4A7"/>
    <w:rsid w:val="00CB59B8"/>
    <w:rsid w:val="00CB5DCD"/>
    <w:rsid w:val="00CB6041"/>
    <w:rsid w:val="00CB7F9C"/>
    <w:rsid w:val="00CC112B"/>
    <w:rsid w:val="00CC1331"/>
    <w:rsid w:val="00CC3509"/>
    <w:rsid w:val="00CC40A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092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E758B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C:\Users\SDNCC\Documents\Custom Office Templates\Chamber Brand.dotx</Template>
  <TotalTime>10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Meeting</vt:lpstr>
    </vt:vector>
  </TitlesOfParts>
  <Company>HP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Sanjiv Prabhakaran</cp:lastModifiedBy>
  <cp:revision>5</cp:revision>
  <cp:lastPrinted>2025-01-13T23:18:00Z</cp:lastPrinted>
  <dcterms:created xsi:type="dcterms:W3CDTF">2025-07-16T06:42:00Z</dcterms:created>
  <dcterms:modified xsi:type="dcterms:W3CDTF">2025-07-16T07:00:00Z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